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2F791D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2F791D">
                          <w:rPr>
                            <w:sz w:val="20"/>
                          </w:rPr>
                          <w:t xml:space="preserve">подготовлен </w:t>
                        </w:r>
                        <w:r>
                          <w:rPr>
                            <w:sz w:val="20"/>
                          </w:rPr>
                          <w:t xml:space="preserve">комитетом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экономической политике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собственности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145A8" w:rsidRDefault="008145A8" w:rsidP="008145A8">
      <w:pPr>
        <w:pStyle w:val="a3"/>
        <w:jc w:val="center"/>
        <w:rPr>
          <w:b/>
        </w:rPr>
      </w:pPr>
      <w:r w:rsidRPr="008145A8">
        <w:rPr>
          <w:b/>
        </w:rPr>
        <w:t xml:space="preserve">О ВНЕСЕНИИ ИЗМЕНЕНИЙ В </w:t>
      </w:r>
      <w:r>
        <w:rPr>
          <w:b/>
        </w:rPr>
        <w:t xml:space="preserve">СТАТЬЮ 5 </w:t>
      </w:r>
    </w:p>
    <w:p w:rsidR="008145A8" w:rsidRPr="008145A8" w:rsidRDefault="008145A8" w:rsidP="008145A8">
      <w:pPr>
        <w:pStyle w:val="a3"/>
        <w:jc w:val="center"/>
        <w:rPr>
          <w:b/>
        </w:rPr>
      </w:pPr>
      <w:r w:rsidRPr="008145A8">
        <w:rPr>
          <w:b/>
        </w:rPr>
        <w:t>ЗАКОН</w:t>
      </w:r>
      <w:r>
        <w:rPr>
          <w:b/>
        </w:rPr>
        <w:t xml:space="preserve">А </w:t>
      </w:r>
      <w:r w:rsidRPr="008145A8">
        <w:rPr>
          <w:b/>
        </w:rPr>
        <w:t xml:space="preserve">ПРИМОРСКОГО КРАЯ </w:t>
      </w:r>
      <w:r>
        <w:rPr>
          <w:b/>
        </w:rPr>
        <w:t>"</w:t>
      </w:r>
      <w:r w:rsidRPr="008145A8">
        <w:rPr>
          <w:b/>
        </w:rPr>
        <w:t xml:space="preserve">О </w:t>
      </w:r>
      <w:proofErr w:type="gramStart"/>
      <w:r w:rsidRPr="008145A8">
        <w:rPr>
          <w:b/>
        </w:rPr>
        <w:t>ЖИЛИЩНОМ</w:t>
      </w:r>
      <w:proofErr w:type="gramEnd"/>
    </w:p>
    <w:p w:rsidR="006E3FC7" w:rsidRDefault="008145A8" w:rsidP="008145A8">
      <w:pPr>
        <w:pStyle w:val="a3"/>
        <w:jc w:val="center"/>
        <w:rPr>
          <w:b/>
        </w:rPr>
      </w:pPr>
      <w:proofErr w:type="gramStart"/>
      <w:r w:rsidRPr="008145A8">
        <w:rPr>
          <w:b/>
        </w:rPr>
        <w:t>ФОНДЕ</w:t>
      </w:r>
      <w:proofErr w:type="gramEnd"/>
      <w:r w:rsidRPr="008145A8">
        <w:rPr>
          <w:b/>
        </w:rPr>
        <w:t xml:space="preserve"> ПРИМОРСКОГО КРАЯ</w:t>
      </w:r>
      <w:r>
        <w:rPr>
          <w:b/>
        </w:rPr>
        <w:t xml:space="preserve"> КОММЕРЧЕСКОГО ИСПОЛЬЗОВАНИЯ"</w:t>
      </w:r>
    </w:p>
    <w:p w:rsidR="008145A8" w:rsidRPr="008145A8" w:rsidRDefault="008145A8" w:rsidP="008145A8">
      <w:pPr>
        <w:pStyle w:val="a3"/>
        <w:jc w:val="center"/>
        <w:rPr>
          <w:b/>
        </w:rPr>
      </w:pPr>
    </w:p>
    <w:p w:rsidR="006E3FC7" w:rsidRDefault="006E3FC7" w:rsidP="002F791D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2F791D">
        <w:t xml:space="preserve"> в первом чтении</w:t>
      </w:r>
    </w:p>
    <w:p w:rsidR="00B441B8" w:rsidRDefault="002F791D">
      <w:pPr>
        <w:ind w:firstLine="720"/>
      </w:pPr>
      <w:proofErr w:type="gramStart"/>
      <w:r w:rsidRPr="002F791D">
        <w:t>Принят</w:t>
      </w:r>
      <w:proofErr w:type="gramEnd"/>
      <w:r w:rsidRPr="002F791D">
        <w:t xml:space="preserve"> Законодательным Собранием Приморского края</w:t>
      </w:r>
    </w:p>
    <w:p w:rsidR="002F791D" w:rsidRDefault="002F791D">
      <w:pPr>
        <w:ind w:firstLine="720"/>
      </w:pPr>
      <w:bookmarkStart w:id="0" w:name="_GoBack"/>
      <w:bookmarkEnd w:id="0"/>
    </w:p>
    <w:p w:rsidR="00B441B8" w:rsidRDefault="00B441B8" w:rsidP="00B441B8">
      <w:pPr>
        <w:ind w:firstLine="720"/>
      </w:pPr>
      <w:r>
        <w:t>СТАТЬЯ 1.</w:t>
      </w:r>
    </w:p>
    <w:p w:rsidR="00B441B8" w:rsidRDefault="00B441B8" w:rsidP="00F43D74">
      <w:pPr>
        <w:ind w:firstLine="720"/>
        <w:jc w:val="both"/>
      </w:pPr>
      <w:r>
        <w:t xml:space="preserve">Внести в статью 5 Закона Приморского края от 6 июля 2012 года </w:t>
      </w:r>
      <w:r>
        <w:br/>
        <w:t>№ 63-</w:t>
      </w:r>
      <w:proofErr w:type="spellStart"/>
      <w:r>
        <w:t>КЗ</w:t>
      </w:r>
      <w:proofErr w:type="spellEnd"/>
      <w:r>
        <w:t xml:space="preserve"> "О жилищном фонде Приморского края коммерческого использования" (Ведомости Законодательного Собрания Приморского края, 2012, № 19, стр. 34) следующие изменения:</w:t>
      </w:r>
    </w:p>
    <w:p w:rsidR="00F43D74" w:rsidRDefault="00723F6F" w:rsidP="00F43D74">
      <w:pPr>
        <w:ind w:firstLine="720"/>
        <w:jc w:val="both"/>
      </w:pPr>
      <w:r>
        <w:t>пункт 5 части 1 изложить в следующей редакции:</w:t>
      </w:r>
    </w:p>
    <w:p w:rsidR="00723F6F" w:rsidRDefault="00723F6F" w:rsidP="00F43D74">
      <w:pPr>
        <w:ind w:firstLine="720"/>
        <w:jc w:val="both"/>
      </w:pPr>
      <w:r>
        <w:t>"</w:t>
      </w:r>
      <w:r w:rsidR="000A4917">
        <w:t>5)</w:t>
      </w:r>
      <w:r w:rsidRPr="00723F6F">
        <w:t>выписки из Единого государственного реестра н</w:t>
      </w:r>
      <w:r w:rsidR="000A4917">
        <w:t>едвижимости</w:t>
      </w:r>
      <w:r w:rsidR="00DA0177">
        <w:t>,</w:t>
      </w:r>
      <w:r w:rsidRPr="00723F6F">
        <w:t xml:space="preserve"> </w:t>
      </w:r>
      <w:r w:rsidR="00DA0177">
        <w:t>удостоверяющей</w:t>
      </w:r>
      <w:r w:rsidR="00DA0177" w:rsidRPr="001704D5">
        <w:t xml:space="preserve"> государственную регистрацию возникновения или перехода прав на недвижимое имущество</w:t>
      </w:r>
      <w:r w:rsidR="00DA0177" w:rsidRPr="00723F6F">
        <w:t xml:space="preserve"> </w:t>
      </w:r>
      <w:r w:rsidRPr="00723F6F">
        <w:t>гражданина</w:t>
      </w:r>
      <w:r w:rsidR="00E5432A">
        <w:t>,</w:t>
      </w:r>
      <w:r w:rsidRPr="00723F6F">
        <w:t xml:space="preserve"> либо уведомления об отсутствии в Едином государственном реестре недвижимо</w:t>
      </w:r>
      <w:r w:rsidR="0042451C">
        <w:t xml:space="preserve">сти </w:t>
      </w:r>
      <w:r w:rsidRPr="00723F6F">
        <w:t>запрашиваемых сведений</w:t>
      </w:r>
      <w:proofErr w:type="gramStart"/>
      <w:r w:rsidRPr="00723F6F">
        <w:t>;</w:t>
      </w:r>
      <w:r w:rsidR="00255100">
        <w:t>"</w:t>
      </w:r>
      <w:proofErr w:type="gramEnd"/>
      <w:r w:rsidR="00255100">
        <w:t>.</w:t>
      </w:r>
    </w:p>
    <w:p w:rsidR="00255100" w:rsidRDefault="00255100" w:rsidP="00F43D74">
      <w:pPr>
        <w:ind w:firstLine="720"/>
        <w:jc w:val="both"/>
      </w:pPr>
    </w:p>
    <w:p w:rsidR="00255100" w:rsidRDefault="00255100" w:rsidP="00F43D74">
      <w:pPr>
        <w:ind w:firstLine="720"/>
        <w:jc w:val="both"/>
      </w:pPr>
      <w:r>
        <w:t>СТАТЬЯ 2.</w:t>
      </w:r>
    </w:p>
    <w:p w:rsidR="00255100" w:rsidRDefault="000E7F71" w:rsidP="00F43D74">
      <w:pPr>
        <w:ind w:firstLine="720"/>
        <w:jc w:val="both"/>
      </w:pPr>
      <w:r>
        <w:t>Настоящий З</w:t>
      </w:r>
      <w:r w:rsidR="00255100">
        <w:t xml:space="preserve">акон вступает в силу с </w:t>
      </w:r>
      <w:r>
        <w:t>1 января 2017 года.</w:t>
      </w:r>
    </w:p>
    <w:p w:rsidR="000E7F71" w:rsidRDefault="000E7F71" w:rsidP="00F43D74">
      <w:pPr>
        <w:ind w:firstLine="720"/>
        <w:jc w:val="both"/>
      </w:pPr>
    </w:p>
    <w:p w:rsidR="000E7F71" w:rsidRDefault="000E7F71" w:rsidP="00F43D74">
      <w:pPr>
        <w:ind w:firstLine="720"/>
        <w:jc w:val="both"/>
      </w:pPr>
    </w:p>
    <w:p w:rsidR="000E7F71" w:rsidRDefault="000E7F71" w:rsidP="00F43D74">
      <w:pPr>
        <w:ind w:firstLine="720"/>
        <w:jc w:val="both"/>
      </w:pPr>
    </w:p>
    <w:p w:rsidR="000E7F71" w:rsidRDefault="000E7F71" w:rsidP="000E7F71">
      <w:pPr>
        <w:jc w:val="both"/>
      </w:pPr>
      <w:r>
        <w:t xml:space="preserve">Губернатор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proofErr w:type="spellStart"/>
      <w:r>
        <w:t>В.В</w:t>
      </w:r>
      <w:proofErr w:type="spellEnd"/>
      <w:r>
        <w:t xml:space="preserve">. </w:t>
      </w:r>
      <w:proofErr w:type="spellStart"/>
      <w:r>
        <w:t>Миклушевский</w:t>
      </w:r>
      <w:proofErr w:type="spellEnd"/>
    </w:p>
    <w:sectPr w:rsidR="000E7F71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5A8" w:rsidRDefault="008145A8">
      <w:r>
        <w:separator/>
      </w:r>
    </w:p>
  </w:endnote>
  <w:endnote w:type="continuationSeparator" w:id="0">
    <w:p w:rsidR="008145A8" w:rsidRDefault="00814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5A8" w:rsidRDefault="008145A8">
      <w:r>
        <w:separator/>
      </w:r>
    </w:p>
  </w:footnote>
  <w:footnote w:type="continuationSeparator" w:id="0">
    <w:p w:rsidR="008145A8" w:rsidRDefault="008145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45A8"/>
    <w:rsid w:val="000A4917"/>
    <w:rsid w:val="000E7F71"/>
    <w:rsid w:val="001704D5"/>
    <w:rsid w:val="00255100"/>
    <w:rsid w:val="00273552"/>
    <w:rsid w:val="002F791D"/>
    <w:rsid w:val="00347199"/>
    <w:rsid w:val="0042451C"/>
    <w:rsid w:val="006E3FC7"/>
    <w:rsid w:val="00723F6F"/>
    <w:rsid w:val="007D339B"/>
    <w:rsid w:val="008145A8"/>
    <w:rsid w:val="008E225C"/>
    <w:rsid w:val="00AB363B"/>
    <w:rsid w:val="00AF0005"/>
    <w:rsid w:val="00B441B8"/>
    <w:rsid w:val="00DA0177"/>
    <w:rsid w:val="00E5432A"/>
    <w:rsid w:val="00F43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0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2</cp:revision>
  <cp:lastPrinted>2003-08-29T04:29:00Z</cp:lastPrinted>
  <dcterms:created xsi:type="dcterms:W3CDTF">2016-10-13T03:47:00Z</dcterms:created>
  <dcterms:modified xsi:type="dcterms:W3CDTF">2016-10-13T03:47:00Z</dcterms:modified>
</cp:coreProperties>
</file>