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</w:t>
      </w:r>
      <w:r w:rsidR="00C314A5">
        <w:rPr>
          <w:b/>
        </w:rPr>
        <w:t xml:space="preserve">ОТДЕЛЬНЫЕ </w:t>
      </w:r>
      <w:r>
        <w:rPr>
          <w:b/>
        </w:rPr>
        <w:t>ЗАКОН</w:t>
      </w:r>
      <w:r w:rsidR="00C314A5">
        <w:rPr>
          <w:b/>
        </w:rPr>
        <w:t>ОДАТЕЛЬНЫЕ</w:t>
      </w:r>
      <w:r w:rsidR="00117661">
        <w:rPr>
          <w:b/>
        </w:rPr>
        <w:t xml:space="preserve"> </w:t>
      </w:r>
      <w:r w:rsidR="00C314A5">
        <w:rPr>
          <w:b/>
        </w:rPr>
        <w:t xml:space="preserve">АКТЫ </w:t>
      </w:r>
      <w:r>
        <w:rPr>
          <w:b/>
        </w:rPr>
        <w:t>ПРИМОРСКОГО КРАЯ</w:t>
      </w:r>
      <w:r w:rsidR="00C314A5">
        <w:rPr>
          <w:b/>
        </w:rPr>
        <w:t xml:space="preserve"> В ОБЛАСТИ РЕГУЛИРОВАНИЯ </w:t>
      </w:r>
    </w:p>
    <w:p w:rsidR="00395F05" w:rsidRPr="0075524E" w:rsidRDefault="00C314A5" w:rsidP="00117661">
      <w:pPr>
        <w:jc w:val="center"/>
        <w:rPr>
          <w:b/>
        </w:rPr>
      </w:pPr>
      <w:r>
        <w:rPr>
          <w:b/>
          <w:szCs w:val="28"/>
        </w:rPr>
        <w:t xml:space="preserve">ЗЕМЕЛЬНЫХ ОТНОШЕНИЙ В ПРИМОРСКОМ </w:t>
      </w:r>
      <w:proofErr w:type="gramStart"/>
      <w:r>
        <w:rPr>
          <w:b/>
          <w:szCs w:val="28"/>
        </w:rPr>
        <w:t>КРАЕ</w:t>
      </w:r>
      <w:proofErr w:type="gramEnd"/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Default="00395F05" w:rsidP="00395F05">
      <w:pPr>
        <w:ind w:firstLine="720"/>
        <w:jc w:val="both"/>
        <w:rPr>
          <w:szCs w:val="28"/>
        </w:rPr>
      </w:pPr>
    </w:p>
    <w:p w:rsidR="00C314A5" w:rsidRPr="00424956" w:rsidRDefault="00C314A5" w:rsidP="00C314A5">
      <w:pPr>
        <w:tabs>
          <w:tab w:val="left" w:pos="-1701"/>
        </w:tabs>
        <w:ind w:firstLine="709"/>
        <w:jc w:val="both"/>
        <w:rPr>
          <w:szCs w:val="28"/>
        </w:rPr>
      </w:pPr>
      <w:r w:rsidRPr="00424956">
        <w:rPr>
          <w:szCs w:val="28"/>
        </w:rPr>
        <w:t xml:space="preserve">СТАТЬЯ 1. </w:t>
      </w:r>
    </w:p>
    <w:p w:rsidR="00C314A5" w:rsidRPr="00424956" w:rsidRDefault="00C314A5" w:rsidP="00C314A5">
      <w:pPr>
        <w:tabs>
          <w:tab w:val="left" w:pos="-170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gramStart"/>
      <w:r w:rsidRPr="00424956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424956">
        <w:rPr>
          <w:szCs w:val="28"/>
        </w:rPr>
        <w:t xml:space="preserve"> Приморского края от 29 декабря 2003 года № 90-КЗ </w:t>
      </w:r>
      <w:r>
        <w:rPr>
          <w:szCs w:val="28"/>
        </w:rPr>
        <w:t xml:space="preserve">     </w:t>
      </w:r>
      <w:r w:rsidRPr="00424956">
        <w:rPr>
          <w:szCs w:val="28"/>
        </w:rPr>
        <w:t>"О регулировании земельных отношений в Приморском крае" (Ведомости Законодательного Собрания Приморского края, 2003, № 45, стр. 10; 2005,</w:t>
      </w:r>
      <w:r>
        <w:rPr>
          <w:szCs w:val="28"/>
        </w:rPr>
        <w:br/>
      </w:r>
      <w:r w:rsidRPr="00424956">
        <w:rPr>
          <w:szCs w:val="28"/>
        </w:rPr>
        <w:t>№ 92, стр. 10; 2006, № 127, стр. 9, № 2, стр. 19, № 3, стр. 24; 2007, № 44,</w:t>
      </w:r>
      <w:r>
        <w:rPr>
          <w:szCs w:val="28"/>
        </w:rPr>
        <w:br/>
      </w:r>
      <w:r w:rsidRPr="00424956">
        <w:rPr>
          <w:szCs w:val="28"/>
        </w:rPr>
        <w:t>стр. 24; 2008, № 68, стр. 6, № 92, стр. 8;</w:t>
      </w:r>
      <w:proofErr w:type="gramEnd"/>
      <w:r w:rsidRPr="00424956">
        <w:rPr>
          <w:szCs w:val="28"/>
        </w:rPr>
        <w:t xml:space="preserve"> 2009, № 104, стр. 5, № 118, стр. 32,</w:t>
      </w:r>
      <w:r>
        <w:rPr>
          <w:szCs w:val="28"/>
        </w:rPr>
        <w:br/>
      </w:r>
      <w:r w:rsidRPr="00424956">
        <w:rPr>
          <w:szCs w:val="28"/>
        </w:rPr>
        <w:t>№ 136, стр. 3; 2010, № 138, стр. 8, № 141, стр. 52; 2011, № 174, стр. 4, № 194, стр. 86, № 206, стр. 63; 2012, № 8, стр. 72, № 23, стр. 24, стр. 38, № 35,</w:t>
      </w:r>
      <w:r>
        <w:rPr>
          <w:szCs w:val="28"/>
        </w:rPr>
        <w:br/>
      </w:r>
      <w:r w:rsidRPr="00424956">
        <w:rPr>
          <w:szCs w:val="28"/>
        </w:rPr>
        <w:t>стр. 225; 2013, № 52, стр. 34, № 55, стр. 3, стр. 38, № 57, стр. 20, № 67,</w:t>
      </w:r>
      <w:r>
        <w:rPr>
          <w:szCs w:val="28"/>
        </w:rPr>
        <w:br/>
      </w:r>
      <w:r w:rsidRPr="00424956">
        <w:rPr>
          <w:szCs w:val="28"/>
        </w:rPr>
        <w:t>стр. 24; 2014, № 73, стр. 40, № 96, стр. 54; 2015, № 112, стр. 16, № 125,</w:t>
      </w:r>
      <w:r>
        <w:rPr>
          <w:szCs w:val="28"/>
        </w:rPr>
        <w:br/>
        <w:t xml:space="preserve">стр. 109, </w:t>
      </w:r>
      <w:r w:rsidRPr="00424956">
        <w:rPr>
          <w:szCs w:val="28"/>
        </w:rPr>
        <w:t>№ 131, часть 1, стр. 2; 2016, № 160, стр. 12</w:t>
      </w:r>
      <w:r>
        <w:rPr>
          <w:szCs w:val="28"/>
        </w:rPr>
        <w:t>, № 166, стр. 25) следующие изменения</w:t>
      </w:r>
      <w:r w:rsidRPr="00424956">
        <w:rPr>
          <w:szCs w:val="28"/>
        </w:rPr>
        <w:t>:</w:t>
      </w:r>
    </w:p>
    <w:p w:rsidR="00C314A5" w:rsidRDefault="00C314A5" w:rsidP="00C314A5">
      <w:pPr>
        <w:tabs>
          <w:tab w:val="left" w:pos="-170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1)в статье 7:</w:t>
      </w:r>
    </w:p>
    <w:p w:rsidR="00C314A5" w:rsidRDefault="00C314A5" w:rsidP="00C314A5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ab/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слова "по распоряжению земельными участками" заменить словами "по предоставлению земельных участков";</w:t>
      </w:r>
    </w:p>
    <w:p w:rsidR="00C314A5" w:rsidRDefault="00C314A5" w:rsidP="00C314A5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ab/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8 изложить в следующей редакции:</w:t>
      </w:r>
    </w:p>
    <w:p w:rsidR="00C314A5" w:rsidRDefault="00C314A5" w:rsidP="00C314A5">
      <w:pPr>
        <w:pStyle w:val="ConsPlusNormal"/>
        <w:ind w:firstLine="709"/>
        <w:jc w:val="both"/>
      </w:pPr>
      <w:proofErr w:type="gramStart"/>
      <w:r>
        <w:t>"8)предоставление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края;";</w:t>
      </w:r>
      <w:proofErr w:type="gramEnd"/>
    </w:p>
    <w:p w:rsidR="00C314A5" w:rsidRDefault="00C314A5" w:rsidP="00C31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в</w:t>
      </w:r>
      <w:proofErr w:type="gramStart"/>
      <w:r>
        <w:t>)в</w:t>
      </w:r>
      <w:proofErr w:type="gramEnd"/>
      <w:r>
        <w:t xml:space="preserve"> пункте 16 </w:t>
      </w:r>
      <w:r>
        <w:rPr>
          <w:szCs w:val="28"/>
        </w:rPr>
        <w:t>слова "распоряжение земельными участками" заменить словами "</w:t>
      </w:r>
      <w:r>
        <w:t>предоставление земельных участков";</w:t>
      </w:r>
    </w:p>
    <w:p w:rsidR="00C314A5" w:rsidRDefault="00C314A5" w:rsidP="00C314A5">
      <w:pPr>
        <w:pStyle w:val="ConsPlusNormal"/>
        <w:ind w:firstLine="709"/>
        <w:jc w:val="both"/>
      </w:pPr>
      <w:r>
        <w:t>2)в части 2 статьи  8 слова "осуществляют полномочия по распоряжению земельными участками" заменить словами "осуществляют полномочия по предоставлению земельных участков";</w:t>
      </w:r>
    </w:p>
    <w:p w:rsidR="00C314A5" w:rsidRPr="004457AF" w:rsidRDefault="00C314A5" w:rsidP="00C314A5">
      <w:pPr>
        <w:pStyle w:val="ConsPlusNormal"/>
        <w:ind w:firstLine="709"/>
        <w:jc w:val="both"/>
        <w:rPr>
          <w:b/>
        </w:rPr>
      </w:pPr>
      <w:r>
        <w:t xml:space="preserve">3)статью 13 изложить в следующей редакции: </w:t>
      </w:r>
    </w:p>
    <w:p w:rsidR="00C314A5" w:rsidRPr="00040D29" w:rsidRDefault="00C314A5" w:rsidP="00C314A5">
      <w:pPr>
        <w:pStyle w:val="ConsPlusNormal"/>
        <w:ind w:firstLine="709"/>
        <w:jc w:val="both"/>
        <w:outlineLvl w:val="0"/>
        <w:rPr>
          <w:caps/>
        </w:rPr>
      </w:pPr>
      <w:r>
        <w:rPr>
          <w:caps/>
        </w:rPr>
        <w:t>"</w:t>
      </w:r>
      <w:r w:rsidRPr="00040D29">
        <w:rPr>
          <w:caps/>
        </w:rPr>
        <w:t>Статья 13. Предоставление служебных наделов</w:t>
      </w:r>
    </w:p>
    <w:p w:rsidR="00C314A5" w:rsidRDefault="00C314A5" w:rsidP="00C314A5">
      <w:pPr>
        <w:pStyle w:val="ConsPlusNormal"/>
        <w:ind w:firstLine="567"/>
        <w:jc w:val="both"/>
      </w:pPr>
    </w:p>
    <w:p w:rsidR="00C314A5" w:rsidRDefault="00C314A5" w:rsidP="00C314A5">
      <w:pPr>
        <w:pStyle w:val="ConsPlusNormal"/>
        <w:ind w:firstLine="709"/>
        <w:jc w:val="both"/>
      </w:pPr>
      <w:bookmarkStart w:id="0" w:name="Par2"/>
      <w:bookmarkEnd w:id="0"/>
      <w:r>
        <w:t xml:space="preserve">1.Работникам организаций транспорта, лесной промышленности, работникам лесного хозяйства,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</w:t>
      </w:r>
      <w:r>
        <w:lastRenderedPageBreak/>
        <w:t xml:space="preserve">других сфер деятельности, </w:t>
      </w:r>
      <w:r w:rsidRPr="00FD625C">
        <w:t>имеющих право на получение служебных наделов,</w:t>
      </w:r>
      <w:r>
        <w:t xml:space="preserve"> предоставляются в безвозмездное пользование земельные участки, в том числе из состава земель лесного фонда и земель особо охраняемых природных территорий, являющиеся служебными наделами. </w:t>
      </w:r>
    </w:p>
    <w:p w:rsidR="00C314A5" w:rsidRDefault="00C314A5" w:rsidP="00C314A5">
      <w:pPr>
        <w:pStyle w:val="ConsPlusNormal"/>
        <w:ind w:firstLine="709"/>
        <w:jc w:val="both"/>
      </w:pPr>
      <w:r>
        <w:t xml:space="preserve"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 </w:t>
      </w:r>
    </w:p>
    <w:p w:rsidR="00C314A5" w:rsidRDefault="00C314A5" w:rsidP="00C314A5">
      <w:pPr>
        <w:pStyle w:val="ConsPlusNormal"/>
        <w:ind w:firstLine="709"/>
        <w:jc w:val="both"/>
      </w:pPr>
      <w:r>
        <w:t>2.Категории работников, указанных в части 1 настоящей статьи, имеющих право на получение служебных наделов, устанавливаются в соответствии с действующим законодательством</w:t>
      </w:r>
      <w:proofErr w:type="gramStart"/>
      <w:r>
        <w:t>.";</w:t>
      </w:r>
      <w:proofErr w:type="gramEnd"/>
    </w:p>
    <w:p w:rsidR="00C314A5" w:rsidRDefault="00C314A5" w:rsidP="00C314A5">
      <w:pPr>
        <w:pStyle w:val="ConsPlusNormal"/>
        <w:ind w:firstLine="709"/>
        <w:jc w:val="both"/>
      </w:pPr>
      <w:r>
        <w:t>4)часть 2 статьи 20 изложить в следующей редакции:</w:t>
      </w:r>
      <w:r w:rsidRPr="003C4044">
        <w:rPr>
          <w:color w:val="FF0000"/>
        </w:rPr>
        <w:t xml:space="preserve"> </w:t>
      </w:r>
    </w:p>
    <w:p w:rsidR="00C314A5" w:rsidRDefault="00C314A5" w:rsidP="00C314A5">
      <w:pPr>
        <w:pStyle w:val="ConsPlusNormal"/>
        <w:ind w:firstLine="709"/>
        <w:jc w:val="both"/>
      </w:pPr>
      <w:r>
        <w:t>"2.К ним относятся земельные участки, занятые территориями домов отдыха, пансионатов, кемпингов, объектов физической культуры и спорта, туристических баз, стационарных и палаточных туристско-оздоровительных лагерей, детских туристических станций, туристских парков, учебно-туристических троп, трасс, детских и спортивных лагерей и других аналогичных объектов</w:t>
      </w:r>
      <w:proofErr w:type="gramStart"/>
      <w:r>
        <w:t>.".</w:t>
      </w:r>
      <w:proofErr w:type="gramEnd"/>
    </w:p>
    <w:p w:rsidR="00C314A5" w:rsidRPr="00424956" w:rsidRDefault="00C314A5" w:rsidP="00C314A5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C314A5" w:rsidRPr="00424956" w:rsidRDefault="00C314A5" w:rsidP="00C314A5">
      <w:pPr>
        <w:tabs>
          <w:tab w:val="left" w:pos="-170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424956">
        <w:rPr>
          <w:szCs w:val="28"/>
        </w:rPr>
        <w:t>СТАТЬЯ 2.</w:t>
      </w:r>
    </w:p>
    <w:p w:rsidR="00C314A5" w:rsidRPr="00424956" w:rsidRDefault="00C314A5" w:rsidP="00C314A5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napToGrid w:val="0"/>
          <w:szCs w:val="28"/>
        </w:rPr>
      </w:pPr>
      <w:r>
        <w:rPr>
          <w:snapToGrid w:val="0"/>
          <w:szCs w:val="28"/>
        </w:rPr>
        <w:tab/>
      </w:r>
      <w:proofErr w:type="gramStart"/>
      <w:r w:rsidRPr="00424956">
        <w:rPr>
          <w:snapToGrid w:val="0"/>
          <w:szCs w:val="28"/>
        </w:rPr>
        <w:t>Внести в Закон Приморского края от 8 ноября 2011 года № 837-КЗ</w:t>
      </w:r>
      <w:r>
        <w:rPr>
          <w:snapToGrid w:val="0"/>
          <w:szCs w:val="28"/>
        </w:rPr>
        <w:t xml:space="preserve">       </w:t>
      </w:r>
      <w:r w:rsidRPr="00424956">
        <w:rPr>
          <w:szCs w:val="28"/>
        </w:rPr>
        <w:t>"О бесплатном предоставлении земельных участков гражданам, имеющим трех и более детей, в Приморском крае"</w:t>
      </w:r>
      <w:r w:rsidRPr="00424956">
        <w:rPr>
          <w:snapToGrid w:val="0"/>
          <w:szCs w:val="28"/>
        </w:rPr>
        <w:t xml:space="preserve"> (</w:t>
      </w:r>
      <w:r w:rsidRPr="00424956">
        <w:rPr>
          <w:szCs w:val="28"/>
        </w:rPr>
        <w:t>Ведомости Законодательного Собрания Приморского края, 2011, № 206, стр. 59; 2012, № 8, стр. 73, № 23, стр. 59; 2013, № 44, стр. 45, № 55, стр. 3, № 60, стр. 4;</w:t>
      </w:r>
      <w:proofErr w:type="gramEnd"/>
      <w:r w:rsidRPr="00424956">
        <w:rPr>
          <w:szCs w:val="28"/>
        </w:rPr>
        <w:t xml:space="preserve"> </w:t>
      </w:r>
      <w:proofErr w:type="gramStart"/>
      <w:r w:rsidRPr="00424956">
        <w:rPr>
          <w:szCs w:val="28"/>
        </w:rPr>
        <w:t>2015, № 132, стр. 29,</w:t>
      </w:r>
      <w:r>
        <w:rPr>
          <w:szCs w:val="28"/>
        </w:rPr>
        <w:t xml:space="preserve">  </w:t>
      </w:r>
      <w:r w:rsidRPr="00424956">
        <w:rPr>
          <w:szCs w:val="28"/>
        </w:rPr>
        <w:t xml:space="preserve">№ 141, стр. 56; </w:t>
      </w:r>
      <w:r w:rsidRPr="00424956">
        <w:rPr>
          <w:snapToGrid w:val="0"/>
          <w:szCs w:val="28"/>
        </w:rPr>
        <w:t>2016, № 151, стр. 54</w:t>
      </w:r>
      <w:r>
        <w:rPr>
          <w:snapToGrid w:val="0"/>
          <w:szCs w:val="28"/>
        </w:rPr>
        <w:t>,</w:t>
      </w:r>
      <w:r w:rsidRPr="004F2FAC">
        <w:rPr>
          <w:szCs w:val="28"/>
        </w:rPr>
        <w:t xml:space="preserve"> </w:t>
      </w:r>
      <w:r>
        <w:rPr>
          <w:szCs w:val="28"/>
        </w:rPr>
        <w:t>№ 166, стр. 25</w:t>
      </w:r>
      <w:r w:rsidRPr="00424956">
        <w:rPr>
          <w:snapToGrid w:val="0"/>
          <w:szCs w:val="28"/>
        </w:rPr>
        <w:t>) следующие изменения:</w:t>
      </w:r>
      <w:proofErr w:type="gramEnd"/>
    </w:p>
    <w:p w:rsidR="00C314A5" w:rsidRDefault="00C314A5" w:rsidP="00C314A5">
      <w:pPr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r w:rsidRPr="00424956">
        <w:rPr>
          <w:snapToGrid w:val="0"/>
          <w:szCs w:val="28"/>
        </w:rPr>
        <w:t>1)</w:t>
      </w:r>
      <w:bookmarkStart w:id="1" w:name="Par0"/>
      <w:bookmarkEnd w:id="1"/>
      <w:r>
        <w:rPr>
          <w:snapToGrid w:val="0"/>
          <w:szCs w:val="28"/>
        </w:rPr>
        <w:t xml:space="preserve">часть 6 статьи 2 изложить в следующей редакции: </w:t>
      </w:r>
    </w:p>
    <w:p w:rsidR="00C314A5" w:rsidRDefault="00C314A5" w:rsidP="00C314A5">
      <w:pPr>
        <w:pStyle w:val="ConsPlusNormal"/>
        <w:ind w:firstLine="709"/>
        <w:jc w:val="both"/>
      </w:pPr>
      <w:r>
        <w:t>"6.Земельные участки предоставляются гражданам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органом местного самоуправления муниципального района (далее - уполномоченные органы местного самоуправления)</w:t>
      </w:r>
      <w:proofErr w:type="gramStart"/>
      <w:r>
        <w:t>."</w:t>
      </w:r>
      <w:proofErr w:type="gramEnd"/>
      <w:r>
        <w:t>;</w:t>
      </w:r>
    </w:p>
    <w:p w:rsidR="00C314A5" w:rsidRDefault="00C314A5" w:rsidP="00C314A5">
      <w:pPr>
        <w:pStyle w:val="ConsPlusNormal"/>
        <w:ind w:firstLine="709"/>
        <w:jc w:val="both"/>
      </w:pPr>
      <w:r>
        <w:t>2)в статье 5:</w:t>
      </w:r>
      <w:r w:rsidRPr="00A8104F">
        <w:rPr>
          <w:color w:val="FF0000"/>
        </w:rPr>
        <w:t xml:space="preserve"> </w:t>
      </w:r>
    </w:p>
    <w:p w:rsidR="00C314A5" w:rsidRPr="00A31C34" w:rsidRDefault="00C314A5" w:rsidP="00C314A5">
      <w:pPr>
        <w:pStyle w:val="ConsPlusNormal"/>
        <w:ind w:firstLine="709"/>
        <w:jc w:val="both"/>
      </w:pPr>
      <w:r>
        <w:t>а</w:t>
      </w:r>
      <w:proofErr w:type="gramStart"/>
      <w:r>
        <w:t>)а</w:t>
      </w:r>
      <w:proofErr w:type="gramEnd"/>
      <w:r>
        <w:t xml:space="preserve">бзац пятнадцатый части 1 изложить в следующей редакции: </w:t>
      </w:r>
    </w:p>
    <w:p w:rsidR="00C314A5" w:rsidRPr="0067164D" w:rsidRDefault="00C314A5" w:rsidP="00C314A5">
      <w:pPr>
        <w:pStyle w:val="ConsPlusNormal"/>
        <w:ind w:firstLine="709"/>
        <w:jc w:val="both"/>
      </w:pPr>
      <w:r>
        <w:t>"выписки</w:t>
      </w:r>
      <w:r w:rsidRPr="0067164D">
        <w:t xml:space="preserve">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>
        <w:t>.";</w:t>
      </w:r>
      <w:proofErr w:type="gramEnd"/>
    </w:p>
    <w:p w:rsidR="00C314A5" w:rsidRDefault="00C314A5" w:rsidP="00C314A5">
      <w:pPr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</w:t>
      </w:r>
      <w:proofErr w:type="gramStart"/>
      <w:r>
        <w:rPr>
          <w:snapToGrid w:val="0"/>
          <w:szCs w:val="28"/>
        </w:rPr>
        <w:t>)в</w:t>
      </w:r>
      <w:proofErr w:type="gramEnd"/>
      <w:r>
        <w:rPr>
          <w:snapToGrid w:val="0"/>
          <w:szCs w:val="28"/>
        </w:rPr>
        <w:t xml:space="preserve"> части 5: </w:t>
      </w:r>
    </w:p>
    <w:p w:rsidR="00C314A5" w:rsidRDefault="00C314A5" w:rsidP="00C314A5">
      <w:pPr>
        <w:pStyle w:val="ConsPlusNormal"/>
        <w:ind w:firstLine="709"/>
        <w:jc w:val="both"/>
      </w:pPr>
      <w:r w:rsidRPr="007253B4">
        <w:rPr>
          <w:snapToGrid w:val="0"/>
        </w:rPr>
        <w:t>в абзаце первом слова "</w:t>
      </w:r>
      <w:r w:rsidRPr="007253B4">
        <w:t>в органах, осуществляющих государственную регистрацию прав на недвижимое имущество и сделок с ним" заменить словами "в федеральном органе исполнительной власти, уполномоченн</w:t>
      </w:r>
      <w:r>
        <w:t>о</w:t>
      </w:r>
      <w:r w:rsidRPr="007253B4">
        <w:t xml:space="preserve">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</w:t>
      </w:r>
      <w:r w:rsidRPr="007253B4">
        <w:lastRenderedPageBreak/>
        <w:t>содержащихся в Едином государственном реестре недвижимости, его территориальных органах (далее - орган регистрации прав)</w:t>
      </w:r>
      <w:r>
        <w:t>";</w:t>
      </w:r>
    </w:p>
    <w:p w:rsidR="00C314A5" w:rsidRDefault="00C314A5" w:rsidP="00C314A5">
      <w:pPr>
        <w:pStyle w:val="ConsPlusNormal"/>
        <w:ind w:firstLine="709"/>
        <w:jc w:val="both"/>
      </w:pPr>
      <w:r w:rsidRPr="00951009">
        <w:t>в абзаце третьем слова 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Default="00C314A5" w:rsidP="00C314A5">
      <w:pPr>
        <w:pStyle w:val="ConsPlusNormal"/>
        <w:ind w:firstLine="709"/>
        <w:jc w:val="both"/>
      </w:pPr>
      <w:r w:rsidRPr="00951009">
        <w:t xml:space="preserve">в абзаце </w:t>
      </w:r>
      <w:r>
        <w:t>четвертом</w:t>
      </w:r>
      <w:r w:rsidRPr="00951009">
        <w:t xml:space="preserve"> слова 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Pr="00951009" w:rsidRDefault="00C314A5" w:rsidP="00C314A5">
      <w:pPr>
        <w:pStyle w:val="ConsPlusNormal"/>
        <w:ind w:firstLine="709"/>
        <w:jc w:val="both"/>
      </w:pPr>
      <w:r>
        <w:t>в</w:t>
      </w:r>
      <w:proofErr w:type="gramStart"/>
      <w:r>
        <w:t>)в</w:t>
      </w:r>
      <w:proofErr w:type="gramEnd"/>
      <w:r>
        <w:t xml:space="preserve"> абзаце втором части 8</w:t>
      </w:r>
      <w:r w:rsidRPr="00951009">
        <w:rPr>
          <w:vertAlign w:val="superscript"/>
        </w:rPr>
        <w:t>2</w:t>
      </w:r>
      <w:r>
        <w:t xml:space="preserve"> </w:t>
      </w:r>
      <w:r w:rsidRPr="00951009">
        <w:t>слова "</w:t>
      </w:r>
      <w:r>
        <w:t>в органах, осуществляющих</w:t>
      </w:r>
      <w:r w:rsidRPr="00951009">
        <w:t xml:space="preserve"> государственную регистрацию прав на недвижимое имущество и сделок с ним," заменить словами "</w:t>
      </w:r>
      <w:r>
        <w:t>в органах</w:t>
      </w:r>
      <w:r w:rsidRPr="00951009">
        <w:t xml:space="preserve"> регистрации прав"</w:t>
      </w:r>
      <w:r>
        <w:t>;</w:t>
      </w:r>
    </w:p>
    <w:p w:rsidR="00C314A5" w:rsidRDefault="00C314A5" w:rsidP="00C314A5">
      <w:pPr>
        <w:pStyle w:val="ConsPlusNormal"/>
        <w:ind w:firstLine="709"/>
        <w:jc w:val="both"/>
      </w:pPr>
      <w:r>
        <w:t>г</w:t>
      </w:r>
      <w:proofErr w:type="gramStart"/>
      <w:r>
        <w:t>)в</w:t>
      </w:r>
      <w:proofErr w:type="gramEnd"/>
      <w:r>
        <w:t xml:space="preserve"> части 9:</w:t>
      </w:r>
    </w:p>
    <w:p w:rsidR="00C314A5" w:rsidRDefault="00C314A5" w:rsidP="00C314A5">
      <w:pPr>
        <w:pStyle w:val="ConsPlusNormal"/>
        <w:ind w:firstLine="709"/>
        <w:jc w:val="both"/>
      </w:pPr>
      <w:r>
        <w:t>в абзаце втором слово "поселений" заменить словами "городских поселений";</w:t>
      </w:r>
    </w:p>
    <w:p w:rsidR="00C314A5" w:rsidRDefault="00C314A5" w:rsidP="00C314A5">
      <w:pPr>
        <w:pStyle w:val="ConsPlusNormal"/>
        <w:ind w:firstLine="709"/>
        <w:jc w:val="both"/>
      </w:pPr>
      <w:r>
        <w:t>в абзаце третьем слово "поселений" заменить словами "городских поселений";</w:t>
      </w:r>
    </w:p>
    <w:p w:rsidR="00C314A5" w:rsidRPr="007253B4" w:rsidRDefault="00C314A5" w:rsidP="00C314A5">
      <w:pPr>
        <w:pStyle w:val="ConsPlusNormal"/>
        <w:ind w:firstLine="709"/>
        <w:jc w:val="both"/>
      </w:pPr>
      <w:r>
        <w:t>3)в части 5 статьи 5</w:t>
      </w:r>
      <w:r>
        <w:rPr>
          <w:vertAlign w:val="superscript"/>
        </w:rPr>
        <w:t>2</w:t>
      </w:r>
      <w:r>
        <w:t>:</w:t>
      </w:r>
      <w:r w:rsidRPr="00F97FE9">
        <w:rPr>
          <w:color w:val="FF0000"/>
        </w:rPr>
        <w:t xml:space="preserve"> </w:t>
      </w:r>
    </w:p>
    <w:p w:rsidR="00C314A5" w:rsidRDefault="00C314A5" w:rsidP="00C314A5">
      <w:pPr>
        <w:pStyle w:val="ConsPlusNormal"/>
        <w:ind w:firstLine="709"/>
        <w:jc w:val="both"/>
      </w:pPr>
      <w:r>
        <w:t>в абзаце втором слово "поселения" заменить словами "городского поселения";</w:t>
      </w:r>
    </w:p>
    <w:p w:rsidR="00C314A5" w:rsidRDefault="00C314A5" w:rsidP="00C314A5">
      <w:pPr>
        <w:pStyle w:val="ConsPlusNormal"/>
        <w:ind w:firstLine="709"/>
        <w:jc w:val="both"/>
      </w:pPr>
      <w:r>
        <w:t>в абзаце третьем слово "поселений" заменить словами "городских поселений".</w:t>
      </w:r>
    </w:p>
    <w:p w:rsidR="00C314A5" w:rsidRPr="00424956" w:rsidRDefault="00C314A5" w:rsidP="00C314A5">
      <w:pPr>
        <w:tabs>
          <w:tab w:val="left" w:pos="426"/>
          <w:tab w:val="left" w:pos="1752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C314A5" w:rsidRPr="00424956" w:rsidRDefault="00C314A5" w:rsidP="00C31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4956">
        <w:rPr>
          <w:szCs w:val="28"/>
        </w:rPr>
        <w:t>СТАТЬЯ 3.</w:t>
      </w:r>
    </w:p>
    <w:p w:rsidR="00C314A5" w:rsidRDefault="00C314A5" w:rsidP="00C314A5">
      <w:pPr>
        <w:tabs>
          <w:tab w:val="left" w:pos="-170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gramStart"/>
      <w:r w:rsidRPr="00424956">
        <w:rPr>
          <w:szCs w:val="28"/>
        </w:rPr>
        <w:t xml:space="preserve">Внести в Закон Приморского края от 27 сентября 2013 года № 250-КЗ </w:t>
      </w:r>
      <w:r>
        <w:rPr>
          <w:szCs w:val="28"/>
        </w:rPr>
        <w:t xml:space="preserve"> </w:t>
      </w:r>
      <w:r w:rsidRPr="00424956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>
        <w:rPr>
          <w:szCs w:val="28"/>
        </w:rPr>
        <w:t xml:space="preserve">  </w:t>
      </w:r>
      <w:r w:rsidRPr="00424956">
        <w:rPr>
          <w:szCs w:val="28"/>
        </w:rPr>
        <w:t>№ 89, стр. 28; 2015, № 116, стр. 6, № 132, стр. 16, № 141, стр. 54; 2016, № 151, стр. 53, № 164, стр. 51</w:t>
      </w:r>
      <w:r>
        <w:rPr>
          <w:szCs w:val="28"/>
        </w:rPr>
        <w:t>, № 166, стр. 25</w:t>
      </w:r>
      <w:r w:rsidRPr="00424956">
        <w:rPr>
          <w:szCs w:val="28"/>
        </w:rPr>
        <w:t>) следующие изменения:</w:t>
      </w:r>
      <w:proofErr w:type="gramEnd"/>
    </w:p>
    <w:p w:rsidR="00212FCE" w:rsidRDefault="00C314A5" w:rsidP="00C314A5">
      <w:pPr>
        <w:tabs>
          <w:tab w:val="left" w:pos="0"/>
        </w:tabs>
        <w:ind w:firstLine="567"/>
        <w:jc w:val="both"/>
        <w:rPr>
          <w:szCs w:val="28"/>
        </w:rPr>
      </w:pPr>
      <w:r>
        <w:rPr>
          <w:szCs w:val="28"/>
        </w:rPr>
        <w:tab/>
      </w:r>
      <w:r w:rsidRPr="00424956">
        <w:rPr>
          <w:szCs w:val="28"/>
        </w:rPr>
        <w:t>1)</w:t>
      </w:r>
      <w:r>
        <w:rPr>
          <w:szCs w:val="28"/>
        </w:rPr>
        <w:t>абзац второй части 1 статьи 1 изложить в следующей редакции:</w:t>
      </w:r>
    </w:p>
    <w:p w:rsidR="00C314A5" w:rsidRDefault="00C314A5" w:rsidP="00C314A5">
      <w:pPr>
        <w:tabs>
          <w:tab w:val="left" w:pos="0"/>
        </w:tabs>
        <w:ind w:firstLine="567"/>
        <w:jc w:val="both"/>
      </w:pPr>
      <w:r>
        <w:rPr>
          <w:szCs w:val="28"/>
        </w:rPr>
        <w:t xml:space="preserve"> </w:t>
      </w:r>
      <w:r w:rsidR="00212FCE">
        <w:rPr>
          <w:szCs w:val="28"/>
        </w:rPr>
        <w:tab/>
      </w:r>
      <w:bookmarkStart w:id="2" w:name="_GoBack"/>
      <w:bookmarkEnd w:id="2"/>
      <w:r>
        <w:rPr>
          <w:rFonts w:eastAsia="Calibri"/>
          <w:szCs w:val="28"/>
          <w:lang w:eastAsia="en-US"/>
        </w:rPr>
        <w:t>"</w:t>
      </w:r>
      <w:r>
        <w:t>Земельные участки предоставляются гражданам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органом местного самоуправления муниципального района (далее - уполномоченные органы местного самоуправления)</w:t>
      </w:r>
      <w:proofErr w:type="gramStart"/>
      <w:r>
        <w:t>."</w:t>
      </w:r>
      <w:proofErr w:type="gramEnd"/>
      <w:r>
        <w:t>;</w:t>
      </w:r>
    </w:p>
    <w:p w:rsidR="00C314A5" w:rsidRDefault="00C314A5" w:rsidP="00C31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5:</w:t>
      </w:r>
    </w:p>
    <w:p w:rsidR="00C314A5" w:rsidRDefault="00C314A5" w:rsidP="00C31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десятый части 1 изложить в следующей редакции:</w:t>
      </w:r>
    </w:p>
    <w:p w:rsidR="00C314A5" w:rsidRDefault="00C314A5" w:rsidP="00C314A5">
      <w:pPr>
        <w:autoSpaceDE w:val="0"/>
        <w:autoSpaceDN w:val="0"/>
        <w:adjustRightInd w:val="0"/>
        <w:ind w:firstLine="709"/>
        <w:jc w:val="both"/>
      </w:pPr>
      <w:r>
        <w:t>"выписки</w:t>
      </w:r>
      <w:r w:rsidRPr="0067164D">
        <w:t xml:space="preserve">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>
        <w:t>.";</w:t>
      </w:r>
      <w:proofErr w:type="gramEnd"/>
    </w:p>
    <w:p w:rsidR="00C314A5" w:rsidRDefault="00C314A5" w:rsidP="00C31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восьмой части 2 изложить в следующей редакции:</w:t>
      </w:r>
    </w:p>
    <w:p w:rsidR="00C314A5" w:rsidRDefault="00C314A5" w:rsidP="00C314A5">
      <w:pPr>
        <w:autoSpaceDE w:val="0"/>
        <w:autoSpaceDN w:val="0"/>
        <w:adjustRightInd w:val="0"/>
        <w:ind w:firstLine="709"/>
        <w:jc w:val="both"/>
      </w:pPr>
      <w:r>
        <w:t>"выписки</w:t>
      </w:r>
      <w:r w:rsidRPr="0067164D">
        <w:t xml:space="preserve">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>
        <w:t>.";</w:t>
      </w:r>
      <w:proofErr w:type="gramEnd"/>
    </w:p>
    <w:p w:rsidR="00C314A5" w:rsidRDefault="00C314A5" w:rsidP="00C31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3:</w:t>
      </w:r>
    </w:p>
    <w:p w:rsidR="00C314A5" w:rsidRPr="00576848" w:rsidRDefault="00C314A5" w:rsidP="00C314A5">
      <w:pPr>
        <w:pStyle w:val="ConsPlusNormal"/>
        <w:ind w:firstLine="709"/>
        <w:jc w:val="both"/>
      </w:pPr>
      <w:proofErr w:type="gramStart"/>
      <w:r w:rsidRPr="00576848">
        <w:t>в абзаце первом слова "в органах, осуществляющих государственную регистрацию прав на недвижимое имущество и сделок с ним" заменить словами "в федеральном органе исполнительной власти, уполномоченн</w:t>
      </w:r>
      <w:r>
        <w:t>ом</w:t>
      </w:r>
      <w:r w:rsidRPr="00576848">
        <w:t xml:space="preserve">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органах (далее - орган регистрации прав)";</w:t>
      </w:r>
      <w:proofErr w:type="gramEnd"/>
    </w:p>
    <w:p w:rsidR="00C314A5" w:rsidRPr="00965B39" w:rsidRDefault="00C314A5" w:rsidP="00C31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третьем слова </w:t>
      </w:r>
      <w:r w:rsidRPr="00951009">
        <w:t>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Pr="00965B39" w:rsidRDefault="00C314A5" w:rsidP="00C31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четвертом слова </w:t>
      </w:r>
      <w:r w:rsidRPr="00951009">
        <w:t>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Default="00C314A5" w:rsidP="00C314A5">
      <w:pPr>
        <w:tabs>
          <w:tab w:val="left" w:pos="-1701"/>
        </w:tabs>
        <w:ind w:firstLine="567"/>
        <w:jc w:val="both"/>
      </w:pPr>
      <w:r>
        <w:rPr>
          <w:rFonts w:eastAsia="Calibri"/>
          <w:szCs w:val="28"/>
          <w:lang w:eastAsia="en-US"/>
        </w:rPr>
        <w:tab/>
        <w:t>г</w:t>
      </w:r>
      <w:proofErr w:type="gramStart"/>
      <w:r>
        <w:rPr>
          <w:rFonts w:eastAsia="Calibri"/>
          <w:szCs w:val="28"/>
          <w:lang w:eastAsia="en-US"/>
        </w:rPr>
        <w:t>)в</w:t>
      </w:r>
      <w:proofErr w:type="gramEnd"/>
      <w:r>
        <w:rPr>
          <w:rFonts w:eastAsia="Calibri"/>
          <w:szCs w:val="28"/>
          <w:lang w:eastAsia="en-US"/>
        </w:rPr>
        <w:t xml:space="preserve"> абзаце четвертом части 8</w:t>
      </w:r>
      <w:r w:rsidRPr="00586AF3"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vertAlign w:val="superscript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слова </w:t>
      </w:r>
      <w:r w:rsidRPr="00951009">
        <w:t>"</w:t>
      </w:r>
      <w:r>
        <w:t>в органах, осуществляющих</w:t>
      </w:r>
      <w:r w:rsidRPr="00951009">
        <w:t xml:space="preserve"> государственную регистрацию прав на недвижимое имущество и сделок с ним," заменить словами "</w:t>
      </w:r>
      <w:r>
        <w:t>в органах</w:t>
      </w:r>
      <w:r w:rsidRPr="00951009">
        <w:t xml:space="preserve"> регистрации прав"</w:t>
      </w:r>
      <w:r>
        <w:t>;</w:t>
      </w:r>
    </w:p>
    <w:p w:rsidR="00C314A5" w:rsidRDefault="00C314A5" w:rsidP="00C314A5">
      <w:pPr>
        <w:ind w:firstLine="567"/>
        <w:jc w:val="both"/>
      </w:pPr>
      <w:r>
        <w:tab/>
        <w:t>д</w:t>
      </w:r>
      <w:proofErr w:type="gramStart"/>
      <w:r>
        <w:t>)в</w:t>
      </w:r>
      <w:proofErr w:type="gramEnd"/>
      <w:r>
        <w:t xml:space="preserve"> части 8</w:t>
      </w:r>
      <w:r w:rsidRPr="00BE4B9B">
        <w:rPr>
          <w:vertAlign w:val="superscript"/>
        </w:rPr>
        <w:t>2</w:t>
      </w:r>
      <w:r>
        <w:t>:</w:t>
      </w:r>
    </w:p>
    <w:p w:rsidR="00C314A5" w:rsidRPr="00586AF3" w:rsidRDefault="00C314A5" w:rsidP="00C314A5">
      <w:pPr>
        <w:tabs>
          <w:tab w:val="left" w:pos="426"/>
        </w:tabs>
        <w:ind w:firstLine="567"/>
        <w:jc w:val="both"/>
        <w:rPr>
          <w:rFonts w:eastAsia="Calibri"/>
          <w:szCs w:val="28"/>
          <w:lang w:eastAsia="en-US"/>
        </w:rPr>
      </w:pPr>
      <w:r>
        <w:tab/>
        <w:t xml:space="preserve">в абзаце первом </w:t>
      </w:r>
      <w:r w:rsidRPr="00951009">
        <w:t>слова 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Pr="00586AF3" w:rsidRDefault="00C314A5" w:rsidP="00C314A5">
      <w:pPr>
        <w:tabs>
          <w:tab w:val="left" w:pos="-2127"/>
        </w:tabs>
        <w:ind w:firstLine="567"/>
        <w:jc w:val="both"/>
        <w:rPr>
          <w:rFonts w:eastAsia="Calibri"/>
          <w:szCs w:val="28"/>
          <w:lang w:eastAsia="en-US"/>
        </w:rPr>
      </w:pPr>
      <w:r>
        <w:tab/>
        <w:t xml:space="preserve">в абзаце четвертом </w:t>
      </w:r>
      <w:r w:rsidRPr="00951009">
        <w:t>слова "органами, осуществляющими государственную регистрацию прав на недвижимое имущество и сделок с ним</w:t>
      </w:r>
      <w:proofErr w:type="gramStart"/>
      <w:r w:rsidRPr="00951009">
        <w:t>,"</w:t>
      </w:r>
      <w:proofErr w:type="gramEnd"/>
      <w:r w:rsidRPr="00951009">
        <w:t xml:space="preserve"> заменить словами "органами регистрации прав"</w:t>
      </w:r>
      <w:r>
        <w:t>;</w:t>
      </w:r>
    </w:p>
    <w:p w:rsidR="00C314A5" w:rsidRDefault="00C314A5" w:rsidP="00C314A5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>е</w:t>
      </w:r>
      <w:proofErr w:type="gramStart"/>
      <w:r>
        <w:rPr>
          <w:rFonts w:eastAsia="Calibri"/>
          <w:szCs w:val="28"/>
          <w:lang w:eastAsia="en-US"/>
        </w:rPr>
        <w:t>)в</w:t>
      </w:r>
      <w:proofErr w:type="gramEnd"/>
      <w:r>
        <w:rPr>
          <w:rFonts w:eastAsia="Calibri"/>
          <w:szCs w:val="28"/>
          <w:lang w:eastAsia="en-US"/>
        </w:rPr>
        <w:t xml:space="preserve"> части 12:</w:t>
      </w:r>
    </w:p>
    <w:p w:rsidR="00C314A5" w:rsidRDefault="00C314A5" w:rsidP="00C314A5">
      <w:pPr>
        <w:pStyle w:val="ConsPlusNormal"/>
        <w:ind w:firstLine="709"/>
        <w:jc w:val="both"/>
      </w:pPr>
      <w:r>
        <w:t>в абзаце втором слово "поселений" заменить словами "городских поселений";</w:t>
      </w:r>
    </w:p>
    <w:p w:rsidR="00C314A5" w:rsidRDefault="00C314A5" w:rsidP="00C314A5">
      <w:pPr>
        <w:pStyle w:val="ConsPlusNormal"/>
        <w:ind w:firstLine="709"/>
        <w:jc w:val="both"/>
      </w:pPr>
      <w:r>
        <w:t>в абзаце третьем слово "поселений" заменить словами "городских поселений";</w:t>
      </w:r>
    </w:p>
    <w:p w:rsidR="00C314A5" w:rsidRDefault="00C314A5" w:rsidP="00C314A5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>3)в статье 8:</w:t>
      </w:r>
    </w:p>
    <w:p w:rsidR="00C314A5" w:rsidRDefault="00C314A5" w:rsidP="00C314A5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>а</w:t>
      </w:r>
      <w:proofErr w:type="gramStart"/>
      <w:r>
        <w:rPr>
          <w:rFonts w:eastAsia="Calibri"/>
          <w:szCs w:val="28"/>
          <w:lang w:eastAsia="en-US"/>
        </w:rPr>
        <w:t>)а</w:t>
      </w:r>
      <w:proofErr w:type="gramEnd"/>
      <w:r>
        <w:rPr>
          <w:rFonts w:eastAsia="Calibri"/>
          <w:szCs w:val="28"/>
          <w:lang w:eastAsia="en-US"/>
        </w:rPr>
        <w:t>бзац десятый части 1 изложить в следующей редакции:</w:t>
      </w:r>
    </w:p>
    <w:p w:rsidR="00C314A5" w:rsidRDefault="00C314A5" w:rsidP="00C31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 w:rsidRPr="005C3A21">
        <w:t xml:space="preserve">выписка из Единого государственного реестра недвижимости, удостоверяющая </w:t>
      </w:r>
      <w:r w:rsidRPr="005C3A21">
        <w:rPr>
          <w:szCs w:val="28"/>
        </w:rPr>
        <w:t>государственную регистрацию права общей долевой собственности на объект индивидуального жилищного строительства, возведенный на предоставленном в аренду в соответствии с настоящим Законом земельном участке</w:t>
      </w:r>
      <w:proofErr w:type="gramStart"/>
      <w:r>
        <w:rPr>
          <w:szCs w:val="28"/>
        </w:rPr>
        <w:t>.";</w:t>
      </w:r>
      <w:proofErr w:type="gramEnd"/>
    </w:p>
    <w:p w:rsidR="00C314A5" w:rsidRDefault="00C314A5" w:rsidP="00C31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4:</w:t>
      </w:r>
    </w:p>
    <w:p w:rsidR="00C314A5" w:rsidRDefault="00C314A5" w:rsidP="00C314A5">
      <w:pPr>
        <w:pStyle w:val="ConsPlusNormal"/>
        <w:ind w:firstLine="709"/>
        <w:jc w:val="both"/>
      </w:pPr>
      <w:r>
        <w:t>в абзаце втором слово "поселений" заменить словами "городских поселений";</w:t>
      </w:r>
    </w:p>
    <w:p w:rsidR="00C314A5" w:rsidRDefault="00C314A5" w:rsidP="00C314A5">
      <w:pPr>
        <w:pStyle w:val="ConsPlusNormal"/>
        <w:ind w:firstLine="709"/>
        <w:jc w:val="both"/>
      </w:pPr>
      <w:r>
        <w:t>в абзаце третьем слово "поселений" заменить словами "городских поселений".</w:t>
      </w:r>
    </w:p>
    <w:p w:rsidR="00C314A5" w:rsidRDefault="00C314A5" w:rsidP="00C314A5">
      <w:pPr>
        <w:tabs>
          <w:tab w:val="left" w:pos="426"/>
        </w:tabs>
        <w:autoSpaceDE w:val="0"/>
        <w:autoSpaceDN w:val="0"/>
        <w:adjustRightInd w:val="0"/>
        <w:spacing w:before="158"/>
        <w:ind w:firstLine="567"/>
        <w:rPr>
          <w:szCs w:val="28"/>
        </w:rPr>
      </w:pPr>
      <w:r>
        <w:rPr>
          <w:szCs w:val="28"/>
        </w:rPr>
        <w:br/>
      </w:r>
    </w:p>
    <w:p w:rsidR="00C314A5" w:rsidRPr="00424956" w:rsidRDefault="00C314A5" w:rsidP="00C314A5">
      <w:pPr>
        <w:tabs>
          <w:tab w:val="left" w:pos="-1560"/>
        </w:tabs>
        <w:autoSpaceDE w:val="0"/>
        <w:autoSpaceDN w:val="0"/>
        <w:adjustRightInd w:val="0"/>
        <w:spacing w:before="158"/>
        <w:ind w:firstLine="567"/>
        <w:rPr>
          <w:szCs w:val="28"/>
        </w:rPr>
      </w:pPr>
      <w:r>
        <w:rPr>
          <w:szCs w:val="28"/>
        </w:rPr>
        <w:lastRenderedPageBreak/>
        <w:tab/>
      </w:r>
      <w:r w:rsidRPr="00424956">
        <w:rPr>
          <w:szCs w:val="28"/>
        </w:rPr>
        <w:t xml:space="preserve">СТАТЬЯ </w:t>
      </w:r>
      <w:r>
        <w:rPr>
          <w:szCs w:val="28"/>
        </w:rPr>
        <w:t>4</w:t>
      </w:r>
      <w:r w:rsidRPr="00424956">
        <w:rPr>
          <w:szCs w:val="28"/>
        </w:rPr>
        <w:t>.</w:t>
      </w:r>
    </w:p>
    <w:p w:rsidR="00C314A5" w:rsidRDefault="00C314A5" w:rsidP="005C2035">
      <w:pPr>
        <w:pStyle w:val="ConsPlusNormal"/>
        <w:ind w:firstLine="540"/>
        <w:jc w:val="both"/>
      </w:pPr>
      <w:r>
        <w:tab/>
      </w:r>
      <w:r w:rsidRPr="00424956">
        <w:t>1.Настоящий Закон вступает</w:t>
      </w:r>
      <w:r w:rsidR="0020255F">
        <w:t xml:space="preserve"> в силу</w:t>
      </w:r>
      <w:r w:rsidRPr="00424956">
        <w:t xml:space="preserve"> </w:t>
      </w:r>
      <w:r w:rsidR="005C2035" w:rsidRPr="005C2035">
        <w:rPr>
          <w:bCs/>
        </w:rPr>
        <w:t>по истечении 10 дней со дня его официального опубликования</w:t>
      </w:r>
      <w:r w:rsidR="005C2035">
        <w:rPr>
          <w:bCs/>
        </w:rPr>
        <w:t xml:space="preserve">, </w:t>
      </w:r>
      <w:r>
        <w:t>за исключением пунктов 3, 4 статьи 1,</w:t>
      </w:r>
      <w:r w:rsidR="0020255F">
        <w:br/>
      </w:r>
      <w:r>
        <w:t xml:space="preserve"> статей 2, 3 настоящего Закона.</w:t>
      </w:r>
    </w:p>
    <w:p w:rsidR="00C314A5" w:rsidRPr="00424956" w:rsidRDefault="00C314A5" w:rsidP="00C314A5">
      <w:pPr>
        <w:tabs>
          <w:tab w:val="left" w:pos="426"/>
          <w:tab w:val="left" w:pos="709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ab/>
        <w:t>2.Пункты 3, 4 статьи 1, статьи 2, 3 настоящего Закона вступают в силу с 1 января 2017 года.</w:t>
      </w:r>
    </w:p>
    <w:p w:rsidR="00C314A5" w:rsidRPr="00424956" w:rsidRDefault="00C314A5" w:rsidP="00C314A5">
      <w:pPr>
        <w:autoSpaceDE w:val="0"/>
        <w:autoSpaceDN w:val="0"/>
        <w:ind w:firstLine="709"/>
        <w:jc w:val="both"/>
      </w:pPr>
    </w:p>
    <w:p w:rsidR="00C314A5" w:rsidRPr="00424956" w:rsidRDefault="00C314A5" w:rsidP="00C314A5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C314A5" w:rsidRPr="00424956" w:rsidRDefault="00C314A5" w:rsidP="00C314A5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C314A5" w:rsidRPr="00941F19" w:rsidRDefault="00C314A5" w:rsidP="00C314A5">
      <w:pPr>
        <w:jc w:val="both"/>
        <w:rPr>
          <w:szCs w:val="28"/>
        </w:rPr>
      </w:pPr>
      <w:r w:rsidRPr="00424956">
        <w:rPr>
          <w:szCs w:val="28"/>
        </w:rPr>
        <w:t xml:space="preserve">Губернатор края                            </w:t>
      </w:r>
      <w:r>
        <w:rPr>
          <w:szCs w:val="28"/>
        </w:rPr>
        <w:t xml:space="preserve">                                         </w:t>
      </w:r>
      <w:r w:rsidRPr="00424956">
        <w:rPr>
          <w:szCs w:val="28"/>
        </w:rPr>
        <w:t xml:space="preserve"> В.В. </w:t>
      </w:r>
      <w:proofErr w:type="spellStart"/>
      <w:r w:rsidRPr="00424956">
        <w:rPr>
          <w:szCs w:val="28"/>
        </w:rPr>
        <w:t>Миклушевс</w:t>
      </w:r>
      <w:r>
        <w:rPr>
          <w:szCs w:val="28"/>
        </w:rPr>
        <w:t>кий</w:t>
      </w:r>
      <w:proofErr w:type="spellEnd"/>
    </w:p>
    <w:sectPr w:rsidR="00C314A5" w:rsidRPr="00941F19" w:rsidSect="00C314A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A4B" w:rsidRDefault="000E6A4B">
      <w:r>
        <w:separator/>
      </w:r>
    </w:p>
  </w:endnote>
  <w:endnote w:type="continuationSeparator" w:id="0">
    <w:p w:rsidR="000E6A4B" w:rsidRDefault="000E6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A4B" w:rsidRDefault="000E6A4B">
      <w:r>
        <w:separator/>
      </w:r>
    </w:p>
  </w:footnote>
  <w:footnote w:type="continuationSeparator" w:id="0">
    <w:p w:rsidR="000E6A4B" w:rsidRDefault="000E6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7902755"/>
      <w:docPartObj>
        <w:docPartGallery w:val="Page Numbers (Top of Page)"/>
        <w:docPartUnique/>
      </w:docPartObj>
    </w:sdtPr>
    <w:sdtEndPr/>
    <w:sdtContent>
      <w:p w:rsidR="00C314A5" w:rsidRDefault="00C314A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FCE">
          <w:rPr>
            <w:noProof/>
          </w:rPr>
          <w:t>3</w:t>
        </w:r>
        <w:r>
          <w:fldChar w:fldCharType="end"/>
        </w:r>
      </w:p>
    </w:sdtContent>
  </w:sdt>
  <w:p w:rsidR="00C314A5" w:rsidRDefault="00C314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355C4"/>
    <w:rsid w:val="00077C03"/>
    <w:rsid w:val="000931F6"/>
    <w:rsid w:val="000B1C1E"/>
    <w:rsid w:val="000B730F"/>
    <w:rsid w:val="000E6A4B"/>
    <w:rsid w:val="000F145A"/>
    <w:rsid w:val="00117661"/>
    <w:rsid w:val="001843FB"/>
    <w:rsid w:val="001A45F3"/>
    <w:rsid w:val="001F5B98"/>
    <w:rsid w:val="0020255F"/>
    <w:rsid w:val="00212FCE"/>
    <w:rsid w:val="0026289C"/>
    <w:rsid w:val="002F7658"/>
    <w:rsid w:val="00376A44"/>
    <w:rsid w:val="00380EE1"/>
    <w:rsid w:val="00395F05"/>
    <w:rsid w:val="003B26E7"/>
    <w:rsid w:val="003C3CCC"/>
    <w:rsid w:val="00413861"/>
    <w:rsid w:val="0047435B"/>
    <w:rsid w:val="004D2D0D"/>
    <w:rsid w:val="004D63D1"/>
    <w:rsid w:val="00515C88"/>
    <w:rsid w:val="00520181"/>
    <w:rsid w:val="005A2827"/>
    <w:rsid w:val="005B649F"/>
    <w:rsid w:val="005C2035"/>
    <w:rsid w:val="0062001D"/>
    <w:rsid w:val="006240FD"/>
    <w:rsid w:val="00676061"/>
    <w:rsid w:val="006F765B"/>
    <w:rsid w:val="00734BA2"/>
    <w:rsid w:val="00780BA8"/>
    <w:rsid w:val="007D5EC9"/>
    <w:rsid w:val="008047F8"/>
    <w:rsid w:val="00870DAE"/>
    <w:rsid w:val="0088387D"/>
    <w:rsid w:val="008B7E58"/>
    <w:rsid w:val="008E2B20"/>
    <w:rsid w:val="009A3212"/>
    <w:rsid w:val="009B0D12"/>
    <w:rsid w:val="00A134D8"/>
    <w:rsid w:val="00A971A0"/>
    <w:rsid w:val="00AB70F9"/>
    <w:rsid w:val="00AC31EC"/>
    <w:rsid w:val="00B14397"/>
    <w:rsid w:val="00BE0544"/>
    <w:rsid w:val="00C27632"/>
    <w:rsid w:val="00C314A5"/>
    <w:rsid w:val="00C333F9"/>
    <w:rsid w:val="00C34189"/>
    <w:rsid w:val="00C7293D"/>
    <w:rsid w:val="00C77803"/>
    <w:rsid w:val="00CE4F50"/>
    <w:rsid w:val="00D54FA8"/>
    <w:rsid w:val="00D75B71"/>
    <w:rsid w:val="00DE7084"/>
    <w:rsid w:val="00DF07A3"/>
    <w:rsid w:val="00E34273"/>
    <w:rsid w:val="00E47787"/>
    <w:rsid w:val="00E60B2A"/>
    <w:rsid w:val="00E75025"/>
    <w:rsid w:val="00F15B09"/>
    <w:rsid w:val="00F23036"/>
    <w:rsid w:val="00F4167A"/>
    <w:rsid w:val="00F72243"/>
    <w:rsid w:val="00FB71B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314A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C314A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314A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C314A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601ED-A28D-470B-8D68-F4D6F6CE5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24</TotalTime>
  <Pages>5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8</cp:revision>
  <cp:lastPrinted>2016-10-06T00:57:00Z</cp:lastPrinted>
  <dcterms:created xsi:type="dcterms:W3CDTF">2016-10-05T04:24:00Z</dcterms:created>
  <dcterms:modified xsi:type="dcterms:W3CDTF">2016-10-06T01:07:00Z</dcterms:modified>
</cp:coreProperties>
</file>