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2.6pt" o:ole="" fillcolor="window">
            <v:imagedata r:id="rId7" o:title=""/>
          </v:shape>
          <o:OLEObject Type="Embed" ProgID="Word.Picture.8" ShapeID="_x0000_i1025" DrawAspect="Content" ObjectID="_1537354189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882A10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 w:rsidRPr="000F5662">
        <w:trPr>
          <w:cantSplit/>
        </w:trPr>
        <w:tc>
          <w:tcPr>
            <w:tcW w:w="2977" w:type="dxa"/>
            <w:gridSpan w:val="2"/>
          </w:tcPr>
          <w:p w:rsidR="00357541" w:rsidRPr="000F5662" w:rsidRDefault="00777AD8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12.10.</w:t>
            </w:r>
            <w:r w:rsidR="000F5662">
              <w:rPr>
                <w:szCs w:val="28"/>
              </w:rPr>
              <w:t>2016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0F5662" w:rsidRDefault="00357541">
            <w:pPr>
              <w:jc w:val="right"/>
              <w:rPr>
                <w:szCs w:val="28"/>
              </w:rPr>
            </w:pPr>
            <w:r w:rsidRPr="000F5662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357541" w:rsidRPr="000F5662" w:rsidRDefault="00B803DE">
            <w:pPr>
              <w:ind w:hanging="107"/>
              <w:rPr>
                <w:szCs w:val="28"/>
              </w:rPr>
            </w:pPr>
            <w:r w:rsidRPr="000F5662">
              <w:rPr>
                <w:szCs w:val="28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RPr="00EF5871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0A4E10" w:rsidRDefault="00CE48D5" w:rsidP="000A4E10">
            <w:pPr>
              <w:jc w:val="both"/>
            </w:pPr>
            <w:r w:rsidRPr="0045315B">
              <w:t xml:space="preserve">О проекте закона Приморского края </w:t>
            </w:r>
            <w:r w:rsidR="000A4E10" w:rsidRPr="000A4E10">
              <w:t>"О внесении изменени</w:t>
            </w:r>
            <w:r w:rsidR="00C437D2">
              <w:t>й</w:t>
            </w:r>
            <w:r w:rsidR="000A4E10" w:rsidRPr="000A4E10">
              <w:t xml:space="preserve"> в </w:t>
            </w:r>
            <w:r w:rsidR="00C437D2">
              <w:t xml:space="preserve">Закон Приморского края </w:t>
            </w:r>
            <w:r w:rsidR="000A4E10" w:rsidRPr="000A4E10">
              <w:t>"</w:t>
            </w:r>
            <w:r w:rsidR="00C437D2">
              <w:t>О содержании домашних животных на территории Приморского края"</w:t>
            </w:r>
            <w:r w:rsidR="000A4E10" w:rsidRPr="000A4E10">
              <w:t xml:space="preserve"> </w:t>
            </w:r>
          </w:p>
          <w:p w:rsidR="00357541" w:rsidRDefault="00CE48D5" w:rsidP="000A4E10">
            <w:pPr>
              <w:jc w:val="both"/>
            </w:pPr>
            <w:r>
              <w:t>(</w:t>
            </w:r>
            <w:r w:rsidR="005B4E34">
              <w:t>третье</w:t>
            </w:r>
            <w:r>
              <w:t xml:space="preserve"> чтение)</w:t>
            </w:r>
          </w:p>
        </w:tc>
      </w:tr>
    </w:tbl>
    <w:p w:rsidR="00357541" w:rsidRDefault="00357541" w:rsidP="00C9335B">
      <w:pPr>
        <w:jc w:val="both"/>
      </w:pPr>
    </w:p>
    <w:p w:rsidR="00C9335B" w:rsidRDefault="00CE48D5" w:rsidP="00CE48D5">
      <w:pPr>
        <w:ind w:firstLine="709"/>
        <w:jc w:val="both"/>
      </w:pPr>
      <w:r>
        <w:t xml:space="preserve">Рассмотрев и обсудив проект закона </w:t>
      </w:r>
      <w:r w:rsidRPr="0045315B">
        <w:t>Приморского края</w:t>
      </w:r>
      <w:r w:rsidR="000A4E10">
        <w:t xml:space="preserve"> </w:t>
      </w:r>
      <w:r w:rsidR="000A4E10" w:rsidRPr="000A4E10">
        <w:t>"О внесении изменени</w:t>
      </w:r>
      <w:r w:rsidR="00C437D2">
        <w:t xml:space="preserve">й в </w:t>
      </w:r>
      <w:r w:rsidR="000A4E10" w:rsidRPr="000A4E10">
        <w:t>Закон Пр</w:t>
      </w:r>
      <w:r w:rsidR="00C437D2">
        <w:t>иморского края "О содержании домашних животных на территории Приморского края"</w:t>
      </w:r>
      <w:r>
        <w:t>,</w:t>
      </w:r>
      <w:r w:rsidR="008D30B1">
        <w:t xml:space="preserve"> подготовленный к рассмотрению в </w:t>
      </w:r>
      <w:r w:rsidR="005B4E34">
        <w:t>третьем</w:t>
      </w:r>
      <w:r w:rsidR="008D30B1">
        <w:t xml:space="preserve"> чтении,</w:t>
      </w:r>
      <w:r>
        <w:t xml:space="preserve"> комитет</w:t>
      </w:r>
    </w:p>
    <w:p w:rsidR="00C9335B" w:rsidRDefault="00C9335B" w:rsidP="00C9335B">
      <w:pPr>
        <w:jc w:val="both"/>
      </w:pPr>
    </w:p>
    <w:p w:rsidR="00357541" w:rsidRDefault="00CE48D5">
      <w:pPr>
        <w:pStyle w:val="a3"/>
        <w:tabs>
          <w:tab w:val="clear" w:pos="4153"/>
          <w:tab w:val="clear" w:pos="8306"/>
        </w:tabs>
      </w:pPr>
      <w:r>
        <w:t>РЕШИЛ: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Pr="00207D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1.Рассмотреть проект закона </w:t>
      </w:r>
      <w:r w:rsidRPr="0045315B">
        <w:t xml:space="preserve">Приморского края </w:t>
      </w:r>
      <w:r w:rsidR="000A4E10" w:rsidRPr="000A4E10">
        <w:t>"О внесении изменени</w:t>
      </w:r>
      <w:r w:rsidR="00C437D2">
        <w:t xml:space="preserve">й в </w:t>
      </w:r>
      <w:r w:rsidR="000A4E10" w:rsidRPr="000A4E10">
        <w:t xml:space="preserve">Закон Приморского края "О </w:t>
      </w:r>
      <w:r w:rsidR="00C437D2">
        <w:t>содержании домашних животных на территории Приморского края"</w:t>
      </w:r>
      <w:r w:rsidR="000A4E10" w:rsidRPr="000A4E10">
        <w:t xml:space="preserve"> </w:t>
      </w:r>
      <w:r w:rsidRPr="0045315B">
        <w:t xml:space="preserve">в </w:t>
      </w:r>
      <w:r w:rsidR="005B4E34">
        <w:t>третьем</w:t>
      </w:r>
      <w:r w:rsidRPr="0045315B">
        <w:t xml:space="preserve"> чтении на очередном заседании Законодательного Собрания </w:t>
      </w:r>
      <w:r w:rsidRPr="00207DD5">
        <w:t xml:space="preserve">в </w:t>
      </w:r>
      <w:r w:rsidR="00C437D2" w:rsidRPr="00207DD5">
        <w:t>октябре</w:t>
      </w:r>
      <w:r w:rsidR="00EF5871" w:rsidRPr="00207DD5">
        <w:t xml:space="preserve"> </w:t>
      </w:r>
      <w:r w:rsidRPr="00207DD5">
        <w:t>201</w:t>
      </w:r>
      <w:r w:rsidR="00EF5871" w:rsidRPr="00207DD5">
        <w:t>6</w:t>
      </w:r>
      <w:r w:rsidRPr="00207DD5">
        <w:t xml:space="preserve"> года.</w:t>
      </w:r>
    </w:p>
    <w:p w:rsidR="00CE48D5" w:rsidRPr="00207D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5B4E34">
        <w:t>2</w:t>
      </w:r>
      <w:r>
        <w:t>.</w:t>
      </w:r>
      <w:r w:rsidRPr="0045315B">
        <w:t>Рекомендовать Законодательному Собранию принять указанный законопрое</w:t>
      </w:r>
      <w:proofErr w:type="gramStart"/>
      <w:r w:rsidRPr="0045315B">
        <w:t xml:space="preserve">кт в </w:t>
      </w:r>
      <w:r w:rsidR="005B4E34">
        <w:t>тр</w:t>
      </w:r>
      <w:proofErr w:type="gramEnd"/>
      <w:r w:rsidR="005B4E34">
        <w:t>етьем</w:t>
      </w:r>
      <w:r w:rsidRPr="0045315B">
        <w:t xml:space="preserve"> чтении.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5B4E34">
        <w:t>3</w:t>
      </w:r>
      <w:r>
        <w:t>.</w:t>
      </w:r>
      <w:r w:rsidR="00C437D2">
        <w:t xml:space="preserve">Поручить </w:t>
      </w:r>
      <w:r w:rsidR="00C437D2" w:rsidRPr="00904A80">
        <w:t>Зотову Е.А.,</w:t>
      </w:r>
      <w:r w:rsidR="00C437D2">
        <w:t xml:space="preserve"> председателю</w:t>
      </w:r>
      <w:r w:rsidRPr="0045315B">
        <w:t xml:space="preserve"> комитета по продовольственной политике и природопользованию, выступить на заседании Законодательного С</w:t>
      </w:r>
      <w:r w:rsidR="00882A10">
        <w:t xml:space="preserve">обрания с докладом по </w:t>
      </w:r>
      <w:r w:rsidR="005B4E34">
        <w:t>данному</w:t>
      </w:r>
      <w:r w:rsidRPr="0045315B">
        <w:t xml:space="preserve"> вопросу.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40252">
      <w:pPr>
        <w:pStyle w:val="a3"/>
        <w:tabs>
          <w:tab w:val="clear" w:pos="4153"/>
          <w:tab w:val="clear" w:pos="8306"/>
          <w:tab w:val="left" w:pos="709"/>
        </w:tabs>
        <w:jc w:val="both"/>
      </w:pPr>
      <w:r>
        <w:tab/>
      </w:r>
      <w:r w:rsidR="00DD694B">
        <w:t>4</w:t>
      </w:r>
      <w:r>
        <w:t>.</w:t>
      </w:r>
      <w:r w:rsidRPr="0045315B">
        <w:t>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413BBD" w:rsidRDefault="000A4E10" w:rsidP="00413BBD">
      <w:pPr>
        <w:pStyle w:val="a3"/>
        <w:tabs>
          <w:tab w:val="left" w:pos="708"/>
        </w:tabs>
      </w:pPr>
      <w:r>
        <w:t>П</w:t>
      </w:r>
      <w:r w:rsidR="00413BBD">
        <w:t>редседател</w:t>
      </w:r>
      <w:r>
        <w:t>ь</w:t>
      </w:r>
      <w:r w:rsidR="00413BBD">
        <w:t xml:space="preserve"> комитета                             </w:t>
      </w:r>
      <w:r>
        <w:t xml:space="preserve">                            </w:t>
      </w:r>
      <w:r w:rsidR="00C437D2">
        <w:t xml:space="preserve">       </w:t>
      </w:r>
      <w:r w:rsidR="00413BBD">
        <w:t xml:space="preserve">          </w:t>
      </w:r>
      <w:r w:rsidRPr="00904A80">
        <w:t>Е</w:t>
      </w:r>
      <w:r w:rsidR="00413BBD" w:rsidRPr="00904A80">
        <w:t xml:space="preserve">.А. </w:t>
      </w:r>
      <w:r w:rsidRPr="00904A80">
        <w:t>Зотов</w:t>
      </w:r>
    </w:p>
    <w:p w:rsidR="00CE48D5" w:rsidRDefault="00CE48D5" w:rsidP="00413BBD">
      <w:pPr>
        <w:pStyle w:val="a3"/>
        <w:tabs>
          <w:tab w:val="clear" w:pos="4153"/>
          <w:tab w:val="clear" w:pos="8306"/>
        </w:tabs>
      </w:pPr>
    </w:p>
    <w:sectPr w:rsidR="00CE48D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A89" w:rsidRDefault="005F4A89">
      <w:r>
        <w:separator/>
      </w:r>
    </w:p>
  </w:endnote>
  <w:endnote w:type="continuationSeparator" w:id="0">
    <w:p w:rsidR="005F4A89" w:rsidRDefault="005F4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A89" w:rsidRDefault="005F4A89">
      <w:r>
        <w:separator/>
      </w:r>
    </w:p>
  </w:footnote>
  <w:footnote w:type="continuationSeparator" w:id="0">
    <w:p w:rsidR="005F4A89" w:rsidRDefault="005F4A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038BE"/>
    <w:rsid w:val="00022B36"/>
    <w:rsid w:val="00053C61"/>
    <w:rsid w:val="000617D1"/>
    <w:rsid w:val="000A4E10"/>
    <w:rsid w:val="000F5662"/>
    <w:rsid w:val="00126DE4"/>
    <w:rsid w:val="00160F97"/>
    <w:rsid w:val="0020003C"/>
    <w:rsid w:val="00207DD5"/>
    <w:rsid w:val="00303AD9"/>
    <w:rsid w:val="00357541"/>
    <w:rsid w:val="003F2358"/>
    <w:rsid w:val="00413BBD"/>
    <w:rsid w:val="00420216"/>
    <w:rsid w:val="00461E2B"/>
    <w:rsid w:val="004D2A34"/>
    <w:rsid w:val="005B4E34"/>
    <w:rsid w:val="005F4A89"/>
    <w:rsid w:val="007128C1"/>
    <w:rsid w:val="00777AD8"/>
    <w:rsid w:val="00882A10"/>
    <w:rsid w:val="008D30B1"/>
    <w:rsid w:val="00904A80"/>
    <w:rsid w:val="00936853"/>
    <w:rsid w:val="009E5CD9"/>
    <w:rsid w:val="00B614BE"/>
    <w:rsid w:val="00B803DE"/>
    <w:rsid w:val="00BE16C2"/>
    <w:rsid w:val="00C000D2"/>
    <w:rsid w:val="00C40252"/>
    <w:rsid w:val="00C437D2"/>
    <w:rsid w:val="00C9335B"/>
    <w:rsid w:val="00C958B6"/>
    <w:rsid w:val="00CE48D5"/>
    <w:rsid w:val="00D05C6E"/>
    <w:rsid w:val="00D17509"/>
    <w:rsid w:val="00DD694B"/>
    <w:rsid w:val="00E6201A"/>
    <w:rsid w:val="00EF5871"/>
    <w:rsid w:val="00F51BF1"/>
    <w:rsid w:val="00F5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5B4E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B4E34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413BB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5B4E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B4E34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413BB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4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0</TotalTime>
  <Pages>1</Pages>
  <Words>153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pishun_s_n</cp:lastModifiedBy>
  <cp:revision>2</cp:revision>
  <cp:lastPrinted>2015-04-03T00:41:00Z</cp:lastPrinted>
  <dcterms:created xsi:type="dcterms:W3CDTF">2016-10-07T04:03:00Z</dcterms:created>
  <dcterms:modified xsi:type="dcterms:W3CDTF">2016-10-07T04:03:00Z</dcterms:modified>
</cp:coreProperties>
</file>