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8B" w:rsidRDefault="00AE1E1C" w:rsidP="00BE16C2">
      <w:pPr>
        <w:spacing w:line="360" w:lineRule="auto"/>
        <w:ind w:left="567"/>
        <w:jc w:val="center"/>
      </w:pPr>
      <w:bookmarkStart w:id="0" w:name="_GoBack"/>
      <w:r>
        <w:t xml:space="preserve"> </w:t>
      </w:r>
    </w:p>
    <w:bookmarkEnd w:id="0"/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3735393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134639" w:rsidP="00A32F39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12.10.</w:t>
            </w:r>
            <w:r w:rsidR="004A2E4A" w:rsidRPr="004A2E4A">
              <w:rPr>
                <w:szCs w:val="28"/>
              </w:rPr>
              <w:t>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1D7EDC" w:rsidP="00B241D4">
            <w:pPr>
              <w:jc w:val="both"/>
            </w:pPr>
            <w:r w:rsidRPr="001D7EDC">
              <w:t xml:space="preserve">О проекте закона Приморского края "О внесении изменений в Закон Приморского края </w:t>
            </w:r>
            <w:r w:rsidRPr="001D7EDC">
              <w:rPr>
                <w:bCs/>
              </w:rPr>
              <w:t>"</w:t>
            </w:r>
            <w:r w:rsidR="00B241D4">
              <w:t>О содержании домашних животных на территории Приморского края</w:t>
            </w:r>
            <w:r w:rsidRPr="001D7EDC">
              <w:t>"</w:t>
            </w:r>
            <w:r w:rsidR="00B241D4">
              <w:t xml:space="preserve"> </w:t>
            </w:r>
            <w:r w:rsidR="009D3ADE">
              <w:t>(</w:t>
            </w:r>
            <w:r w:rsidR="00EC2349">
              <w:t>второе</w:t>
            </w:r>
            <w:r w:rsidR="009D3ADE"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</w:t>
      </w:r>
      <w:r w:rsidR="00CB5A98" w:rsidRPr="00CB5A98">
        <w:t xml:space="preserve">"О внесении изменений в Закон Приморского края </w:t>
      </w:r>
      <w:r w:rsidR="00CB5A98" w:rsidRPr="00CB5A98">
        <w:rPr>
          <w:bCs/>
        </w:rPr>
        <w:t>"</w:t>
      </w:r>
      <w:r w:rsidR="00B241D4">
        <w:t>О содержании домашних животных на территории Приморского края</w:t>
      </w:r>
      <w:r w:rsidR="00CB5A98" w:rsidRPr="00CB5A98">
        <w:t>"</w:t>
      </w:r>
      <w:r w:rsidR="001D7EDC">
        <w:t>,</w:t>
      </w:r>
      <w:r w:rsidR="001D7EDC" w:rsidRPr="001D7EDC">
        <w:t xml:space="preserve"> </w:t>
      </w:r>
      <w:r w:rsidR="00EC2349">
        <w:t xml:space="preserve">принятый Законодательным Собранием Приморского края в первом чтении </w:t>
      </w:r>
      <w:r w:rsidR="00B241D4">
        <w:t>13</w:t>
      </w:r>
      <w:r w:rsidR="00EC2349">
        <w:t xml:space="preserve"> </w:t>
      </w:r>
      <w:r w:rsidR="00B241D4">
        <w:t>июл</w:t>
      </w:r>
      <w:r w:rsidR="001D7EDC">
        <w:t>я</w:t>
      </w:r>
      <w:r w:rsidR="00EC2349">
        <w:t xml:space="preserve"> 2016 года и подготовленный к рассмотрению во втором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F56DB" w:rsidRPr="00745776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 xml:space="preserve">1.Рассмотреть проект закона Приморского края </w:t>
      </w:r>
      <w:r w:rsidR="001D7EDC" w:rsidRPr="001D7EDC">
        <w:t xml:space="preserve">"О внесении изменений в Закон Приморского края </w:t>
      </w:r>
      <w:r w:rsidR="001D7EDC" w:rsidRPr="001D7EDC">
        <w:rPr>
          <w:bCs/>
        </w:rPr>
        <w:t>"</w:t>
      </w:r>
      <w:r w:rsidR="00B241D4">
        <w:t>О содержании домашних животных на территории Приморского края</w:t>
      </w:r>
      <w:r w:rsidR="001D7EDC" w:rsidRPr="001D7EDC">
        <w:t>"</w:t>
      </w:r>
      <w:r w:rsidRPr="004F56DB">
        <w:t xml:space="preserve"> во втором чтении на очередном засе</w:t>
      </w:r>
      <w:r w:rsidR="00B241D4">
        <w:t xml:space="preserve">дании Законодательного Собрания </w:t>
      </w:r>
      <w:r w:rsidRPr="00745776">
        <w:t xml:space="preserve">в </w:t>
      </w:r>
      <w:r w:rsidR="00B241D4" w:rsidRPr="00745776">
        <w:t>октябре</w:t>
      </w:r>
      <w:r w:rsidRPr="00745776">
        <w:t xml:space="preserve"> 2016 года.</w:t>
      </w:r>
    </w:p>
    <w:p w:rsidR="004F56DB" w:rsidRPr="00745776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3.Пор</w:t>
      </w:r>
      <w:r w:rsidR="00B241D4">
        <w:t xml:space="preserve">учить </w:t>
      </w:r>
      <w:r w:rsidR="00541807" w:rsidRPr="00134639">
        <w:t xml:space="preserve">Зотову </w:t>
      </w:r>
      <w:r w:rsidR="00B241D4" w:rsidRPr="00134639">
        <w:t>Е.А.,</w:t>
      </w:r>
      <w:r w:rsidR="00B241D4">
        <w:t xml:space="preserve"> председателю</w:t>
      </w:r>
      <w:r w:rsidRPr="004F56DB">
        <w:t xml:space="preserve">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9D3ADE" w:rsidRDefault="009D3ADE" w:rsidP="004F56DB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Pr="00B241D4" w:rsidRDefault="00A32F39" w:rsidP="00442C91">
      <w:pPr>
        <w:jc w:val="both"/>
        <w:rPr>
          <w:b/>
        </w:rPr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BE1696">
        <w:t xml:space="preserve">                      </w:t>
      </w:r>
      <w:r w:rsidR="00B241D4">
        <w:t xml:space="preserve">                 </w:t>
      </w:r>
      <w:r>
        <w:t xml:space="preserve">      </w:t>
      </w:r>
      <w:r w:rsidR="00BE1696">
        <w:t xml:space="preserve"> </w:t>
      </w:r>
      <w:r>
        <w:t xml:space="preserve">    </w:t>
      </w:r>
      <w:r w:rsidRPr="00134639">
        <w:t>Е</w:t>
      </w:r>
      <w:r w:rsidR="00442C91" w:rsidRPr="00134639">
        <w:t xml:space="preserve">.А. </w:t>
      </w:r>
      <w:r w:rsidRPr="00134639">
        <w:t>Зотов</w:t>
      </w:r>
    </w:p>
    <w:sectPr w:rsidR="009D3ADE" w:rsidRPr="00B241D4" w:rsidSect="00EC2349">
      <w:headerReference w:type="default" r:id="rId10"/>
      <w:pgSz w:w="11906" w:h="16838"/>
      <w:pgMar w:top="0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F5A" w:rsidRDefault="00955F5A">
      <w:r>
        <w:separator/>
      </w:r>
    </w:p>
  </w:endnote>
  <w:endnote w:type="continuationSeparator" w:id="0">
    <w:p w:rsidR="00955F5A" w:rsidRDefault="0095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F5A" w:rsidRDefault="00955F5A">
      <w:r>
        <w:separator/>
      </w:r>
    </w:p>
  </w:footnote>
  <w:footnote w:type="continuationSeparator" w:id="0">
    <w:p w:rsidR="00955F5A" w:rsidRDefault="00955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3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748"/>
    <w:rsid w:val="000A7A22"/>
    <w:rsid w:val="000F5C53"/>
    <w:rsid w:val="00134639"/>
    <w:rsid w:val="00160F97"/>
    <w:rsid w:val="00162702"/>
    <w:rsid w:val="00164C2C"/>
    <w:rsid w:val="00194B37"/>
    <w:rsid w:val="001D7EDC"/>
    <w:rsid w:val="0020003C"/>
    <w:rsid w:val="002105EF"/>
    <w:rsid w:val="00211579"/>
    <w:rsid w:val="00222096"/>
    <w:rsid w:val="00242578"/>
    <w:rsid w:val="00294DAB"/>
    <w:rsid w:val="002C30A2"/>
    <w:rsid w:val="00357541"/>
    <w:rsid w:val="00396C6F"/>
    <w:rsid w:val="003A7EE9"/>
    <w:rsid w:val="003D21B1"/>
    <w:rsid w:val="003E5647"/>
    <w:rsid w:val="003F2358"/>
    <w:rsid w:val="003F609F"/>
    <w:rsid w:val="003F730B"/>
    <w:rsid w:val="00401364"/>
    <w:rsid w:val="00442C91"/>
    <w:rsid w:val="00461E2B"/>
    <w:rsid w:val="004647AF"/>
    <w:rsid w:val="00477B03"/>
    <w:rsid w:val="004A2E4A"/>
    <w:rsid w:val="004F56DB"/>
    <w:rsid w:val="00541807"/>
    <w:rsid w:val="0057243C"/>
    <w:rsid w:val="00572897"/>
    <w:rsid w:val="00580625"/>
    <w:rsid w:val="00590AB0"/>
    <w:rsid w:val="006367DA"/>
    <w:rsid w:val="00643D3B"/>
    <w:rsid w:val="006A7CFE"/>
    <w:rsid w:val="006B0E61"/>
    <w:rsid w:val="006C238B"/>
    <w:rsid w:val="006E0F41"/>
    <w:rsid w:val="007128C1"/>
    <w:rsid w:val="00745776"/>
    <w:rsid w:val="007E493D"/>
    <w:rsid w:val="007E6CDB"/>
    <w:rsid w:val="00817112"/>
    <w:rsid w:val="00833ADF"/>
    <w:rsid w:val="008816B1"/>
    <w:rsid w:val="008F6E7D"/>
    <w:rsid w:val="009208EE"/>
    <w:rsid w:val="00941A9C"/>
    <w:rsid w:val="00955F5A"/>
    <w:rsid w:val="009642C4"/>
    <w:rsid w:val="009712B2"/>
    <w:rsid w:val="00981C15"/>
    <w:rsid w:val="009D3ADE"/>
    <w:rsid w:val="009D5814"/>
    <w:rsid w:val="009E5CD9"/>
    <w:rsid w:val="009F3FD3"/>
    <w:rsid w:val="00A20B08"/>
    <w:rsid w:val="00A32F39"/>
    <w:rsid w:val="00A37953"/>
    <w:rsid w:val="00A70DBE"/>
    <w:rsid w:val="00AE1E1C"/>
    <w:rsid w:val="00AF3010"/>
    <w:rsid w:val="00B04213"/>
    <w:rsid w:val="00B241D4"/>
    <w:rsid w:val="00B6288F"/>
    <w:rsid w:val="00B803DE"/>
    <w:rsid w:val="00B87907"/>
    <w:rsid w:val="00BD1F92"/>
    <w:rsid w:val="00BE1696"/>
    <w:rsid w:val="00BE16C2"/>
    <w:rsid w:val="00C11A16"/>
    <w:rsid w:val="00C36046"/>
    <w:rsid w:val="00C9335B"/>
    <w:rsid w:val="00C958B6"/>
    <w:rsid w:val="00C976B8"/>
    <w:rsid w:val="00CA6855"/>
    <w:rsid w:val="00CB5A98"/>
    <w:rsid w:val="00CC0684"/>
    <w:rsid w:val="00CD6A05"/>
    <w:rsid w:val="00D3651B"/>
    <w:rsid w:val="00D40D3E"/>
    <w:rsid w:val="00D921AD"/>
    <w:rsid w:val="00DC2B7A"/>
    <w:rsid w:val="00DC5AA6"/>
    <w:rsid w:val="00E13967"/>
    <w:rsid w:val="00E210BA"/>
    <w:rsid w:val="00E26031"/>
    <w:rsid w:val="00E359ED"/>
    <w:rsid w:val="00E92654"/>
    <w:rsid w:val="00EA7649"/>
    <w:rsid w:val="00EC23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2BA2E78-D03A-45E6-A112-B9A7B584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2016-04-21T23:31:00Z</cp:lastPrinted>
  <dcterms:created xsi:type="dcterms:W3CDTF">2016-10-07T03:59:00Z</dcterms:created>
  <dcterms:modified xsi:type="dcterms:W3CDTF">2016-10-07T03:59:00Z</dcterms:modified>
</cp:coreProperties>
</file>