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  <w:bookmarkStart w:id="0" w:name="_GoBack"/>
            <w:bookmarkEnd w:id="0"/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C93043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 w:rsidRPr="001126FF">
        <w:tc>
          <w:tcPr>
            <w:tcW w:w="9570" w:type="dxa"/>
            <w:gridSpan w:val="3"/>
          </w:tcPr>
          <w:p w:rsidR="00BE0544" w:rsidRPr="001126FF" w:rsidRDefault="00BE0544">
            <w:pPr>
              <w:pStyle w:val="1"/>
              <w:jc w:val="center"/>
              <w:rPr>
                <w:spacing w:val="84"/>
                <w:sz w:val="28"/>
                <w:szCs w:val="28"/>
              </w:rPr>
            </w:pPr>
            <w:r w:rsidRPr="001126FF">
              <w:rPr>
                <w:spacing w:val="84"/>
                <w:sz w:val="28"/>
                <w:szCs w:val="28"/>
              </w:rPr>
              <w:t>ЗАКОН ПРИМОРСКОГО КРАЯ</w:t>
            </w:r>
          </w:p>
        </w:tc>
      </w:tr>
    </w:tbl>
    <w:p w:rsidR="00876716" w:rsidRPr="001126FF" w:rsidRDefault="00876716" w:rsidP="00876716">
      <w:pPr>
        <w:pStyle w:val="2"/>
        <w:spacing w:after="0" w:line="240" w:lineRule="auto"/>
        <w:jc w:val="center"/>
        <w:rPr>
          <w:b/>
          <w:bCs/>
          <w:szCs w:val="28"/>
        </w:rPr>
      </w:pPr>
      <w:r w:rsidRPr="001126FF">
        <w:rPr>
          <w:b/>
          <w:bCs/>
          <w:szCs w:val="28"/>
        </w:rPr>
        <w:t xml:space="preserve">О ВНЕСЕНИИ ИЗМЕНЕНИЙ В </w:t>
      </w:r>
      <w:r w:rsidRPr="001126FF">
        <w:rPr>
          <w:b/>
          <w:szCs w:val="28"/>
        </w:rPr>
        <w:t xml:space="preserve">ЗАКОН </w:t>
      </w:r>
      <w:r w:rsidRPr="001126FF">
        <w:rPr>
          <w:b/>
          <w:bCs/>
          <w:szCs w:val="28"/>
        </w:rPr>
        <w:t>ПРИМОРСКОГО КРАЯ</w:t>
      </w:r>
    </w:p>
    <w:p w:rsidR="00876716" w:rsidRPr="001126FF" w:rsidRDefault="00876716" w:rsidP="00876716">
      <w:pPr>
        <w:jc w:val="center"/>
        <w:rPr>
          <w:b/>
          <w:szCs w:val="28"/>
        </w:rPr>
      </w:pPr>
      <w:r w:rsidRPr="001126FF">
        <w:rPr>
          <w:b/>
          <w:bCs/>
          <w:szCs w:val="28"/>
        </w:rPr>
        <w:t>"</w:t>
      </w:r>
      <w:r w:rsidRPr="001126FF">
        <w:rPr>
          <w:b/>
          <w:szCs w:val="28"/>
        </w:rPr>
        <w:t>О СОДЕРЖАНИИ ДОМАШНИХ ЖИВОТНЫХ НА ТЕРРИТОРИИ</w:t>
      </w:r>
    </w:p>
    <w:p w:rsidR="00876716" w:rsidRPr="001126FF" w:rsidRDefault="00876716" w:rsidP="00876716">
      <w:pPr>
        <w:tabs>
          <w:tab w:val="left" w:pos="700"/>
          <w:tab w:val="left" w:pos="1980"/>
          <w:tab w:val="center" w:pos="4818"/>
        </w:tabs>
        <w:jc w:val="center"/>
        <w:rPr>
          <w:b/>
          <w:szCs w:val="28"/>
        </w:rPr>
      </w:pPr>
      <w:r w:rsidRPr="001126FF">
        <w:rPr>
          <w:b/>
          <w:szCs w:val="28"/>
        </w:rPr>
        <w:t>ПРИМОРСКОГО КРАЯ"</w:t>
      </w:r>
    </w:p>
    <w:p w:rsidR="00876716" w:rsidRPr="001126FF" w:rsidRDefault="00876716" w:rsidP="00876716">
      <w:pPr>
        <w:tabs>
          <w:tab w:val="left" w:pos="700"/>
          <w:tab w:val="left" w:pos="1980"/>
          <w:tab w:val="center" w:pos="4818"/>
        </w:tabs>
        <w:jc w:val="both"/>
        <w:rPr>
          <w:b/>
          <w:szCs w:val="28"/>
        </w:rPr>
      </w:pPr>
    </w:p>
    <w:p w:rsidR="00876716" w:rsidRPr="001126FF" w:rsidRDefault="00876716" w:rsidP="00876716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1126FF">
        <w:rPr>
          <w:b/>
          <w:szCs w:val="28"/>
        </w:rPr>
        <w:tab/>
      </w:r>
      <w:proofErr w:type="gramStart"/>
      <w:r w:rsidRPr="001126FF">
        <w:rPr>
          <w:szCs w:val="28"/>
        </w:rPr>
        <w:t>Принят</w:t>
      </w:r>
      <w:proofErr w:type="gramEnd"/>
      <w:r w:rsidRPr="001126FF">
        <w:rPr>
          <w:szCs w:val="28"/>
        </w:rPr>
        <w:t xml:space="preserve"> Законодательным Собранием Приморского края 13 июля     2016 года в первом чтении</w:t>
      </w:r>
    </w:p>
    <w:p w:rsidR="00773D0F" w:rsidRPr="001126FF" w:rsidRDefault="00773D0F" w:rsidP="00876716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1126FF">
        <w:rPr>
          <w:szCs w:val="28"/>
        </w:rPr>
        <w:tab/>
      </w:r>
      <w:proofErr w:type="gramStart"/>
      <w:r w:rsidRPr="001126FF">
        <w:rPr>
          <w:szCs w:val="28"/>
        </w:rPr>
        <w:t>Принят</w:t>
      </w:r>
      <w:proofErr w:type="gramEnd"/>
      <w:r w:rsidRPr="001126FF">
        <w:rPr>
          <w:szCs w:val="28"/>
        </w:rPr>
        <w:t xml:space="preserve"> Законодательным Собранием Приморского края</w:t>
      </w:r>
    </w:p>
    <w:p w:rsidR="00876716" w:rsidRPr="001126FF" w:rsidRDefault="00876716" w:rsidP="00876716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76716" w:rsidRPr="001126FF" w:rsidRDefault="00876716" w:rsidP="00876716">
      <w:pPr>
        <w:tabs>
          <w:tab w:val="left" w:pos="426"/>
        </w:tabs>
        <w:ind w:firstLine="709"/>
        <w:jc w:val="both"/>
        <w:rPr>
          <w:szCs w:val="28"/>
        </w:rPr>
      </w:pPr>
      <w:r w:rsidRPr="001126FF">
        <w:rPr>
          <w:szCs w:val="28"/>
        </w:rPr>
        <w:t xml:space="preserve">СТАТЬЯ 1. </w:t>
      </w:r>
    </w:p>
    <w:p w:rsidR="00876716" w:rsidRPr="001126FF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1126FF">
        <w:rPr>
          <w:szCs w:val="28"/>
        </w:rPr>
        <w:t>Внести в Закон Приморского края от 2 февраля 2016 года                     № 760-КЗ "О содержании домашних животных на территории Приморского края" (Ведомости Законодательного Собрания Приморского края, 2016,        № 148, стр. 21) следующие изменения:</w:t>
      </w:r>
    </w:p>
    <w:p w:rsidR="00876716" w:rsidRPr="001126FF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1126FF">
        <w:rPr>
          <w:szCs w:val="28"/>
        </w:rPr>
        <w:t>1)в статье 3:</w:t>
      </w:r>
    </w:p>
    <w:p w:rsidR="00876716" w:rsidRPr="001126FF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1126FF">
        <w:rPr>
          <w:szCs w:val="28"/>
        </w:rPr>
        <w:t>а</w:t>
      </w:r>
      <w:proofErr w:type="gramStart"/>
      <w:r w:rsidRPr="001126FF">
        <w:rPr>
          <w:szCs w:val="28"/>
        </w:rPr>
        <w:t>)д</w:t>
      </w:r>
      <w:proofErr w:type="gramEnd"/>
      <w:r w:rsidRPr="001126FF">
        <w:rPr>
          <w:szCs w:val="28"/>
        </w:rPr>
        <w:t>ополнить пунктом 2</w:t>
      </w:r>
      <w:r w:rsidRPr="001126FF">
        <w:rPr>
          <w:szCs w:val="28"/>
          <w:vertAlign w:val="superscript"/>
        </w:rPr>
        <w:t>1</w:t>
      </w:r>
      <w:r w:rsidRPr="001126FF">
        <w:rPr>
          <w:szCs w:val="28"/>
        </w:rPr>
        <w:t xml:space="preserve"> следующего содержания:</w:t>
      </w:r>
    </w:p>
    <w:p w:rsidR="00876716" w:rsidRPr="001126FF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1126FF">
        <w:rPr>
          <w:szCs w:val="28"/>
        </w:rPr>
        <w:t>"2</w:t>
      </w:r>
      <w:r w:rsidRPr="001126FF">
        <w:rPr>
          <w:szCs w:val="28"/>
          <w:vertAlign w:val="superscript"/>
        </w:rPr>
        <w:t>1</w:t>
      </w:r>
      <w:r w:rsidRPr="001126FF">
        <w:rPr>
          <w:szCs w:val="28"/>
        </w:rPr>
        <w:t xml:space="preserve">)собаки-проводники - собаки, прошедшие специальное обучение и имеющие паспорт, выданный по форме и в порядке, </w:t>
      </w:r>
      <w:proofErr w:type="gramStart"/>
      <w:r w:rsidRPr="001126FF">
        <w:rPr>
          <w:szCs w:val="28"/>
        </w:rPr>
        <w:t>определенных</w:t>
      </w:r>
      <w:proofErr w:type="gramEnd"/>
      <w:r w:rsidRPr="001126FF">
        <w:rPr>
          <w:szCs w:val="28"/>
        </w:rPr>
        <w:t xml:space="preserve">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населения;";</w:t>
      </w:r>
    </w:p>
    <w:p w:rsidR="00876716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1126FF">
        <w:rPr>
          <w:szCs w:val="28"/>
        </w:rPr>
        <w:t>б</w:t>
      </w:r>
      <w:proofErr w:type="gramStart"/>
      <w:r w:rsidRPr="001126FF">
        <w:rPr>
          <w:szCs w:val="28"/>
        </w:rPr>
        <w:t>)</w:t>
      </w:r>
      <w:r w:rsidR="001126FF">
        <w:rPr>
          <w:szCs w:val="28"/>
        </w:rPr>
        <w:t>п</w:t>
      </w:r>
      <w:proofErr w:type="gramEnd"/>
      <w:r w:rsidRPr="001126FF">
        <w:rPr>
          <w:szCs w:val="28"/>
        </w:rPr>
        <w:t>ункт</w:t>
      </w:r>
      <w:r w:rsidR="001126FF">
        <w:rPr>
          <w:szCs w:val="28"/>
        </w:rPr>
        <w:t xml:space="preserve"> 8 изложить в следующей редакции</w:t>
      </w:r>
      <w:r w:rsidRPr="001126FF">
        <w:rPr>
          <w:szCs w:val="28"/>
        </w:rPr>
        <w:t>:</w:t>
      </w:r>
    </w:p>
    <w:p w:rsidR="001126FF" w:rsidRDefault="001126FF" w:rsidP="001126FF">
      <w:pPr>
        <w:pStyle w:val="ConsPlusNormal"/>
        <w:ind w:firstLine="709"/>
        <w:jc w:val="both"/>
      </w:pPr>
      <w:r w:rsidRPr="001126FF">
        <w:t xml:space="preserve">"8)выгул домашних животных - временное нахождение домашних животных на открытом воздухе вне места их постоянного содержания в присутствии владельцев </w:t>
      </w:r>
      <w:r w:rsidR="006A2153" w:rsidRPr="000D5387">
        <w:t>домашних</w:t>
      </w:r>
      <w:r w:rsidR="006A2153" w:rsidRPr="006A2153">
        <w:rPr>
          <w:b/>
        </w:rPr>
        <w:t xml:space="preserve"> </w:t>
      </w:r>
      <w:r w:rsidRPr="001126FF">
        <w:t>животных либо лиц, осуществляющих выгул животных, с использованием средств или приспособлений, препятствующих свободному передвижению животных, их нападению на других животных и граждан (поводок, шлейка, намордник, иные средства или приспособления)</w:t>
      </w:r>
      <w:proofErr w:type="gramStart"/>
      <w:r w:rsidRPr="001126FF">
        <w:t>;"</w:t>
      </w:r>
      <w:proofErr w:type="gramEnd"/>
      <w:r w:rsidRPr="001126FF">
        <w:t>;</w:t>
      </w:r>
    </w:p>
    <w:p w:rsidR="001126FF" w:rsidRDefault="001126FF" w:rsidP="001126FF">
      <w:pPr>
        <w:pStyle w:val="ConsPlusNormal"/>
        <w:ind w:firstLine="709"/>
        <w:jc w:val="both"/>
      </w:pPr>
      <w:r>
        <w:t>2)в статье 6:</w:t>
      </w:r>
    </w:p>
    <w:p w:rsidR="001126FF" w:rsidRDefault="001126FF" w:rsidP="001126FF">
      <w:pPr>
        <w:pStyle w:val="ConsPlusNormal"/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пункте 7 </w:t>
      </w:r>
      <w:r w:rsidR="00E77873">
        <w:t>слова "в свободном выгуле" заменить словами "</w:t>
      </w:r>
      <w:r w:rsidR="00E77873" w:rsidRPr="00E77873">
        <w:t>без средств или приспособлений, препятствующих их свободному передвижению, нападению на других животных и граждан,";</w:t>
      </w:r>
    </w:p>
    <w:p w:rsidR="00E77873" w:rsidRDefault="00E77873" w:rsidP="00E77873">
      <w:pPr>
        <w:pStyle w:val="ConsPlusNormal"/>
        <w:ind w:firstLine="709"/>
        <w:jc w:val="both"/>
      </w:pPr>
      <w:r>
        <w:t>б</w:t>
      </w:r>
      <w:proofErr w:type="gramStart"/>
      <w:r>
        <w:t>)в</w:t>
      </w:r>
      <w:proofErr w:type="gramEnd"/>
      <w:r>
        <w:t xml:space="preserve"> пункте 8 слова "в свободном выгуле" заменить словами "</w:t>
      </w:r>
      <w:r w:rsidRPr="00E77873">
        <w:t>без средств или приспособлений, препятствующих их свободному передвижению, нападению на других животных и граждан,";</w:t>
      </w:r>
    </w:p>
    <w:p w:rsidR="00731F74" w:rsidRPr="007359A4" w:rsidRDefault="00731F74" w:rsidP="00731F74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7359A4">
        <w:t>в</w:t>
      </w:r>
      <w:proofErr w:type="gramStart"/>
      <w:r w:rsidRPr="007359A4">
        <w:t>)д</w:t>
      </w:r>
      <w:proofErr w:type="gramEnd"/>
      <w:r w:rsidRPr="007359A4">
        <w:t xml:space="preserve">ополнить пунктом </w:t>
      </w:r>
      <w:r w:rsidRPr="007359A4">
        <w:rPr>
          <w:szCs w:val="28"/>
        </w:rPr>
        <w:t>8</w:t>
      </w:r>
      <w:r w:rsidRPr="007359A4">
        <w:rPr>
          <w:szCs w:val="28"/>
          <w:vertAlign w:val="superscript"/>
        </w:rPr>
        <w:t>1</w:t>
      </w:r>
      <w:r w:rsidRPr="007359A4">
        <w:rPr>
          <w:szCs w:val="28"/>
        </w:rPr>
        <w:t xml:space="preserve"> следующего содержания:</w:t>
      </w:r>
    </w:p>
    <w:p w:rsidR="00731F74" w:rsidRPr="007359A4" w:rsidRDefault="00731F74" w:rsidP="00731F74">
      <w:pPr>
        <w:ind w:firstLine="709"/>
        <w:jc w:val="both"/>
        <w:rPr>
          <w:szCs w:val="28"/>
        </w:rPr>
      </w:pPr>
      <w:r w:rsidRPr="007359A4">
        <w:rPr>
          <w:szCs w:val="28"/>
        </w:rPr>
        <w:t>"8</w:t>
      </w:r>
      <w:r w:rsidRPr="007359A4">
        <w:rPr>
          <w:szCs w:val="28"/>
          <w:vertAlign w:val="superscript"/>
        </w:rPr>
        <w:t>1</w:t>
      </w:r>
      <w:r w:rsidRPr="007359A4">
        <w:rPr>
          <w:szCs w:val="28"/>
        </w:rPr>
        <w:t>)осуществлять выгул домашних животных за пределами границ населенных пунктов без использования средств или приспособлений, препятствующих свободному передвижению животных, их нападению на других животных и граждан</w:t>
      </w:r>
      <w:proofErr w:type="gramStart"/>
      <w:r w:rsidRPr="007359A4">
        <w:rPr>
          <w:szCs w:val="28"/>
        </w:rPr>
        <w:t>;"</w:t>
      </w:r>
      <w:proofErr w:type="gramEnd"/>
      <w:r w:rsidRPr="007359A4">
        <w:rPr>
          <w:szCs w:val="28"/>
        </w:rPr>
        <w:t>;</w:t>
      </w:r>
    </w:p>
    <w:p w:rsidR="00E77873" w:rsidRPr="007359A4" w:rsidRDefault="00E77873" w:rsidP="00731F74">
      <w:pPr>
        <w:ind w:firstLine="709"/>
        <w:jc w:val="both"/>
      </w:pPr>
      <w:r>
        <w:lastRenderedPageBreak/>
        <w:t xml:space="preserve">3)в пункте 17 статьи 7 слова "Свободный выгул домашних животных допускается на площадках для выгула (при их наличии), а также за пределами границ населенных пунктов и в случаях, указанных в </w:t>
      </w:r>
      <w:hyperlink r:id="rId8" w:history="1">
        <w:r w:rsidRPr="00E77873">
          <w:t>пунктах 7</w:t>
        </w:r>
      </w:hyperlink>
      <w:r w:rsidRPr="00E77873">
        <w:t xml:space="preserve">, </w:t>
      </w:r>
      <w:hyperlink r:id="rId9" w:history="1">
        <w:r w:rsidRPr="00E77873">
          <w:t>8 статьи 6</w:t>
        </w:r>
      </w:hyperlink>
      <w:r w:rsidRPr="00E77873">
        <w:t xml:space="preserve"> настоящего Закона</w:t>
      </w:r>
      <w:proofErr w:type="gramStart"/>
      <w:r w:rsidRPr="00E77873">
        <w:t>;</w:t>
      </w:r>
      <w:r>
        <w:t>"</w:t>
      </w:r>
      <w:proofErr w:type="gramEnd"/>
      <w:r>
        <w:t xml:space="preserve"> заменить словами </w:t>
      </w:r>
      <w:r w:rsidRPr="007359A4">
        <w:t>"Выгул собак без поводка допускается на площад</w:t>
      </w:r>
      <w:r w:rsidR="00E26C85" w:rsidRPr="007359A4">
        <w:t>ках для выгула (при их наличии)</w:t>
      </w:r>
      <w:r w:rsidRPr="007359A4">
        <w:t>;";</w:t>
      </w:r>
    </w:p>
    <w:p w:rsidR="00E77873" w:rsidRDefault="00E77873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E77873">
        <w:rPr>
          <w:szCs w:val="28"/>
        </w:rPr>
        <w:t>4)в</w:t>
      </w:r>
      <w:r w:rsidR="00480E2E">
        <w:rPr>
          <w:szCs w:val="28"/>
        </w:rPr>
        <w:t xml:space="preserve"> части 1</w:t>
      </w:r>
      <w:r w:rsidR="00B14F3F">
        <w:rPr>
          <w:szCs w:val="28"/>
        </w:rPr>
        <w:t xml:space="preserve"> </w:t>
      </w:r>
      <w:r w:rsidRPr="00E77873">
        <w:rPr>
          <w:szCs w:val="28"/>
        </w:rPr>
        <w:t>стать</w:t>
      </w:r>
      <w:r w:rsidR="00480E2E">
        <w:rPr>
          <w:szCs w:val="28"/>
        </w:rPr>
        <w:t>и</w:t>
      </w:r>
      <w:r w:rsidRPr="00E77873">
        <w:rPr>
          <w:szCs w:val="28"/>
        </w:rPr>
        <w:t xml:space="preserve"> 8:</w:t>
      </w:r>
    </w:p>
    <w:p w:rsidR="00E77873" w:rsidRDefault="00E77873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 слов</w:t>
      </w:r>
      <w:r w:rsidR="00CB6B94">
        <w:rPr>
          <w:szCs w:val="28"/>
        </w:rPr>
        <w:t>о</w:t>
      </w:r>
      <w:r>
        <w:rPr>
          <w:szCs w:val="28"/>
        </w:rPr>
        <w:t xml:space="preserve"> "людей" заменить слов</w:t>
      </w:r>
      <w:r w:rsidR="00CB6B94">
        <w:rPr>
          <w:szCs w:val="28"/>
        </w:rPr>
        <w:t>ом</w:t>
      </w:r>
      <w:r>
        <w:rPr>
          <w:szCs w:val="28"/>
        </w:rPr>
        <w:t xml:space="preserve"> "граждан";</w:t>
      </w:r>
    </w:p>
    <w:p w:rsidR="00E77873" w:rsidRDefault="00E77873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>б)</w:t>
      </w:r>
      <w:r w:rsidR="0054184A">
        <w:rPr>
          <w:szCs w:val="28"/>
        </w:rPr>
        <w:t>п</w:t>
      </w:r>
      <w:r w:rsidR="0054184A" w:rsidRPr="001126FF">
        <w:rPr>
          <w:szCs w:val="28"/>
        </w:rPr>
        <w:t>ункт</w:t>
      </w:r>
      <w:r w:rsidR="0054184A">
        <w:rPr>
          <w:szCs w:val="28"/>
        </w:rPr>
        <w:t xml:space="preserve"> 12 изложить в следующей редакции</w:t>
      </w:r>
      <w:r>
        <w:rPr>
          <w:szCs w:val="28"/>
        </w:rPr>
        <w:t>:</w:t>
      </w:r>
    </w:p>
    <w:p w:rsidR="0054184A" w:rsidRPr="0054184A" w:rsidRDefault="0054184A" w:rsidP="0054184A">
      <w:pPr>
        <w:pStyle w:val="ConsPlusNormal"/>
        <w:ind w:firstLine="709"/>
        <w:jc w:val="both"/>
      </w:pPr>
      <w:r w:rsidRPr="0054184A">
        <w:t>"12)допускать выгул домашних животных на территориях детских, образовательных и медицинских организаций, объектах культуры, спорта, на детских площадках (за исключением собак-проводников)</w:t>
      </w:r>
      <w:proofErr w:type="gramStart"/>
      <w:r w:rsidRPr="0054184A">
        <w:t>;"</w:t>
      </w:r>
      <w:proofErr w:type="gramEnd"/>
      <w:r w:rsidRPr="0054184A">
        <w:t>;</w:t>
      </w:r>
    </w:p>
    <w:p w:rsidR="00876716" w:rsidRPr="007335BA" w:rsidRDefault="007335BA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7335BA">
        <w:rPr>
          <w:szCs w:val="28"/>
        </w:rPr>
        <w:t>в)</w:t>
      </w:r>
      <w:r w:rsidR="00B14F3F">
        <w:rPr>
          <w:szCs w:val="28"/>
        </w:rPr>
        <w:t xml:space="preserve">дополнить пунктами 13 и </w:t>
      </w:r>
      <w:r w:rsidR="00876716" w:rsidRPr="007335BA">
        <w:rPr>
          <w:szCs w:val="28"/>
        </w:rPr>
        <w:t>14 следующего содержания:</w:t>
      </w:r>
    </w:p>
    <w:p w:rsidR="00876716" w:rsidRPr="007335BA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7335BA">
        <w:rPr>
          <w:szCs w:val="28"/>
        </w:rPr>
        <w:t>"13)допускать купание домашних животных в водных объектах общего пользования, прилегающих к обустроенным местам массового отдыха населения;</w:t>
      </w:r>
    </w:p>
    <w:p w:rsidR="00876716" w:rsidRPr="007335BA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7335BA">
        <w:rPr>
          <w:szCs w:val="28"/>
        </w:rPr>
        <w:t>14)допускать купание домашних животных в водных объектах общего пользования, за исключением указанных в пункте 13 настоящей части, без присмотра владельц</w:t>
      </w:r>
      <w:r w:rsidR="0054184A">
        <w:rPr>
          <w:szCs w:val="28"/>
        </w:rPr>
        <w:t>ев</w:t>
      </w:r>
      <w:r w:rsidR="006A2153">
        <w:rPr>
          <w:szCs w:val="28"/>
        </w:rPr>
        <w:t xml:space="preserve"> </w:t>
      </w:r>
      <w:r w:rsidR="006A2153" w:rsidRPr="000D5387">
        <w:rPr>
          <w:szCs w:val="28"/>
        </w:rPr>
        <w:t>домашних</w:t>
      </w:r>
      <w:r w:rsidRPr="007335BA">
        <w:rPr>
          <w:szCs w:val="28"/>
        </w:rPr>
        <w:t xml:space="preserve"> животн</w:t>
      </w:r>
      <w:r w:rsidR="0054184A">
        <w:rPr>
          <w:szCs w:val="28"/>
        </w:rPr>
        <w:t>ых</w:t>
      </w:r>
      <w:r w:rsidRPr="007335BA">
        <w:rPr>
          <w:szCs w:val="28"/>
        </w:rPr>
        <w:t xml:space="preserve"> либо лиц, осуществляющ</w:t>
      </w:r>
      <w:r w:rsidR="00FA1732">
        <w:rPr>
          <w:szCs w:val="28"/>
        </w:rPr>
        <w:t>их</w:t>
      </w:r>
      <w:r w:rsidRPr="007335BA">
        <w:rPr>
          <w:szCs w:val="28"/>
        </w:rPr>
        <w:t xml:space="preserve"> выгул животн</w:t>
      </w:r>
      <w:r w:rsidR="00FA1732">
        <w:rPr>
          <w:szCs w:val="28"/>
        </w:rPr>
        <w:t>ых</w:t>
      </w:r>
      <w:proofErr w:type="gramStart"/>
      <w:r w:rsidRPr="007335BA">
        <w:rPr>
          <w:szCs w:val="28"/>
        </w:rPr>
        <w:t>.".</w:t>
      </w:r>
      <w:proofErr w:type="gramEnd"/>
    </w:p>
    <w:p w:rsidR="00876716" w:rsidRPr="001126FF" w:rsidRDefault="00773D0F" w:rsidP="00C83B22">
      <w:pPr>
        <w:autoSpaceDE w:val="0"/>
        <w:autoSpaceDN w:val="0"/>
        <w:adjustRightInd w:val="0"/>
        <w:ind w:left="709" w:right="14"/>
        <w:jc w:val="both"/>
        <w:rPr>
          <w:szCs w:val="28"/>
        </w:rPr>
      </w:pPr>
      <w:r w:rsidRPr="001126FF">
        <w:rPr>
          <w:b/>
          <w:szCs w:val="28"/>
        </w:rPr>
        <w:br/>
      </w:r>
      <w:r w:rsidR="00876716" w:rsidRPr="001126FF">
        <w:rPr>
          <w:szCs w:val="28"/>
        </w:rPr>
        <w:t>СТАТЬЯ 2.</w:t>
      </w:r>
    </w:p>
    <w:p w:rsidR="00876716" w:rsidRPr="001126FF" w:rsidRDefault="00876716" w:rsidP="00876716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126FF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876716" w:rsidRPr="001126FF" w:rsidRDefault="00876716" w:rsidP="00876716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876716" w:rsidRPr="001126FF" w:rsidRDefault="00876716" w:rsidP="00876716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876716" w:rsidRPr="001126FF" w:rsidRDefault="00876716" w:rsidP="00876716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876716" w:rsidRPr="00C83B22" w:rsidRDefault="00876716" w:rsidP="00876716">
      <w:pPr>
        <w:tabs>
          <w:tab w:val="left" w:pos="709"/>
        </w:tabs>
        <w:autoSpaceDE w:val="0"/>
        <w:autoSpaceDN w:val="0"/>
        <w:adjustRightInd w:val="0"/>
        <w:jc w:val="center"/>
        <w:rPr>
          <w:sz w:val="27"/>
          <w:szCs w:val="27"/>
        </w:rPr>
      </w:pPr>
      <w:r w:rsidRPr="001126FF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1126FF">
        <w:rPr>
          <w:szCs w:val="28"/>
        </w:rPr>
        <w:t>Миклу</w:t>
      </w:r>
      <w:r w:rsidRPr="00C83B22">
        <w:rPr>
          <w:sz w:val="27"/>
          <w:szCs w:val="27"/>
        </w:rPr>
        <w:t>шевский</w:t>
      </w:r>
      <w:proofErr w:type="spellEnd"/>
    </w:p>
    <w:p w:rsidR="00876716" w:rsidRPr="00C83B22" w:rsidRDefault="00876716" w:rsidP="00876716">
      <w:pPr>
        <w:rPr>
          <w:sz w:val="27"/>
          <w:szCs w:val="27"/>
        </w:rPr>
      </w:pPr>
    </w:p>
    <w:p w:rsidR="00395F05" w:rsidRPr="00C83B22" w:rsidRDefault="00395F05" w:rsidP="00395F05">
      <w:pPr>
        <w:shd w:val="clear" w:color="auto" w:fill="FFFFFF"/>
        <w:ind w:firstLine="720"/>
        <w:jc w:val="both"/>
        <w:rPr>
          <w:sz w:val="27"/>
          <w:szCs w:val="27"/>
        </w:rPr>
      </w:pPr>
    </w:p>
    <w:p w:rsidR="00395F05" w:rsidRPr="00C83B22" w:rsidRDefault="00395F05" w:rsidP="00395F05">
      <w:pPr>
        <w:shd w:val="clear" w:color="auto" w:fill="FFFFFF"/>
        <w:ind w:firstLine="720"/>
        <w:jc w:val="both"/>
        <w:rPr>
          <w:sz w:val="27"/>
          <w:szCs w:val="27"/>
        </w:rPr>
      </w:pPr>
    </w:p>
    <w:p w:rsidR="00395F05" w:rsidRPr="00C83B22" w:rsidRDefault="00395F05" w:rsidP="00395F05">
      <w:pPr>
        <w:shd w:val="clear" w:color="auto" w:fill="FFFFFF"/>
        <w:ind w:firstLine="720"/>
        <w:jc w:val="both"/>
        <w:rPr>
          <w:sz w:val="27"/>
          <w:szCs w:val="27"/>
        </w:rPr>
      </w:pPr>
    </w:p>
    <w:sectPr w:rsidR="00395F05" w:rsidRPr="00C83B22" w:rsidSect="004F4E0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AEF" w:rsidRDefault="008D2AEF">
      <w:r>
        <w:separator/>
      </w:r>
    </w:p>
  </w:endnote>
  <w:endnote w:type="continuationSeparator" w:id="0">
    <w:p w:rsidR="008D2AEF" w:rsidRDefault="008D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AEF" w:rsidRDefault="008D2AEF">
      <w:r>
        <w:separator/>
      </w:r>
    </w:p>
  </w:footnote>
  <w:footnote w:type="continuationSeparator" w:id="0">
    <w:p w:rsidR="008D2AEF" w:rsidRDefault="008D2A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65612"/>
      <w:docPartObj>
        <w:docPartGallery w:val="Page Numbers (Top of Page)"/>
        <w:docPartUnique/>
      </w:docPartObj>
    </w:sdtPr>
    <w:sdtEndPr/>
    <w:sdtContent>
      <w:p w:rsidR="004F4E0C" w:rsidRDefault="004F4E0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0743">
          <w:rPr>
            <w:noProof/>
          </w:rPr>
          <w:t>2</w:t>
        </w:r>
        <w:r>
          <w:fldChar w:fldCharType="end"/>
        </w:r>
      </w:p>
    </w:sdtContent>
  </w:sdt>
  <w:p w:rsidR="004F4E0C" w:rsidRDefault="004F4E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124F"/>
    <w:rsid w:val="00005AD7"/>
    <w:rsid w:val="00017370"/>
    <w:rsid w:val="0003291F"/>
    <w:rsid w:val="00034C19"/>
    <w:rsid w:val="000931F6"/>
    <w:rsid w:val="000B1C1E"/>
    <w:rsid w:val="000B730F"/>
    <w:rsid w:val="000D5387"/>
    <w:rsid w:val="001126FF"/>
    <w:rsid w:val="00117661"/>
    <w:rsid w:val="00125130"/>
    <w:rsid w:val="00133FF8"/>
    <w:rsid w:val="001843FB"/>
    <w:rsid w:val="00187653"/>
    <w:rsid w:val="001A45F3"/>
    <w:rsid w:val="001C4BBF"/>
    <w:rsid w:val="001E5A5E"/>
    <w:rsid w:val="001F5B98"/>
    <w:rsid w:val="0026289C"/>
    <w:rsid w:val="002954E0"/>
    <w:rsid w:val="002A2FFD"/>
    <w:rsid w:val="002D09BA"/>
    <w:rsid w:val="002F2DE5"/>
    <w:rsid w:val="002F7658"/>
    <w:rsid w:val="00344CFF"/>
    <w:rsid w:val="00361951"/>
    <w:rsid w:val="003705E0"/>
    <w:rsid w:val="003743E1"/>
    <w:rsid w:val="00376A44"/>
    <w:rsid w:val="00380EE1"/>
    <w:rsid w:val="00395F05"/>
    <w:rsid w:val="003A1309"/>
    <w:rsid w:val="003B26E7"/>
    <w:rsid w:val="003C3CCC"/>
    <w:rsid w:val="00401BA1"/>
    <w:rsid w:val="00413861"/>
    <w:rsid w:val="00414CA6"/>
    <w:rsid w:val="00450914"/>
    <w:rsid w:val="00455627"/>
    <w:rsid w:val="0047435B"/>
    <w:rsid w:val="00480743"/>
    <w:rsid w:val="00480E2E"/>
    <w:rsid w:val="00484F33"/>
    <w:rsid w:val="004D2D0D"/>
    <w:rsid w:val="004D63D1"/>
    <w:rsid w:val="004F4E0C"/>
    <w:rsid w:val="00515C88"/>
    <w:rsid w:val="00520181"/>
    <w:rsid w:val="00520CD0"/>
    <w:rsid w:val="005228E8"/>
    <w:rsid w:val="0054184A"/>
    <w:rsid w:val="005A2827"/>
    <w:rsid w:val="005B649F"/>
    <w:rsid w:val="005E23AC"/>
    <w:rsid w:val="006240FD"/>
    <w:rsid w:val="006664B0"/>
    <w:rsid w:val="00676061"/>
    <w:rsid w:val="006A2153"/>
    <w:rsid w:val="00720F03"/>
    <w:rsid w:val="00731344"/>
    <w:rsid w:val="00731F74"/>
    <w:rsid w:val="007335BA"/>
    <w:rsid w:val="00734BA2"/>
    <w:rsid w:val="007359A4"/>
    <w:rsid w:val="00773D0F"/>
    <w:rsid w:val="007D5EC9"/>
    <w:rsid w:val="007E3A9A"/>
    <w:rsid w:val="00876716"/>
    <w:rsid w:val="0088387D"/>
    <w:rsid w:val="008B45C0"/>
    <w:rsid w:val="008B7E58"/>
    <w:rsid w:val="008D2AEF"/>
    <w:rsid w:val="008E2B20"/>
    <w:rsid w:val="008F17BF"/>
    <w:rsid w:val="00905703"/>
    <w:rsid w:val="00911EFE"/>
    <w:rsid w:val="00917C1E"/>
    <w:rsid w:val="0096304C"/>
    <w:rsid w:val="009A3212"/>
    <w:rsid w:val="00A51161"/>
    <w:rsid w:val="00A710D5"/>
    <w:rsid w:val="00AA7A9D"/>
    <w:rsid w:val="00AB70F9"/>
    <w:rsid w:val="00AC31EC"/>
    <w:rsid w:val="00AD2B9F"/>
    <w:rsid w:val="00B14397"/>
    <w:rsid w:val="00B14F3F"/>
    <w:rsid w:val="00B15B5B"/>
    <w:rsid w:val="00B317DB"/>
    <w:rsid w:val="00BB44AD"/>
    <w:rsid w:val="00BD6033"/>
    <w:rsid w:val="00BE0544"/>
    <w:rsid w:val="00BE3BDC"/>
    <w:rsid w:val="00BF4BE8"/>
    <w:rsid w:val="00BF7E0B"/>
    <w:rsid w:val="00C27632"/>
    <w:rsid w:val="00C3688F"/>
    <w:rsid w:val="00C7293D"/>
    <w:rsid w:val="00C76225"/>
    <w:rsid w:val="00C83B22"/>
    <w:rsid w:val="00C93043"/>
    <w:rsid w:val="00CB6B94"/>
    <w:rsid w:val="00CE4BED"/>
    <w:rsid w:val="00CE4F50"/>
    <w:rsid w:val="00D54FA8"/>
    <w:rsid w:val="00D60933"/>
    <w:rsid w:val="00D75B71"/>
    <w:rsid w:val="00DA7DC9"/>
    <w:rsid w:val="00DC0531"/>
    <w:rsid w:val="00DE7084"/>
    <w:rsid w:val="00DF07A3"/>
    <w:rsid w:val="00E26C85"/>
    <w:rsid w:val="00E34273"/>
    <w:rsid w:val="00E45FA8"/>
    <w:rsid w:val="00E47787"/>
    <w:rsid w:val="00E60B2A"/>
    <w:rsid w:val="00E70F47"/>
    <w:rsid w:val="00E77873"/>
    <w:rsid w:val="00EE4BAF"/>
    <w:rsid w:val="00F05AEC"/>
    <w:rsid w:val="00F1548C"/>
    <w:rsid w:val="00F15B09"/>
    <w:rsid w:val="00F23036"/>
    <w:rsid w:val="00F4167A"/>
    <w:rsid w:val="00F70E48"/>
    <w:rsid w:val="00FA173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87671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7671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87671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767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420D303B0AEE3E857E81695706BF6DE30BC71FA9A923B79A4D9B38D0CCAF7CAB76206B65498DCC8896E4WFR9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A420D303B0AEE3E857E81695706BF6DE30BC71FA9A923B79A4D9B38D0CCAF7CAB76206B65498DCC8896E4WFR8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F3F6A-EB77-4E7F-BC9B-9D6BC5CE4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pishun_s_n</cp:lastModifiedBy>
  <cp:revision>2</cp:revision>
  <cp:lastPrinted>2016-09-11T23:34:00Z</cp:lastPrinted>
  <dcterms:created xsi:type="dcterms:W3CDTF">2016-10-07T03:56:00Z</dcterms:created>
  <dcterms:modified xsi:type="dcterms:W3CDTF">2016-10-07T03:56:00Z</dcterms:modified>
</cp:coreProperties>
</file>