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5395F">
            <w:pPr>
              <w:pStyle w:val="1"/>
              <w:tabs>
                <w:tab w:val="left" w:pos="681"/>
              </w:tabs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A07043" w:rsidP="0017189F">
            <w:pPr>
              <w:ind w:left="-108"/>
              <w:jc w:val="both"/>
            </w:pPr>
            <w:r w:rsidRPr="00A07043">
              <w:t xml:space="preserve">О проекте закона Приморского края "О внесении изменений в Закон Приморского края </w:t>
            </w:r>
            <w:r w:rsidRPr="00A07043">
              <w:rPr>
                <w:bCs/>
              </w:rPr>
              <w:t>"</w:t>
            </w:r>
            <w:r w:rsidRPr="00A07043">
              <w:t xml:space="preserve">О </w:t>
            </w:r>
            <w:r w:rsidR="00F2307D">
              <w:t>содержании домашних животных на территории Приморского края"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 w:rsidP="0090722F">
      <w:pPr>
        <w:ind w:firstLine="709"/>
      </w:pPr>
    </w:p>
    <w:p w:rsidR="0090722F" w:rsidRPr="0090722F" w:rsidRDefault="0090722F" w:rsidP="0090722F">
      <w:pPr>
        <w:ind w:firstLine="709"/>
        <w:jc w:val="both"/>
      </w:pPr>
      <w:r w:rsidRPr="0090722F">
        <w:t xml:space="preserve">1.Принять </w:t>
      </w:r>
      <w:r w:rsidR="005507C1">
        <w:t xml:space="preserve">проект закона Приморского края </w:t>
      </w:r>
      <w:r w:rsidR="00A07043" w:rsidRPr="00A07043">
        <w:t xml:space="preserve">"О внесении изменений в Закон Приморского края </w:t>
      </w:r>
      <w:r w:rsidR="00A07043" w:rsidRPr="00A07043">
        <w:rPr>
          <w:bCs/>
        </w:rPr>
        <w:t>"</w:t>
      </w:r>
      <w:r w:rsidR="00F2307D">
        <w:t>О содержании домашних животных</w:t>
      </w:r>
      <w:r w:rsidR="005507C1" w:rsidRPr="005507C1">
        <w:t xml:space="preserve"> на территории Приморского края"</w:t>
      </w:r>
      <w:r w:rsidR="005507C1">
        <w:t xml:space="preserve"> </w:t>
      </w:r>
      <w:r w:rsidRPr="0090722F">
        <w:t>во втором чтении.</w:t>
      </w:r>
    </w:p>
    <w:p w:rsidR="0090722F" w:rsidRPr="0090722F" w:rsidRDefault="0090722F" w:rsidP="0090722F">
      <w:pPr>
        <w:ind w:firstLine="709"/>
        <w:jc w:val="both"/>
      </w:pPr>
    </w:p>
    <w:p w:rsidR="0090722F" w:rsidRPr="0090722F" w:rsidRDefault="0090722F" w:rsidP="0090722F">
      <w:pPr>
        <w:ind w:firstLine="709"/>
        <w:jc w:val="both"/>
      </w:pPr>
      <w:r w:rsidRPr="0090722F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0722F" w:rsidRPr="0090722F" w:rsidRDefault="0090722F" w:rsidP="0090722F">
      <w:pPr>
        <w:ind w:firstLine="709"/>
        <w:jc w:val="both"/>
      </w:pPr>
    </w:p>
    <w:p w:rsidR="0090722F" w:rsidRPr="0090722F" w:rsidRDefault="0090722F" w:rsidP="0090722F">
      <w:pPr>
        <w:ind w:firstLine="709"/>
        <w:jc w:val="both"/>
      </w:pPr>
      <w:r w:rsidRPr="0090722F">
        <w:t>3.Настоящее постановление вступает в силу со дня его принятия.</w:t>
      </w:r>
    </w:p>
    <w:p w:rsidR="0090722F" w:rsidRPr="0090722F" w:rsidRDefault="0090722F" w:rsidP="0090722F">
      <w:pPr>
        <w:ind w:firstLine="709"/>
        <w:jc w:val="both"/>
      </w:pPr>
    </w:p>
    <w:p w:rsidR="005507C1" w:rsidRDefault="005507C1" w:rsidP="005507C1">
      <w:pPr>
        <w:jc w:val="both"/>
      </w:pPr>
    </w:p>
    <w:p w:rsidR="0090722F" w:rsidRPr="0090722F" w:rsidRDefault="0090722F" w:rsidP="0090722F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             </w:t>
      </w:r>
      <w:r w:rsidR="006C7408">
        <w:t xml:space="preserve">                      А.И. Ролик</w:t>
      </w:r>
    </w:p>
    <w:sectPr w:rsidR="00092FE2" w:rsidSect="00E5395F">
      <w:pgSz w:w="11906" w:h="16838"/>
      <w:pgMar w:top="709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73" w:rsidRDefault="00363A73">
      <w:r>
        <w:separator/>
      </w:r>
    </w:p>
  </w:endnote>
  <w:endnote w:type="continuationSeparator" w:id="0">
    <w:p w:rsidR="00363A73" w:rsidRDefault="0036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73" w:rsidRDefault="00363A73">
      <w:r>
        <w:separator/>
      </w:r>
    </w:p>
  </w:footnote>
  <w:footnote w:type="continuationSeparator" w:id="0">
    <w:p w:rsidR="00363A73" w:rsidRDefault="00363A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7189F"/>
    <w:rsid w:val="003325F4"/>
    <w:rsid w:val="00363A73"/>
    <w:rsid w:val="00392E21"/>
    <w:rsid w:val="00421094"/>
    <w:rsid w:val="004B69FA"/>
    <w:rsid w:val="004D1A01"/>
    <w:rsid w:val="005100E2"/>
    <w:rsid w:val="005450AC"/>
    <w:rsid w:val="005507C1"/>
    <w:rsid w:val="005A6019"/>
    <w:rsid w:val="005E6130"/>
    <w:rsid w:val="00614193"/>
    <w:rsid w:val="00695A4A"/>
    <w:rsid w:val="006C7408"/>
    <w:rsid w:val="006D45ED"/>
    <w:rsid w:val="006E4DDD"/>
    <w:rsid w:val="006E650F"/>
    <w:rsid w:val="00726997"/>
    <w:rsid w:val="0074666D"/>
    <w:rsid w:val="007919AC"/>
    <w:rsid w:val="007B48E7"/>
    <w:rsid w:val="007B5289"/>
    <w:rsid w:val="007E0F94"/>
    <w:rsid w:val="007E34F1"/>
    <w:rsid w:val="00804D28"/>
    <w:rsid w:val="00835A0E"/>
    <w:rsid w:val="008818A7"/>
    <w:rsid w:val="0090722F"/>
    <w:rsid w:val="00922AED"/>
    <w:rsid w:val="00924B45"/>
    <w:rsid w:val="009257A1"/>
    <w:rsid w:val="00931FD6"/>
    <w:rsid w:val="009372FF"/>
    <w:rsid w:val="0094344A"/>
    <w:rsid w:val="009959AC"/>
    <w:rsid w:val="009C06BA"/>
    <w:rsid w:val="00A07043"/>
    <w:rsid w:val="00A13794"/>
    <w:rsid w:val="00A13EF3"/>
    <w:rsid w:val="00A25570"/>
    <w:rsid w:val="00A26C60"/>
    <w:rsid w:val="00A93332"/>
    <w:rsid w:val="00AB69A4"/>
    <w:rsid w:val="00AE5EE6"/>
    <w:rsid w:val="00B55A17"/>
    <w:rsid w:val="00BA58C7"/>
    <w:rsid w:val="00BC464A"/>
    <w:rsid w:val="00C20E8F"/>
    <w:rsid w:val="00C31FC6"/>
    <w:rsid w:val="00C74F5D"/>
    <w:rsid w:val="00C82AFC"/>
    <w:rsid w:val="00CA7E54"/>
    <w:rsid w:val="00CC6678"/>
    <w:rsid w:val="00CE19DF"/>
    <w:rsid w:val="00D02716"/>
    <w:rsid w:val="00D705F3"/>
    <w:rsid w:val="00DF01B2"/>
    <w:rsid w:val="00E5395F"/>
    <w:rsid w:val="00E93A7F"/>
    <w:rsid w:val="00ED2DC1"/>
    <w:rsid w:val="00EF502B"/>
    <w:rsid w:val="00F14CBB"/>
    <w:rsid w:val="00F2307D"/>
    <w:rsid w:val="00F75CDD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106</Words>
  <Characters>884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2016-04-15T00:26:00Z</cp:lastPrinted>
  <dcterms:created xsi:type="dcterms:W3CDTF">2016-10-07T03:57:00Z</dcterms:created>
  <dcterms:modified xsi:type="dcterms:W3CDTF">2016-10-07T03:57:00Z</dcterms:modified>
</cp:coreProperties>
</file>