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0264C9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E065A0">
              <w:t>"О внесении изменени</w:t>
            </w:r>
            <w:r w:rsidR="000264C9">
              <w:t>й</w:t>
            </w:r>
            <w:r w:rsidR="00E065A0">
              <w:t xml:space="preserve"> в Закон Приморского края "О</w:t>
            </w:r>
            <w:r w:rsidR="000264C9">
              <w:t xml:space="preserve">б использовании лесов </w:t>
            </w:r>
            <w:r w:rsidR="00E065A0">
              <w:t>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E065A0" w:rsidRDefault="00C14CF3" w:rsidP="00E065A0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E065A0">
        <w:t>"О внесении изменени</w:t>
      </w:r>
      <w:r w:rsidR="000264C9">
        <w:t>й</w:t>
      </w:r>
      <w:r w:rsidR="00E065A0">
        <w:t xml:space="preserve"> в Закон Приморского края "О</w:t>
      </w:r>
      <w:r w:rsidR="000264C9">
        <w:t xml:space="preserve">б использовании лесов </w:t>
      </w:r>
      <w:r w:rsidR="00E065A0">
        <w:t>в Приморском крае".</w:t>
      </w:r>
    </w:p>
    <w:p w:rsidR="00EA6A57" w:rsidRDefault="00EA6A57" w:rsidP="00E065A0">
      <w:pPr>
        <w:shd w:val="clear" w:color="auto" w:fill="FFFFFF"/>
        <w:ind w:firstLine="709"/>
        <w:jc w:val="both"/>
      </w:pPr>
    </w:p>
    <w:p w:rsidR="005F6E4D" w:rsidRDefault="005F6E4D" w:rsidP="00E065A0">
      <w:pPr>
        <w:shd w:val="clear" w:color="auto" w:fill="FFFFFF"/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</w:t>
      </w:r>
      <w:r w:rsidR="008F1342">
        <w:t xml:space="preserve">   </w:t>
      </w:r>
      <w:bookmarkStart w:id="0" w:name="_GoBack"/>
      <w:bookmarkEnd w:id="0"/>
      <w:r>
        <w:t xml:space="preserve">    </w:t>
      </w:r>
      <w:r w:rsidR="008F1342">
        <w:t>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375" w:rsidRDefault="00157375" w:rsidP="00441D5E">
      <w:pPr>
        <w:pStyle w:val="1"/>
      </w:pPr>
      <w:r>
        <w:separator/>
      </w:r>
    </w:p>
  </w:endnote>
  <w:endnote w:type="continuationSeparator" w:id="0">
    <w:p w:rsidR="00157375" w:rsidRDefault="0015737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375" w:rsidRDefault="00157375" w:rsidP="00441D5E">
      <w:pPr>
        <w:pStyle w:val="1"/>
      </w:pPr>
      <w:r>
        <w:separator/>
      </w:r>
    </w:p>
  </w:footnote>
  <w:footnote w:type="continuationSeparator" w:id="0">
    <w:p w:rsidR="00157375" w:rsidRDefault="0015737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64C9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57375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23B7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21E3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B391F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54815"/>
    <w:rsid w:val="00870422"/>
    <w:rsid w:val="008A463B"/>
    <w:rsid w:val="008A5CE3"/>
    <w:rsid w:val="008F1342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3071"/>
    <w:rsid w:val="00CB2CE8"/>
    <w:rsid w:val="00D0544B"/>
    <w:rsid w:val="00D27AE0"/>
    <w:rsid w:val="00D61CA7"/>
    <w:rsid w:val="00D6615C"/>
    <w:rsid w:val="00DA3639"/>
    <w:rsid w:val="00DD0E0E"/>
    <w:rsid w:val="00E065A0"/>
    <w:rsid w:val="00E13007"/>
    <w:rsid w:val="00E37D4F"/>
    <w:rsid w:val="00E400D5"/>
    <w:rsid w:val="00E96580"/>
    <w:rsid w:val="00EA4365"/>
    <w:rsid w:val="00EA6A57"/>
    <w:rsid w:val="00EB4807"/>
    <w:rsid w:val="00EC1DD4"/>
    <w:rsid w:val="00EC3F2A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79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2015-08-07T01:55:00Z</cp:lastPrinted>
  <dcterms:created xsi:type="dcterms:W3CDTF">2016-09-21T01:39:00Z</dcterms:created>
  <dcterms:modified xsi:type="dcterms:W3CDTF">2016-10-10T03:56:00Z</dcterms:modified>
</cp:coreProperties>
</file>