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5072FD">
            <w:pPr>
              <w:jc w:val="both"/>
            </w:pPr>
            <w:r w:rsidRPr="00A50001">
              <w:t>О проекте закона Приморского края</w:t>
            </w:r>
            <w:r w:rsidR="000762DB">
              <w:t xml:space="preserve"> "О внесении изменени</w:t>
            </w:r>
            <w:r w:rsidR="005072FD">
              <w:t>й</w:t>
            </w:r>
            <w:r w:rsidR="00303287">
              <w:t xml:space="preserve"> </w:t>
            </w:r>
            <w:r w:rsidR="000762DB">
              <w:t>в</w:t>
            </w:r>
            <w:r w:rsidR="00303287">
              <w:t xml:space="preserve"> </w:t>
            </w:r>
            <w:r w:rsidR="000762DB">
              <w:t>Закон Приморского края</w:t>
            </w:r>
            <w:r w:rsidRPr="00A50001">
              <w:t xml:space="preserve"> </w:t>
            </w:r>
            <w:r w:rsidR="00B645BC" w:rsidRPr="00E23C63">
              <w:rPr>
                <w:szCs w:val="28"/>
              </w:rPr>
              <w:t>"</w:t>
            </w:r>
            <w:r w:rsidR="00F64340">
              <w:rPr>
                <w:szCs w:val="28"/>
              </w:rPr>
              <w:t>О</w:t>
            </w:r>
            <w:r w:rsidR="005072FD">
              <w:rPr>
                <w:szCs w:val="28"/>
              </w:rPr>
              <w:t>б</w:t>
            </w:r>
            <w:r w:rsidR="00F64340">
              <w:rPr>
                <w:szCs w:val="28"/>
              </w:rPr>
              <w:t xml:space="preserve"> </w:t>
            </w:r>
            <w:r w:rsidR="00303287">
              <w:rPr>
                <w:szCs w:val="28"/>
              </w:rPr>
              <w:t xml:space="preserve"> </w:t>
            </w:r>
            <w:r w:rsidR="005072FD">
              <w:rPr>
                <w:szCs w:val="28"/>
              </w:rPr>
              <w:t>использовании лесов</w:t>
            </w:r>
            <w:r w:rsidR="00303287">
              <w:rPr>
                <w:szCs w:val="28"/>
              </w:rPr>
              <w:t xml:space="preserve"> в Приморском крае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>1.</w:t>
      </w:r>
      <w:r w:rsidR="005072FD">
        <w:t xml:space="preserve">Принять проект закона </w:t>
      </w:r>
      <w:r w:rsidR="005072FD" w:rsidRPr="0045315B">
        <w:t>Приморского края "О внесении изменений в Закон Приморского края</w:t>
      </w:r>
      <w:r w:rsidR="005072FD">
        <w:t xml:space="preserve"> "Об использовании лесов в Приморском крае" в первом чтении.</w:t>
      </w:r>
    </w:p>
    <w:p w:rsidR="00C14CF3" w:rsidRDefault="00C14CF3" w:rsidP="00C14CF3">
      <w:pPr>
        <w:pStyle w:val="a5"/>
        <w:ind w:firstLine="720"/>
      </w:pPr>
    </w:p>
    <w:p w:rsidR="00C14CF3" w:rsidRDefault="00FB4CEB" w:rsidP="001454BA">
      <w:pPr>
        <w:pStyle w:val="22"/>
        <w:spacing w:after="0" w:line="240" w:lineRule="auto"/>
        <w:ind w:left="0" w:firstLine="720"/>
        <w:jc w:val="both"/>
      </w:pPr>
      <w:r>
        <w:t>2</w:t>
      </w:r>
      <w:r w:rsidR="00992EFC">
        <w:t>.</w:t>
      </w:r>
      <w:r w:rsidR="00C14CF3">
        <w:t xml:space="preserve">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 w:rsidRPr="003160A3">
        <w:t>(</w:t>
      </w:r>
      <w:r w:rsidR="00D61CA7" w:rsidRPr="003160A3">
        <w:t>Зотов</w:t>
      </w:r>
      <w:r w:rsidR="00C14CF3" w:rsidRPr="003160A3">
        <w:t>)</w:t>
      </w:r>
      <w:r w:rsidR="00C14CF3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FB4CEB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</w:t>
      </w:r>
      <w:bookmarkStart w:id="0" w:name="_GoBack"/>
      <w:bookmarkEnd w:id="0"/>
      <w:r w:rsidR="003160A3">
        <w:t>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E4D" w:rsidRDefault="00521E4D" w:rsidP="00441D5E">
      <w:pPr>
        <w:pStyle w:val="1"/>
      </w:pPr>
      <w:r>
        <w:separator/>
      </w:r>
    </w:p>
  </w:endnote>
  <w:endnote w:type="continuationSeparator" w:id="0">
    <w:p w:rsidR="00521E4D" w:rsidRDefault="00521E4D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E4D" w:rsidRDefault="00521E4D" w:rsidP="00441D5E">
      <w:pPr>
        <w:pStyle w:val="1"/>
      </w:pPr>
      <w:r>
        <w:separator/>
      </w:r>
    </w:p>
  </w:footnote>
  <w:footnote w:type="continuationSeparator" w:id="0">
    <w:p w:rsidR="00521E4D" w:rsidRDefault="00521E4D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D4730"/>
    <w:rsid w:val="001E5337"/>
    <w:rsid w:val="001F2789"/>
    <w:rsid w:val="00293A82"/>
    <w:rsid w:val="00296104"/>
    <w:rsid w:val="002B312F"/>
    <w:rsid w:val="002D7F39"/>
    <w:rsid w:val="00303287"/>
    <w:rsid w:val="003160A3"/>
    <w:rsid w:val="00356840"/>
    <w:rsid w:val="003E55FF"/>
    <w:rsid w:val="003F1EEB"/>
    <w:rsid w:val="00417B13"/>
    <w:rsid w:val="00420E21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C0F5F"/>
    <w:rsid w:val="007C2DB0"/>
    <w:rsid w:val="007D32EC"/>
    <w:rsid w:val="007F1037"/>
    <w:rsid w:val="00816774"/>
    <w:rsid w:val="00834C11"/>
    <w:rsid w:val="00852754"/>
    <w:rsid w:val="00870422"/>
    <w:rsid w:val="008A10C4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D0544B"/>
    <w:rsid w:val="00D27AE0"/>
    <w:rsid w:val="00D61CA7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4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5</cp:revision>
  <cp:lastPrinted>2016-09-22T23:46:00Z</cp:lastPrinted>
  <dcterms:created xsi:type="dcterms:W3CDTF">2016-09-21T00:42:00Z</dcterms:created>
  <dcterms:modified xsi:type="dcterms:W3CDTF">2016-10-05T04:13:00Z</dcterms:modified>
</cp:coreProperties>
</file>