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B77963">
            <w:pPr>
              <w:ind w:left="-108"/>
              <w:jc w:val="both"/>
            </w:pPr>
            <w:r>
              <w:t xml:space="preserve">О </w:t>
            </w:r>
            <w:r w:rsidR="004431FA">
              <w:t>Законе</w:t>
            </w:r>
            <w:r>
              <w:t xml:space="preserve"> Приморского края </w:t>
            </w:r>
            <w:r w:rsidR="004431FA">
              <w:t xml:space="preserve">        </w:t>
            </w:r>
            <w:r>
              <w:t>"</w:t>
            </w:r>
            <w:r w:rsidR="00B77963">
              <w:t>О внесении изменений в Закон</w:t>
            </w:r>
            <w:r>
              <w:t xml:space="preserve"> Приморского края "</w:t>
            </w:r>
            <w:r w:rsidR="00B77963">
      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t>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4431FA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B77963">
        <w:t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>.</w:t>
      </w:r>
    </w:p>
    <w:p w:rsidR="002A5F60" w:rsidRDefault="002A5F60"/>
    <w:p w:rsidR="004431FA" w:rsidRDefault="004431FA" w:rsidP="004431F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</w:t>
      </w:r>
      <w:r w:rsidR="00B45608">
        <w:t xml:space="preserve">    </w:t>
      </w:r>
      <w:bookmarkStart w:id="0" w:name="_GoBack"/>
      <w:bookmarkEnd w:id="0"/>
      <w:r>
        <w:t xml:space="preserve">               </w:t>
      </w:r>
      <w:r w:rsidR="00B45608">
        <w:t xml:space="preserve">  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324B0"/>
    <w:rsid w:val="00155F7F"/>
    <w:rsid w:val="00236B98"/>
    <w:rsid w:val="002649C6"/>
    <w:rsid w:val="002A5F60"/>
    <w:rsid w:val="003325F4"/>
    <w:rsid w:val="00392E21"/>
    <w:rsid w:val="003E335F"/>
    <w:rsid w:val="004431FA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45608"/>
    <w:rsid w:val="00B77963"/>
    <w:rsid w:val="00BA58C7"/>
    <w:rsid w:val="00C20E8F"/>
    <w:rsid w:val="00CA7E54"/>
    <w:rsid w:val="00CE19DF"/>
    <w:rsid w:val="00D02716"/>
    <w:rsid w:val="00DF01B2"/>
    <w:rsid w:val="00E6044C"/>
    <w:rsid w:val="00E7086D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2015-08-21T00:46:00Z</cp:lastPrinted>
  <dcterms:created xsi:type="dcterms:W3CDTF">2015-08-06T01:39:00Z</dcterms:created>
  <dcterms:modified xsi:type="dcterms:W3CDTF">2016-09-30T05:23:00Z</dcterms:modified>
</cp:coreProperties>
</file>