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605722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5044440</wp:posOffset>
                      </wp:positionH>
                      <wp:positionV relativeFrom="page">
                        <wp:posOffset>548640</wp:posOffset>
                      </wp:positionV>
                      <wp:extent cx="2051050" cy="828040"/>
                      <wp:effectExtent l="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769D2" w:rsidRPr="008769D2" w:rsidRDefault="008769D2" w:rsidP="008769D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769D2"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8769D2" w:rsidRPr="008769D2" w:rsidRDefault="008769D2" w:rsidP="008769D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769D2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1548B" w:rsidRDefault="008769D2" w:rsidP="008769D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769D2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7.2pt;margin-top:43.2pt;width:161.5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" o:allowincell="f" stroked="f">
                      <v:textbox inset="0,0,0,0">
                        <w:txbxContent>
                          <w:p w:rsidR="008769D2" w:rsidRPr="008769D2" w:rsidRDefault="008769D2" w:rsidP="008769D2">
                            <w:pPr>
                              <w:rPr>
                                <w:sz w:val="20"/>
                              </w:rPr>
                            </w:pPr>
                            <w:r w:rsidRPr="008769D2"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8769D2" w:rsidRPr="008769D2" w:rsidRDefault="008769D2" w:rsidP="008769D2">
                            <w:pPr>
                              <w:rPr>
                                <w:sz w:val="20"/>
                              </w:rPr>
                            </w:pPr>
                            <w:r w:rsidRPr="008769D2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1548B" w:rsidRDefault="008769D2" w:rsidP="008769D2">
                            <w:pPr>
                              <w:rPr>
                                <w:sz w:val="20"/>
                              </w:rPr>
                            </w:pPr>
                            <w:r w:rsidRPr="008769D2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769D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F257B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257BB" w:rsidRDefault="00F257BB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FB2545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0F07D5">
              <w:t xml:space="preserve">досрочном прекращении полномочий депутата Законодательного Собрания Приморского края </w:t>
            </w:r>
            <w:proofErr w:type="spellStart"/>
            <w:r w:rsidR="000F07D5">
              <w:t>Талабаевой</w:t>
            </w:r>
            <w:proofErr w:type="spellEnd"/>
            <w:r w:rsidR="000F07D5">
              <w:t xml:space="preserve"> </w:t>
            </w:r>
            <w:r w:rsidR="00FB2545">
              <w:t>Л.З.</w:t>
            </w:r>
          </w:p>
        </w:tc>
      </w:tr>
    </w:tbl>
    <w:p w:rsidR="00931FD6" w:rsidRDefault="00931FD6"/>
    <w:p w:rsidR="004B5EB2" w:rsidRDefault="000F07D5" w:rsidP="00FB2545">
      <w:pPr>
        <w:ind w:firstLine="709"/>
        <w:jc w:val="both"/>
      </w:pPr>
      <w:proofErr w:type="gramStart"/>
      <w:r>
        <w:t xml:space="preserve">Рассмотрев заявление </w:t>
      </w:r>
      <w:proofErr w:type="spellStart"/>
      <w:r>
        <w:t>Талабаевой</w:t>
      </w:r>
      <w:proofErr w:type="spellEnd"/>
      <w:r>
        <w:t xml:space="preserve"> Людмилы </w:t>
      </w:r>
      <w:proofErr w:type="spellStart"/>
      <w:r>
        <w:t>Заумовны</w:t>
      </w:r>
      <w:proofErr w:type="spellEnd"/>
      <w:r>
        <w:t xml:space="preserve"> о досрочном сложении полномочий депутата Законодательного Собрания Приморского края в соответствии со статьей 7 Федерального закона</w:t>
      </w:r>
      <w:r w:rsidR="00FB2545">
        <w:t xml:space="preserve"> </w:t>
      </w:r>
      <w:r>
        <w:t xml:space="preserve">от 3 декабря 2012 года № 229-ФЗ "О порядке формирования Совета Федерации Федерального Собрания Российской Федерации", </w:t>
      </w:r>
      <w:r w:rsidR="00015BE3">
        <w:t xml:space="preserve">пунктом 1 части 1 </w:t>
      </w:r>
      <w:r>
        <w:t>стать</w:t>
      </w:r>
      <w:r w:rsidR="00015BE3">
        <w:t>и 4</w:t>
      </w:r>
      <w:r>
        <w:t xml:space="preserve"> </w:t>
      </w:r>
      <w:r w:rsidR="00015BE3">
        <w:t>Закона Приморского края от 20 марта 1995 года № 2-КЗ "О статусе депутата Законодательного Собрания Приморского края"</w:t>
      </w:r>
      <w:r w:rsidR="00FB2545">
        <w:t xml:space="preserve"> </w:t>
      </w:r>
      <w:r w:rsidR="004B5EB2">
        <w:t>Законодательное Собрание</w:t>
      </w:r>
      <w:proofErr w:type="gramEnd"/>
      <w:r w:rsidR="004B5EB2">
        <w:t xml:space="preserve">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CC1C98" w:rsidRDefault="004B5EB2" w:rsidP="000457F7">
      <w:pPr>
        <w:ind w:firstLine="709"/>
        <w:jc w:val="both"/>
      </w:pPr>
      <w:r>
        <w:t>1.</w:t>
      </w:r>
      <w:r w:rsidR="00015BE3">
        <w:t xml:space="preserve">Прекратить </w:t>
      </w:r>
      <w:r w:rsidR="00FB2545">
        <w:t xml:space="preserve">досрочно </w:t>
      </w:r>
      <w:r w:rsidR="00CC5E31">
        <w:t xml:space="preserve">с </w:t>
      </w:r>
      <w:r w:rsidR="00514E44">
        <w:t>5</w:t>
      </w:r>
      <w:r w:rsidR="00CC5E31">
        <w:t xml:space="preserve"> октября 2016 года </w:t>
      </w:r>
      <w:r w:rsidR="00015BE3">
        <w:t xml:space="preserve">полномочия депутата Законодательного Собрания Приморского края </w:t>
      </w:r>
      <w:proofErr w:type="spellStart"/>
      <w:r w:rsidR="00015BE3">
        <w:t>Талабаевой</w:t>
      </w:r>
      <w:proofErr w:type="spellEnd"/>
      <w:r w:rsidR="00015BE3">
        <w:t xml:space="preserve"> Людмилы </w:t>
      </w:r>
      <w:proofErr w:type="spellStart"/>
      <w:r w:rsidR="00015BE3">
        <w:t>Заумовны</w:t>
      </w:r>
      <w:proofErr w:type="spellEnd"/>
      <w:r w:rsidR="00FB2545">
        <w:t>,</w:t>
      </w:r>
      <w:r w:rsidR="00CC5E31">
        <w:t xml:space="preserve"> избранной </w:t>
      </w:r>
      <w:r w:rsidR="00CC5E31" w:rsidRPr="00CC5E31">
        <w:t>по единому избирательному округу в составе списка кандидатов в депутаты Законодательного Собрания Приморского края, выдвинутого Приморским региональным отделением Всероссийской политической партии "Е</w:t>
      </w:r>
      <w:r w:rsidR="00B44FC6">
        <w:t>диная</w:t>
      </w:r>
      <w:r w:rsidR="00CC5E31" w:rsidRPr="00CC5E31">
        <w:t xml:space="preserve"> Р</w:t>
      </w:r>
      <w:r w:rsidR="00B44FC6">
        <w:t>оссия</w:t>
      </w:r>
      <w:r w:rsidR="00CC5E31" w:rsidRPr="00CC5E31">
        <w:t>".</w:t>
      </w:r>
    </w:p>
    <w:p w:rsidR="00435B49" w:rsidRDefault="00435B49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015BE3">
        <w:t>2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35B49" w:rsidRDefault="00435B49" w:rsidP="004B5EB2">
      <w:pPr>
        <w:jc w:val="both"/>
      </w:pPr>
      <w:bookmarkStart w:id="0" w:name="_GoBack"/>
      <w:bookmarkEnd w:id="0"/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 </w:t>
      </w:r>
      <w:r w:rsidR="00435B49">
        <w:t xml:space="preserve">     </w:t>
      </w:r>
      <w:r w:rsidR="003D20FD">
        <w:t xml:space="preserve">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A3A" w:rsidRDefault="00AD2A3A">
      <w:r>
        <w:separator/>
      </w:r>
    </w:p>
  </w:endnote>
  <w:endnote w:type="continuationSeparator" w:id="0">
    <w:p w:rsidR="00AD2A3A" w:rsidRDefault="00AD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A3A" w:rsidRDefault="00AD2A3A">
      <w:r>
        <w:separator/>
      </w:r>
    </w:p>
  </w:footnote>
  <w:footnote w:type="continuationSeparator" w:id="0">
    <w:p w:rsidR="00AD2A3A" w:rsidRDefault="00AD2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15BE3"/>
    <w:rsid w:val="00034C43"/>
    <w:rsid w:val="000457F7"/>
    <w:rsid w:val="00057575"/>
    <w:rsid w:val="000917C8"/>
    <w:rsid w:val="000B3FB2"/>
    <w:rsid w:val="000D628E"/>
    <w:rsid w:val="000E5228"/>
    <w:rsid w:val="000F07D5"/>
    <w:rsid w:val="00123119"/>
    <w:rsid w:val="0012745B"/>
    <w:rsid w:val="00155F7F"/>
    <w:rsid w:val="00162F91"/>
    <w:rsid w:val="00203DD3"/>
    <w:rsid w:val="0022479E"/>
    <w:rsid w:val="0023146D"/>
    <w:rsid w:val="00294280"/>
    <w:rsid w:val="002B6843"/>
    <w:rsid w:val="003325F4"/>
    <w:rsid w:val="003702E6"/>
    <w:rsid w:val="00392E21"/>
    <w:rsid w:val="00393523"/>
    <w:rsid w:val="003942D8"/>
    <w:rsid w:val="003D20FD"/>
    <w:rsid w:val="004336E7"/>
    <w:rsid w:val="00435B49"/>
    <w:rsid w:val="0045483D"/>
    <w:rsid w:val="00491718"/>
    <w:rsid w:val="004B5EB2"/>
    <w:rsid w:val="004B69FA"/>
    <w:rsid w:val="004D1A01"/>
    <w:rsid w:val="00514E44"/>
    <w:rsid w:val="005A6019"/>
    <w:rsid w:val="005E6130"/>
    <w:rsid w:val="00605722"/>
    <w:rsid w:val="006375CD"/>
    <w:rsid w:val="0064712A"/>
    <w:rsid w:val="0065070E"/>
    <w:rsid w:val="00667D86"/>
    <w:rsid w:val="006774A4"/>
    <w:rsid w:val="00695A4A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769D2"/>
    <w:rsid w:val="00880587"/>
    <w:rsid w:val="008818A7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A13794"/>
    <w:rsid w:val="00A26C60"/>
    <w:rsid w:val="00A93332"/>
    <w:rsid w:val="00AD2A3A"/>
    <w:rsid w:val="00AD57B1"/>
    <w:rsid w:val="00AE5EE6"/>
    <w:rsid w:val="00B438D2"/>
    <w:rsid w:val="00B44FC6"/>
    <w:rsid w:val="00BA58C7"/>
    <w:rsid w:val="00C20077"/>
    <w:rsid w:val="00C20E8F"/>
    <w:rsid w:val="00C31292"/>
    <w:rsid w:val="00C52CFB"/>
    <w:rsid w:val="00C654C0"/>
    <w:rsid w:val="00C97A3F"/>
    <w:rsid w:val="00CA7E54"/>
    <w:rsid w:val="00CC1C98"/>
    <w:rsid w:val="00CC5E31"/>
    <w:rsid w:val="00CE19DF"/>
    <w:rsid w:val="00D02716"/>
    <w:rsid w:val="00D6122D"/>
    <w:rsid w:val="00DF01B2"/>
    <w:rsid w:val="00DF3C74"/>
    <w:rsid w:val="00E93A7F"/>
    <w:rsid w:val="00EE0ED4"/>
    <w:rsid w:val="00EF502B"/>
    <w:rsid w:val="00F257BB"/>
    <w:rsid w:val="00F75CDD"/>
    <w:rsid w:val="00FB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34</TotalTime>
  <Pages>1</Pages>
  <Words>138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8</cp:revision>
  <cp:lastPrinted>2016-02-16T06:23:00Z</cp:lastPrinted>
  <dcterms:created xsi:type="dcterms:W3CDTF">2016-10-06T04:37:00Z</dcterms:created>
  <dcterms:modified xsi:type="dcterms:W3CDTF">2016-10-06T22:40:00Z</dcterms:modified>
</cp:coreProperties>
</file>