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A49A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52F05" w:rsidRDefault="00752F0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56586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 w:rsidR="004F6817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CE5945" w:rsidRDefault="004F681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4F6817" w:rsidRDefault="00CE594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</w:t>
                                  </w:r>
                                  <w:r w:rsidR="004F6817">
                                    <w:rPr>
                                      <w:sz w:val="20"/>
                                    </w:rPr>
                                    <w:t xml:space="preserve"> политике</w:t>
                                  </w:r>
                                </w:p>
                                <w:p w:rsidR="004F6817" w:rsidRDefault="004F681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752F05" w:rsidRDefault="00752F0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56586">
                              <w:rPr>
                                <w:sz w:val="20"/>
                              </w:rPr>
                              <w:t xml:space="preserve">внесен </w:t>
                            </w:r>
                            <w:bookmarkStart w:id="1" w:name="_GoBack"/>
                            <w:bookmarkEnd w:id="1"/>
                            <w:r w:rsidR="004F6817"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CE5945" w:rsidRDefault="004F681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4F6817" w:rsidRDefault="00CE594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</w:t>
                            </w:r>
                            <w:r w:rsidR="004F6817">
                              <w:rPr>
                                <w:sz w:val="20"/>
                              </w:rPr>
                              <w:t xml:space="preserve"> политике</w:t>
                            </w:r>
                          </w:p>
                          <w:p w:rsidR="004F6817" w:rsidRDefault="004F681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5203" w:rsidRPr="00E45203" w:rsidRDefault="00E45203" w:rsidP="00E45203">
      <w:pPr>
        <w:jc w:val="center"/>
        <w:rPr>
          <w:b/>
        </w:rPr>
      </w:pPr>
      <w:r w:rsidRPr="00E45203">
        <w:rPr>
          <w:b/>
        </w:rPr>
        <w:t xml:space="preserve">О ВНЕСЕНИИ ИЗМЕНЕНИЙ В </w:t>
      </w:r>
      <w:r w:rsidR="00CE5945">
        <w:rPr>
          <w:b/>
        </w:rPr>
        <w:t xml:space="preserve">СТАТЬЮ 5 </w:t>
      </w:r>
      <w:r w:rsidRPr="00E45203">
        <w:rPr>
          <w:b/>
        </w:rPr>
        <w:t>ЗАКОН</w:t>
      </w:r>
      <w:r w:rsidR="00CE5945">
        <w:rPr>
          <w:b/>
        </w:rPr>
        <w:t>А</w:t>
      </w:r>
    </w:p>
    <w:p w:rsidR="00E45203" w:rsidRPr="00E45203" w:rsidRDefault="00E45203" w:rsidP="00E45203">
      <w:pPr>
        <w:jc w:val="center"/>
        <w:rPr>
          <w:b/>
        </w:rPr>
      </w:pPr>
      <w:r w:rsidRPr="00E45203">
        <w:rPr>
          <w:b/>
        </w:rPr>
        <w:t xml:space="preserve">ПРИМОРСКОГО КРАЯ </w:t>
      </w:r>
      <w:r>
        <w:rPr>
          <w:b/>
        </w:rPr>
        <w:t>"</w:t>
      </w:r>
      <w:r w:rsidRPr="00E45203">
        <w:rPr>
          <w:b/>
        </w:rPr>
        <w:t>ОБ ОБЕСПЕЧЕНИИ ГРАЖДАН СЛУЖЕБНЫМИ ЖИЛЫМИ ПОМЕЩЕНИЯМИ ИЗ СПЕЦИАЛИЗИРОВАННОГО ЖИЛИЩНОГО ФОНДА</w:t>
      </w:r>
    </w:p>
    <w:p w:rsidR="00E45203" w:rsidRPr="00E45203" w:rsidRDefault="00E45203" w:rsidP="00E45203">
      <w:pPr>
        <w:jc w:val="center"/>
        <w:rPr>
          <w:b/>
        </w:rPr>
      </w:pPr>
      <w:r>
        <w:rPr>
          <w:b/>
        </w:rPr>
        <w:t>ПРИМОРСКОГО КРАЯ"</w:t>
      </w:r>
    </w:p>
    <w:p w:rsidR="00E45203" w:rsidRDefault="00E45203" w:rsidP="00E45203">
      <w:pPr>
        <w:ind w:firstLine="709"/>
        <w:jc w:val="both"/>
      </w:pPr>
    </w:p>
    <w:p w:rsidR="00E45203" w:rsidRDefault="00E45203" w:rsidP="00E4520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3069A">
        <w:t xml:space="preserve"> </w:t>
      </w:r>
    </w:p>
    <w:p w:rsidR="00CE5945" w:rsidRDefault="00CE5945" w:rsidP="00E45203">
      <w:pPr>
        <w:ind w:firstLine="709"/>
        <w:jc w:val="both"/>
      </w:pPr>
    </w:p>
    <w:p w:rsidR="00E45203" w:rsidRDefault="00E45203" w:rsidP="00E45203">
      <w:pPr>
        <w:ind w:firstLine="709"/>
        <w:jc w:val="both"/>
      </w:pPr>
      <w:r>
        <w:t>СТАТЬЯ 1.</w:t>
      </w:r>
    </w:p>
    <w:p w:rsidR="00E45203" w:rsidRDefault="00E45203" w:rsidP="00E45203">
      <w:pPr>
        <w:ind w:firstLine="709"/>
        <w:jc w:val="both"/>
      </w:pPr>
      <w:r>
        <w:t>Внести в</w:t>
      </w:r>
      <w:r w:rsidR="00406D1A">
        <w:t xml:space="preserve"> статью 5</w:t>
      </w:r>
      <w:r>
        <w:t xml:space="preserve"> Закон</w:t>
      </w:r>
      <w:r w:rsidR="00406D1A">
        <w:t>а</w:t>
      </w:r>
      <w:r>
        <w:t xml:space="preserve"> Приморского края от 30 декабря 2009 года </w:t>
      </w:r>
      <w:r w:rsidR="00406D1A">
        <w:br/>
      </w:r>
      <w:r>
        <w:t>№ 547-</w:t>
      </w:r>
      <w:proofErr w:type="spellStart"/>
      <w:r>
        <w:t>КЗ</w:t>
      </w:r>
      <w:proofErr w:type="spellEnd"/>
      <w:r>
        <w:t xml:space="preserve"> </w:t>
      </w:r>
      <w:r w:rsidR="003B11D2">
        <w:t>"</w:t>
      </w:r>
      <w:r>
        <w:t>Об обеспечении граждан служебными жилыми помещениями из специализированного ж</w:t>
      </w:r>
      <w:r w:rsidR="003B11D2">
        <w:t>илищного фонда Приморского края"</w:t>
      </w:r>
      <w:r>
        <w:t xml:space="preserve"> (Ведомости Законодательного Собрания Приморского края, 2009, № 136, стр. 5; 2010, </w:t>
      </w:r>
      <w:r w:rsidR="00CF23C6">
        <w:br/>
      </w:r>
      <w:r>
        <w:t>№ 148, стр. 59; 2011, № 185, стр. 32</w:t>
      </w:r>
      <w:r w:rsidR="00A33A45">
        <w:t>;</w:t>
      </w:r>
      <w:r w:rsidR="00406D1A" w:rsidRPr="00406D1A">
        <w:t xml:space="preserve"> </w:t>
      </w:r>
      <w:r w:rsidR="00406D1A">
        <w:t>2013, №</w:t>
      </w:r>
      <w:r w:rsidR="00406D1A" w:rsidRPr="00406D1A">
        <w:t xml:space="preserve"> 60, с</w:t>
      </w:r>
      <w:r w:rsidR="00406D1A">
        <w:t>тр. 17</w:t>
      </w:r>
      <w:r>
        <w:t>) следующие изменения:</w:t>
      </w:r>
    </w:p>
    <w:p w:rsidR="00E45203" w:rsidRDefault="007D5010" w:rsidP="00E45203">
      <w:pPr>
        <w:ind w:firstLine="709"/>
        <w:jc w:val="both"/>
      </w:pPr>
      <w:r>
        <w:t>в части 2</w:t>
      </w:r>
      <w:bookmarkStart w:id="0" w:name="_GoBack"/>
      <w:bookmarkEnd w:id="0"/>
      <w:r w:rsidR="001A2998">
        <w:t>:</w:t>
      </w:r>
    </w:p>
    <w:p w:rsidR="001A2998" w:rsidRDefault="001A2998" w:rsidP="00E45203">
      <w:pPr>
        <w:ind w:firstLine="709"/>
        <w:jc w:val="both"/>
      </w:pPr>
      <w:r>
        <w:t>пункт 3 изложить в следующей редакции:</w:t>
      </w:r>
    </w:p>
    <w:p w:rsidR="001A2998" w:rsidRDefault="001A2998" w:rsidP="00E45203">
      <w:pPr>
        <w:ind w:firstLine="709"/>
        <w:jc w:val="both"/>
      </w:pPr>
      <w:r>
        <w:t>"3)</w:t>
      </w:r>
      <w:r w:rsidRPr="001A2998">
        <w:t>выписки из Единого государственного реестра недвижимости, удостоверяющей государственную регистрацию возникновения или перехода прав на недвижимое имущество гражданина</w:t>
      </w:r>
      <w:r w:rsidR="009C4813">
        <w:t xml:space="preserve"> и членов его семьи</w:t>
      </w:r>
      <w:proofErr w:type="gramStart"/>
      <w:r w:rsidR="009C4813">
        <w:t>;"</w:t>
      </w:r>
      <w:proofErr w:type="gramEnd"/>
      <w:r w:rsidR="009C4813">
        <w:t>;</w:t>
      </w:r>
    </w:p>
    <w:p w:rsidR="009C4813" w:rsidRDefault="00CB6DBA" w:rsidP="00E45203">
      <w:pPr>
        <w:ind w:firstLine="709"/>
        <w:jc w:val="both"/>
      </w:pPr>
      <w:r>
        <w:t xml:space="preserve">в </w:t>
      </w:r>
      <w:proofErr w:type="gramStart"/>
      <w:r>
        <w:t>пункте</w:t>
      </w:r>
      <w:proofErr w:type="gramEnd"/>
      <w:r>
        <w:t xml:space="preserve"> 8 слова "в </w:t>
      </w:r>
      <w:r w:rsidR="0032762F" w:rsidRPr="0032762F">
        <w:t>Един</w:t>
      </w:r>
      <w:r w:rsidR="0032762F">
        <w:t>ом</w:t>
      </w:r>
      <w:r w:rsidR="0032762F" w:rsidRPr="0032762F">
        <w:t xml:space="preserve"> государственн</w:t>
      </w:r>
      <w:r w:rsidR="0032762F">
        <w:t>ом</w:t>
      </w:r>
      <w:r w:rsidR="0032762F" w:rsidRPr="0032762F">
        <w:t xml:space="preserve"> реестр</w:t>
      </w:r>
      <w:r w:rsidR="0032762F">
        <w:t>е</w:t>
      </w:r>
      <w:r w:rsidR="0032762F" w:rsidRPr="0032762F">
        <w:t xml:space="preserve"> прав на недвижимое имущество и сделок с ним" заменить словами "</w:t>
      </w:r>
      <w:r w:rsidR="0032762F">
        <w:t>в Едином государственном</w:t>
      </w:r>
      <w:r w:rsidR="0032762F" w:rsidRPr="0032762F">
        <w:t xml:space="preserve"> реестр</w:t>
      </w:r>
      <w:r w:rsidR="0032762F">
        <w:t>е</w:t>
      </w:r>
      <w:r w:rsidR="0032762F" w:rsidRPr="0032762F">
        <w:t xml:space="preserve"> недвижимости"</w:t>
      </w:r>
      <w:r w:rsidR="0032762F">
        <w:t>.</w:t>
      </w:r>
    </w:p>
    <w:p w:rsidR="0032762F" w:rsidRDefault="0032762F" w:rsidP="00E45203">
      <w:pPr>
        <w:ind w:firstLine="709"/>
        <w:jc w:val="both"/>
      </w:pPr>
    </w:p>
    <w:p w:rsidR="00E45203" w:rsidRDefault="002A4CFB" w:rsidP="00E45203">
      <w:pPr>
        <w:ind w:firstLine="709"/>
        <w:jc w:val="both"/>
      </w:pPr>
      <w:r>
        <w:t>СТ</w:t>
      </w:r>
      <w:r w:rsidR="00E45203">
        <w:t>АТЬЯ 2.</w:t>
      </w:r>
    </w:p>
    <w:p w:rsidR="00493B36" w:rsidRDefault="00E45203" w:rsidP="00E45203">
      <w:pPr>
        <w:ind w:firstLine="709"/>
        <w:jc w:val="both"/>
      </w:pPr>
      <w:r>
        <w:t>Настоящий Закон вступает в силу с</w:t>
      </w:r>
      <w:r w:rsidR="00493B36">
        <w:t xml:space="preserve"> 1 января 2017 года.</w:t>
      </w:r>
    </w:p>
    <w:p w:rsidR="00E45203" w:rsidRDefault="00E45203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BE0544" w:rsidRDefault="00E45203" w:rsidP="005A49AB">
      <w:pPr>
        <w:jc w:val="both"/>
      </w:pPr>
      <w:r>
        <w:t xml:space="preserve">Губернатор края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5D00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05" w:rsidRDefault="00752F05">
      <w:r>
        <w:separator/>
      </w:r>
    </w:p>
  </w:endnote>
  <w:endnote w:type="continuationSeparator" w:id="0">
    <w:p w:rsidR="00752F05" w:rsidRDefault="0075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05" w:rsidRDefault="00752F05">
      <w:r>
        <w:separator/>
      </w:r>
    </w:p>
  </w:footnote>
  <w:footnote w:type="continuationSeparator" w:id="0">
    <w:p w:rsidR="00752F05" w:rsidRDefault="00752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299016"/>
      <w:docPartObj>
        <w:docPartGallery w:val="Page Numbers (Top of Page)"/>
        <w:docPartUnique/>
      </w:docPartObj>
    </w:sdtPr>
    <w:sdtEndPr/>
    <w:sdtContent>
      <w:p w:rsidR="005D00CE" w:rsidRDefault="005D00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3C6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05"/>
    <w:rsid w:val="00001AF1"/>
    <w:rsid w:val="0003291F"/>
    <w:rsid w:val="00091CC3"/>
    <w:rsid w:val="000D7212"/>
    <w:rsid w:val="00141FD0"/>
    <w:rsid w:val="0016599C"/>
    <w:rsid w:val="001A2998"/>
    <w:rsid w:val="001E58EB"/>
    <w:rsid w:val="00241BF7"/>
    <w:rsid w:val="002A4CFB"/>
    <w:rsid w:val="002E1B92"/>
    <w:rsid w:val="0032757B"/>
    <w:rsid w:val="0032762F"/>
    <w:rsid w:val="00330E60"/>
    <w:rsid w:val="0034770A"/>
    <w:rsid w:val="0037190D"/>
    <w:rsid w:val="003B11D2"/>
    <w:rsid w:val="003B26E7"/>
    <w:rsid w:val="00406D1A"/>
    <w:rsid w:val="0047435B"/>
    <w:rsid w:val="00493B36"/>
    <w:rsid w:val="004A6315"/>
    <w:rsid w:val="004F257F"/>
    <w:rsid w:val="004F6817"/>
    <w:rsid w:val="00521EE0"/>
    <w:rsid w:val="005676F8"/>
    <w:rsid w:val="005736EA"/>
    <w:rsid w:val="00573E05"/>
    <w:rsid w:val="005A2827"/>
    <w:rsid w:val="005A49AB"/>
    <w:rsid w:val="005D00CE"/>
    <w:rsid w:val="005E482E"/>
    <w:rsid w:val="006D7F43"/>
    <w:rsid w:val="006E1C09"/>
    <w:rsid w:val="0070440B"/>
    <w:rsid w:val="00752F05"/>
    <w:rsid w:val="00776A4E"/>
    <w:rsid w:val="007D5010"/>
    <w:rsid w:val="007F5E51"/>
    <w:rsid w:val="00803451"/>
    <w:rsid w:val="008516F3"/>
    <w:rsid w:val="008611EA"/>
    <w:rsid w:val="00897041"/>
    <w:rsid w:val="008B5404"/>
    <w:rsid w:val="0091366C"/>
    <w:rsid w:val="00972F2F"/>
    <w:rsid w:val="009A3B30"/>
    <w:rsid w:val="009C4813"/>
    <w:rsid w:val="00A33A45"/>
    <w:rsid w:val="00A7643C"/>
    <w:rsid w:val="00AB70F9"/>
    <w:rsid w:val="00AC31EC"/>
    <w:rsid w:val="00B032CD"/>
    <w:rsid w:val="00B3069A"/>
    <w:rsid w:val="00B9058A"/>
    <w:rsid w:val="00BE0544"/>
    <w:rsid w:val="00BE374F"/>
    <w:rsid w:val="00C0751E"/>
    <w:rsid w:val="00C15412"/>
    <w:rsid w:val="00C24D49"/>
    <w:rsid w:val="00C27180"/>
    <w:rsid w:val="00C50DED"/>
    <w:rsid w:val="00C56586"/>
    <w:rsid w:val="00C759E1"/>
    <w:rsid w:val="00C9702B"/>
    <w:rsid w:val="00CB6DBA"/>
    <w:rsid w:val="00CB7C39"/>
    <w:rsid w:val="00CC3416"/>
    <w:rsid w:val="00CE5945"/>
    <w:rsid w:val="00CF23C6"/>
    <w:rsid w:val="00D215C3"/>
    <w:rsid w:val="00DB098D"/>
    <w:rsid w:val="00E24C8E"/>
    <w:rsid w:val="00E34273"/>
    <w:rsid w:val="00E45203"/>
    <w:rsid w:val="00E52202"/>
    <w:rsid w:val="00E87DB5"/>
    <w:rsid w:val="00F027FB"/>
    <w:rsid w:val="00FB4C25"/>
    <w:rsid w:val="00FB671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CDEF0-369D-41E2-8BA2-67CF112EA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23</TotalTime>
  <Pages>1</Pages>
  <Words>153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2013-10-04T03:54:00Z</cp:lastPrinted>
  <dcterms:created xsi:type="dcterms:W3CDTF">2016-09-13T07:22:00Z</dcterms:created>
  <dcterms:modified xsi:type="dcterms:W3CDTF">2016-09-22T01:22:00Z</dcterms:modified>
</cp:coreProperties>
</file>