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3731E3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7" inset="0,0,0,0">
                    <w:txbxContent>
                      <w:p w:rsidR="0034770A" w:rsidRDefault="00BB4C25" w:rsidP="0034770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C838BE">
                          <w:rPr>
                            <w:sz w:val="20"/>
                          </w:rPr>
                          <w:t xml:space="preserve">внесен </w:t>
                        </w:r>
                        <w:bookmarkStart w:id="0" w:name="_GoBack"/>
                        <w:bookmarkEnd w:id="0"/>
                        <w:r w:rsidR="00DE3A1E">
                          <w:rPr>
                            <w:sz w:val="20"/>
                          </w:rPr>
                          <w:t>комитетом</w:t>
                        </w:r>
                      </w:p>
                      <w:p w:rsidR="00DE3A1E" w:rsidRDefault="00DE3A1E" w:rsidP="0034770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Законодательного Собрания</w:t>
                        </w:r>
                      </w:p>
                      <w:p w:rsidR="00DE3A1E" w:rsidRDefault="00DE3A1E" w:rsidP="0034770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экономической политике </w:t>
                        </w:r>
                      </w:p>
                      <w:p w:rsidR="00BB4C25" w:rsidRDefault="00DE3A1E" w:rsidP="0034770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и собственности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1356B" w:rsidRDefault="0051356B" w:rsidP="0051356B">
      <w:pPr>
        <w:jc w:val="center"/>
        <w:rPr>
          <w:b/>
        </w:rPr>
      </w:pPr>
      <w:r w:rsidRPr="0051356B">
        <w:rPr>
          <w:b/>
        </w:rPr>
        <w:t xml:space="preserve">О ВНЕСЕНИИ ИЗМЕНЕНИЙ В ЗАКОН ПРИМОРСКОГО КРАЯ </w:t>
      </w:r>
      <w:r>
        <w:rPr>
          <w:b/>
        </w:rPr>
        <w:br/>
      </w:r>
      <w:r w:rsidRPr="0051356B">
        <w:rPr>
          <w:b/>
        </w:rPr>
        <w:t xml:space="preserve">"О ПОРЯДКЕ ПРИНЯТИЯ РЕШЕНИЙ О ВКЛЮЧЕНИИ ОРГАНИЗАЦИЙ В РЕЕСТР УЧАСТНИКОВ РЕГИОНАЛЬНЫХ ИНВЕСТИЦИОННЫХ ПРОЕКТОВ И ОБ УСЛОВИЯХ И ПОРЯДКЕ ВНЕСЕНИЯ ИЗМЕНЕНИЙ В ТАКОЙ РЕЕСТР </w:t>
      </w:r>
    </w:p>
    <w:p w:rsidR="00121E93" w:rsidRDefault="0051356B" w:rsidP="0051356B">
      <w:pPr>
        <w:jc w:val="center"/>
        <w:rPr>
          <w:b/>
        </w:rPr>
      </w:pPr>
      <w:r w:rsidRPr="0051356B">
        <w:rPr>
          <w:b/>
        </w:rPr>
        <w:t>В ПРИМОРСКОМ КРАЕ"</w:t>
      </w:r>
    </w:p>
    <w:p w:rsidR="0028317F" w:rsidRPr="00121E93" w:rsidRDefault="0028317F" w:rsidP="00121E93">
      <w:pPr>
        <w:jc w:val="center"/>
        <w:rPr>
          <w:b/>
        </w:rPr>
      </w:pPr>
    </w:p>
    <w:p w:rsidR="00121E93" w:rsidRDefault="0028317F" w:rsidP="008B5FB2">
      <w:pPr>
        <w:jc w:val="both"/>
      </w:pPr>
      <w:r>
        <w:tab/>
      </w: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DB727F">
        <w:t xml:space="preserve"> </w:t>
      </w:r>
    </w:p>
    <w:p w:rsidR="00121E93" w:rsidRDefault="00121E93" w:rsidP="00121E93"/>
    <w:p w:rsidR="00F32CA5" w:rsidRDefault="00121E93" w:rsidP="0051356B">
      <w:pPr>
        <w:ind w:left="2127" w:hanging="1418"/>
        <w:jc w:val="both"/>
      </w:pPr>
      <w:r>
        <w:t>СТАТЬЯ 1.</w:t>
      </w:r>
    </w:p>
    <w:p w:rsidR="00815F79" w:rsidRDefault="00F32CA5" w:rsidP="00B63D12">
      <w:pPr>
        <w:ind w:firstLine="709"/>
        <w:jc w:val="both"/>
      </w:pPr>
      <w:r>
        <w:t xml:space="preserve">Внести в </w:t>
      </w:r>
      <w:r w:rsidR="00AD6C66">
        <w:t>Закон</w:t>
      </w:r>
      <w:r>
        <w:t xml:space="preserve"> Приморского края от </w:t>
      </w:r>
      <w:r w:rsidR="00AD6C66">
        <w:t>3 июня 2014</w:t>
      </w:r>
      <w:r>
        <w:t xml:space="preserve"> года </w:t>
      </w:r>
      <w:r w:rsidR="00CD00DB">
        <w:t>№ 429-</w:t>
      </w:r>
      <w:proofErr w:type="spellStart"/>
      <w:r w:rsidR="00CD00DB">
        <w:t>КЗ</w:t>
      </w:r>
      <w:proofErr w:type="spellEnd"/>
      <w:r w:rsidR="00CD00DB">
        <w:t xml:space="preserve"> </w:t>
      </w:r>
      <w:r w:rsidR="00962C46">
        <w:t xml:space="preserve">"О порядке принятия решений о включении организаций в реестр участников региональных инвестиционных проектов и об условиях и порядке внесения изменений </w:t>
      </w:r>
      <w:r w:rsidR="00B63D12">
        <w:t>в такой реестр в П</w:t>
      </w:r>
      <w:r w:rsidR="00962C46">
        <w:t>риморском крае</w:t>
      </w:r>
      <w:r w:rsidR="00B63D12">
        <w:t xml:space="preserve">" </w:t>
      </w:r>
      <w:r>
        <w:t>(Ведомости Законодательного Собрания Приморского края</w:t>
      </w:r>
      <w:r w:rsidR="005119CB">
        <w:t>,</w:t>
      </w:r>
      <w:r w:rsidR="00B63D12">
        <w:t xml:space="preserve"> </w:t>
      </w:r>
      <w:r w:rsidR="00B63D12" w:rsidRPr="00B63D12">
        <w:t xml:space="preserve">2014, </w:t>
      </w:r>
      <w:r w:rsidR="000C056F">
        <w:t>№</w:t>
      </w:r>
      <w:r w:rsidR="00B63D12" w:rsidRPr="00B63D12">
        <w:t xml:space="preserve"> 81, с</w:t>
      </w:r>
      <w:r w:rsidR="00E4014A">
        <w:t>тр. 15</w:t>
      </w:r>
      <w:r>
        <w:t>) следующие изменения:</w:t>
      </w:r>
    </w:p>
    <w:p w:rsidR="00845581" w:rsidRDefault="000C056F" w:rsidP="004A4576">
      <w:pPr>
        <w:ind w:firstLine="709"/>
        <w:jc w:val="both"/>
      </w:pPr>
      <w:r>
        <w:t xml:space="preserve">1)в части 1 статьи 2 слова </w:t>
      </w:r>
      <w:r w:rsidR="004A4576">
        <w:t>"</w:t>
      </w:r>
      <w:r w:rsidR="000143B6">
        <w:t>подпунктами 1-</w:t>
      </w:r>
      <w:r w:rsidR="004A4576" w:rsidRPr="004A4576">
        <w:t>3, 5 пункта 1</w:t>
      </w:r>
      <w:r w:rsidR="004A4576">
        <w:t xml:space="preserve">" заменить словами </w:t>
      </w:r>
      <w:r w:rsidR="001B3E83">
        <w:t>"</w:t>
      </w:r>
      <w:r w:rsidR="004A4576" w:rsidRPr="004A4576">
        <w:t>подпунктами 1</w:t>
      </w:r>
      <w:r w:rsidR="001B3E83">
        <w:t>, 2,</w:t>
      </w:r>
      <w:r w:rsidR="004A4576" w:rsidRPr="004A4576">
        <w:t xml:space="preserve"> 5 пункта 1</w:t>
      </w:r>
      <w:r w:rsidR="001B3E83">
        <w:t>";</w:t>
      </w:r>
    </w:p>
    <w:p w:rsidR="001B3E83" w:rsidRDefault="001B3E83" w:rsidP="004A4576">
      <w:pPr>
        <w:ind w:firstLine="709"/>
        <w:jc w:val="both"/>
      </w:pPr>
      <w:r>
        <w:t xml:space="preserve">2)в </w:t>
      </w:r>
      <w:proofErr w:type="gramStart"/>
      <w:r>
        <w:t>абзаце</w:t>
      </w:r>
      <w:proofErr w:type="gramEnd"/>
      <w:r>
        <w:t xml:space="preserve"> втором части 3 статьи 3 слова </w:t>
      </w:r>
      <w:r w:rsidR="00A65B6F">
        <w:t>"</w:t>
      </w:r>
      <w:r w:rsidR="00A65B6F" w:rsidRPr="00A65B6F">
        <w:t>в Едином государственном реестре прав на недвижимое имущество и сделок с ним</w:t>
      </w:r>
      <w:r w:rsidR="00A65B6F">
        <w:t xml:space="preserve">" заменить словами </w:t>
      </w:r>
      <w:r w:rsidR="000D44E4">
        <w:br/>
      </w:r>
      <w:r w:rsidR="00A65B6F">
        <w:t>"</w:t>
      </w:r>
      <w:r w:rsidR="00A65B6F" w:rsidRPr="00A65B6F">
        <w:t>в Едином государственном реестре недвижимо</w:t>
      </w:r>
      <w:r w:rsidR="00A85D97">
        <w:t xml:space="preserve">сти"; </w:t>
      </w:r>
    </w:p>
    <w:p w:rsidR="00A85D97" w:rsidRDefault="00A85D97" w:rsidP="004A4576">
      <w:pPr>
        <w:ind w:firstLine="709"/>
        <w:jc w:val="both"/>
      </w:pPr>
      <w:proofErr w:type="gramStart"/>
      <w:r>
        <w:t>3)</w:t>
      </w:r>
      <w:r w:rsidR="001D0639">
        <w:t>в пункте 2 части 3 статьи 4 слова "</w:t>
      </w:r>
      <w:r w:rsidR="001D0639" w:rsidRPr="001D0639">
        <w:t>в территориальный орган федерального органа исполнительной власти, осуществляющего функции по государственной регистрации прав на недвижимое имущество и сделок с ним</w:t>
      </w:r>
      <w:r w:rsidR="00617801">
        <w:t>" заменить словами "в территориальный орган</w:t>
      </w:r>
      <w:r w:rsidR="00617801" w:rsidRPr="00617801">
        <w:t xml:space="preserve"> федерального органа исполнительной власти, уполномоченного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</w:t>
      </w:r>
      <w:proofErr w:type="gramEnd"/>
      <w:r w:rsidR="00617801" w:rsidRPr="00617801">
        <w:t xml:space="preserve"> Едином государственном </w:t>
      </w:r>
      <w:proofErr w:type="gramStart"/>
      <w:r w:rsidR="00617801" w:rsidRPr="00617801">
        <w:t>реестре</w:t>
      </w:r>
      <w:proofErr w:type="gramEnd"/>
      <w:r w:rsidR="00617801" w:rsidRPr="00617801">
        <w:t xml:space="preserve"> недвижимости, или </w:t>
      </w:r>
      <w:r w:rsidR="00A32BCF">
        <w:t>в подведомственное ему государственное бюджетное учреждение, наделенное</w:t>
      </w:r>
      <w:r w:rsidR="00617801" w:rsidRPr="00617801">
        <w:t xml:space="preserve"> соответствующими полномочиями в соответствии с решением такого органа</w:t>
      </w:r>
      <w:r w:rsidR="00A32BCF">
        <w:t>".</w:t>
      </w:r>
    </w:p>
    <w:p w:rsidR="00A32BCF" w:rsidRDefault="00A32BCF" w:rsidP="004A4576">
      <w:pPr>
        <w:ind w:firstLine="709"/>
        <w:jc w:val="both"/>
      </w:pPr>
    </w:p>
    <w:p w:rsidR="00845581" w:rsidRDefault="00845581" w:rsidP="005B2991">
      <w:pPr>
        <w:ind w:firstLine="709"/>
      </w:pPr>
      <w:r>
        <w:t>СТАТЬЯ 2</w:t>
      </w:r>
    </w:p>
    <w:p w:rsidR="00C50054" w:rsidRDefault="00121E93" w:rsidP="005B2991">
      <w:pPr>
        <w:ind w:firstLine="709"/>
        <w:jc w:val="both"/>
      </w:pPr>
      <w:r>
        <w:t>Настоящий Закон вступает в силу с</w:t>
      </w:r>
      <w:r w:rsidR="00D20C7F">
        <w:t>о дня</w:t>
      </w:r>
      <w:r w:rsidR="00845581">
        <w:t xml:space="preserve"> </w:t>
      </w:r>
      <w:r w:rsidR="00464CDA">
        <w:t>его официального опубликования</w:t>
      </w:r>
      <w:r w:rsidR="00FA4764">
        <w:t>,</w:t>
      </w:r>
      <w:r w:rsidR="00464CDA">
        <w:t xml:space="preserve"> </w:t>
      </w:r>
      <w:r w:rsidR="00D16C72">
        <w:t>за исключением</w:t>
      </w:r>
      <w:r w:rsidR="00C50054">
        <w:t xml:space="preserve"> </w:t>
      </w:r>
      <w:r w:rsidR="00FA4764">
        <w:t>пунктов 2 и 3 статьи 1 настоящего Закона, которые</w:t>
      </w:r>
      <w:r w:rsidR="00D20C7F" w:rsidRPr="00D20C7F">
        <w:t xml:space="preserve"> </w:t>
      </w:r>
      <w:r w:rsidR="00FA4764">
        <w:t>вступают в силу с 1 января 2017 года.</w:t>
      </w:r>
    </w:p>
    <w:p w:rsidR="00121E93" w:rsidRDefault="00121E93" w:rsidP="00121E93"/>
    <w:p w:rsidR="00626280" w:rsidRDefault="00626280" w:rsidP="00121E93"/>
    <w:p w:rsidR="00121E93" w:rsidRDefault="00121E93" w:rsidP="00121E93"/>
    <w:p w:rsidR="00BE0544" w:rsidRDefault="00121E93" w:rsidP="00121E93">
      <w:r>
        <w:t xml:space="preserve">Губернатор края                                                                      </w:t>
      </w:r>
      <w:proofErr w:type="spellStart"/>
      <w:r>
        <w:t>В.В</w:t>
      </w:r>
      <w:proofErr w:type="spellEnd"/>
      <w:r>
        <w:t xml:space="preserve">. </w:t>
      </w:r>
      <w:proofErr w:type="spellStart"/>
      <w:r>
        <w:t>Миклушевский</w:t>
      </w:r>
      <w:proofErr w:type="spellEnd"/>
    </w:p>
    <w:sectPr w:rsidR="00BE0544" w:rsidSect="00935824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4C25" w:rsidRDefault="00BB4C25">
      <w:r>
        <w:separator/>
      </w:r>
    </w:p>
  </w:endnote>
  <w:endnote w:type="continuationSeparator" w:id="0">
    <w:p w:rsidR="00BB4C25" w:rsidRDefault="00BB4C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4C25" w:rsidRDefault="00BB4C25">
      <w:r>
        <w:separator/>
      </w:r>
    </w:p>
  </w:footnote>
  <w:footnote w:type="continuationSeparator" w:id="0">
    <w:p w:rsidR="00BB4C25" w:rsidRDefault="00BB4C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317F" w:rsidRDefault="00935824" w:rsidP="0028317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D20C7F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4C25"/>
    <w:rsid w:val="00001AF1"/>
    <w:rsid w:val="0000502B"/>
    <w:rsid w:val="000143B6"/>
    <w:rsid w:val="0003291F"/>
    <w:rsid w:val="00045A9E"/>
    <w:rsid w:val="00061D15"/>
    <w:rsid w:val="00063015"/>
    <w:rsid w:val="00095C17"/>
    <w:rsid w:val="00096FA1"/>
    <w:rsid w:val="000A05BF"/>
    <w:rsid w:val="000C056F"/>
    <w:rsid w:val="000D44E4"/>
    <w:rsid w:val="000D7212"/>
    <w:rsid w:val="000F4B4A"/>
    <w:rsid w:val="00121E93"/>
    <w:rsid w:val="00132310"/>
    <w:rsid w:val="001B3E83"/>
    <w:rsid w:val="001D0639"/>
    <w:rsid w:val="001D1760"/>
    <w:rsid w:val="0020468E"/>
    <w:rsid w:val="002306C3"/>
    <w:rsid w:val="002425DF"/>
    <w:rsid w:val="0028317F"/>
    <w:rsid w:val="00303A92"/>
    <w:rsid w:val="003208EC"/>
    <w:rsid w:val="00341711"/>
    <w:rsid w:val="0034770A"/>
    <w:rsid w:val="003731E3"/>
    <w:rsid w:val="003B26E7"/>
    <w:rsid w:val="004168E8"/>
    <w:rsid w:val="00464CDA"/>
    <w:rsid w:val="00467283"/>
    <w:rsid w:val="0047435B"/>
    <w:rsid w:val="004A4576"/>
    <w:rsid w:val="004A5D5A"/>
    <w:rsid w:val="005119CB"/>
    <w:rsid w:val="0051356B"/>
    <w:rsid w:val="005676F8"/>
    <w:rsid w:val="00574E85"/>
    <w:rsid w:val="005A2827"/>
    <w:rsid w:val="005B2991"/>
    <w:rsid w:val="00617801"/>
    <w:rsid w:val="00626280"/>
    <w:rsid w:val="006915DA"/>
    <w:rsid w:val="006B1066"/>
    <w:rsid w:val="006D3697"/>
    <w:rsid w:val="006D7F43"/>
    <w:rsid w:val="006E1C09"/>
    <w:rsid w:val="00743693"/>
    <w:rsid w:val="00776A4E"/>
    <w:rsid w:val="00815F79"/>
    <w:rsid w:val="00845581"/>
    <w:rsid w:val="008618DB"/>
    <w:rsid w:val="00894641"/>
    <w:rsid w:val="008B5FB2"/>
    <w:rsid w:val="008D6EC3"/>
    <w:rsid w:val="0091366C"/>
    <w:rsid w:val="00935824"/>
    <w:rsid w:val="00962C46"/>
    <w:rsid w:val="00967442"/>
    <w:rsid w:val="00980A92"/>
    <w:rsid w:val="00985C6D"/>
    <w:rsid w:val="00A32BCF"/>
    <w:rsid w:val="00A65B6F"/>
    <w:rsid w:val="00A85D97"/>
    <w:rsid w:val="00A947C8"/>
    <w:rsid w:val="00AB70F9"/>
    <w:rsid w:val="00AC31EC"/>
    <w:rsid w:val="00AD6C66"/>
    <w:rsid w:val="00B032CD"/>
    <w:rsid w:val="00B63D12"/>
    <w:rsid w:val="00BB4C25"/>
    <w:rsid w:val="00BE0544"/>
    <w:rsid w:val="00C50054"/>
    <w:rsid w:val="00C838BE"/>
    <w:rsid w:val="00C86A6A"/>
    <w:rsid w:val="00C9702B"/>
    <w:rsid w:val="00CD00DB"/>
    <w:rsid w:val="00D16C72"/>
    <w:rsid w:val="00D20C7F"/>
    <w:rsid w:val="00D215C3"/>
    <w:rsid w:val="00D611CC"/>
    <w:rsid w:val="00DB727F"/>
    <w:rsid w:val="00DE3A1E"/>
    <w:rsid w:val="00E34273"/>
    <w:rsid w:val="00E369D3"/>
    <w:rsid w:val="00E4014A"/>
    <w:rsid w:val="00E52202"/>
    <w:rsid w:val="00E72CFC"/>
    <w:rsid w:val="00E87DB5"/>
    <w:rsid w:val="00EE7AC1"/>
    <w:rsid w:val="00F32CA5"/>
    <w:rsid w:val="00F8038C"/>
    <w:rsid w:val="00FA4764"/>
    <w:rsid w:val="00FB4C25"/>
    <w:rsid w:val="00FC2C0D"/>
    <w:rsid w:val="00FC6772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28317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F0A23B-1285-4012-9C5C-95D8D6D13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0</TotalTime>
  <Pages>1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2</cp:revision>
  <cp:lastPrinted>2016-09-27T05:07:00Z</cp:lastPrinted>
  <dcterms:created xsi:type="dcterms:W3CDTF">2016-09-27T05:10:00Z</dcterms:created>
  <dcterms:modified xsi:type="dcterms:W3CDTF">2016-09-27T05:10:00Z</dcterms:modified>
</cp:coreProperties>
</file>