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11259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1E40" w:rsidRPr="00941E40" w:rsidRDefault="00941E40" w:rsidP="00941E40">
      <w:pPr>
        <w:pStyle w:val="a3"/>
        <w:jc w:val="center"/>
        <w:rPr>
          <w:b/>
          <w:szCs w:val="28"/>
          <w:lang w:eastAsia="x-none"/>
        </w:rPr>
      </w:pPr>
      <w:r w:rsidRPr="00941E40">
        <w:rPr>
          <w:b/>
          <w:szCs w:val="28"/>
          <w:lang w:val="x-none" w:eastAsia="x-none"/>
        </w:rPr>
        <w:t>О ВНЕСЕНИИ ИЗМЕНЕНИ</w:t>
      </w:r>
      <w:r w:rsidRPr="00941E40">
        <w:rPr>
          <w:b/>
          <w:szCs w:val="28"/>
          <w:lang w:eastAsia="x-none"/>
        </w:rPr>
        <w:t>Й</w:t>
      </w:r>
      <w:r w:rsidRPr="00941E40">
        <w:rPr>
          <w:b/>
          <w:szCs w:val="28"/>
          <w:lang w:val="x-none" w:eastAsia="x-none"/>
        </w:rPr>
        <w:t xml:space="preserve"> В</w:t>
      </w:r>
      <w:r w:rsidRPr="00941E40">
        <w:rPr>
          <w:b/>
          <w:szCs w:val="28"/>
          <w:lang w:eastAsia="x-none"/>
        </w:rPr>
        <w:t xml:space="preserve"> СТАТЬЮ 8 ЗАКОНА ПРИМОРСКОГО КРАЯ "ОБ ОБРАЗОВАНИИ В ПРИМОРСКОМ КРАЕ"</w:t>
      </w:r>
    </w:p>
    <w:p w:rsidR="00941E40" w:rsidRPr="00941E40" w:rsidRDefault="00941E40" w:rsidP="00941E4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941E40" w:rsidRPr="00941E40" w:rsidRDefault="00941E40" w:rsidP="00941E40">
      <w:pPr>
        <w:ind w:firstLine="720"/>
        <w:jc w:val="both"/>
        <w:rPr>
          <w:szCs w:val="28"/>
        </w:rPr>
      </w:pPr>
      <w:proofErr w:type="gramStart"/>
      <w:r w:rsidRPr="00941E40">
        <w:rPr>
          <w:szCs w:val="28"/>
        </w:rPr>
        <w:t>Принят</w:t>
      </w:r>
      <w:proofErr w:type="gramEnd"/>
      <w:r w:rsidRPr="00941E40">
        <w:rPr>
          <w:szCs w:val="28"/>
        </w:rPr>
        <w:t xml:space="preserve"> Законодательным Собранием Приморского края 13 июля </w:t>
      </w:r>
      <w:r w:rsidRPr="00941E40">
        <w:rPr>
          <w:szCs w:val="28"/>
        </w:rPr>
        <w:br/>
        <w:t>2016 года</w:t>
      </w:r>
    </w:p>
    <w:p w:rsidR="00941E40" w:rsidRPr="00941E40" w:rsidRDefault="00941E40" w:rsidP="00941E40">
      <w:pPr>
        <w:ind w:firstLine="720"/>
        <w:jc w:val="both"/>
        <w:rPr>
          <w:szCs w:val="28"/>
        </w:rPr>
      </w:pPr>
    </w:p>
    <w:p w:rsidR="00941E40" w:rsidRPr="00941E40" w:rsidRDefault="00941E40" w:rsidP="00941E40">
      <w:pPr>
        <w:ind w:firstLine="709"/>
        <w:jc w:val="both"/>
        <w:rPr>
          <w:szCs w:val="28"/>
        </w:rPr>
      </w:pPr>
      <w:r w:rsidRPr="00941E40">
        <w:rPr>
          <w:szCs w:val="28"/>
        </w:rPr>
        <w:t>СТАТЬЯ 1.</w:t>
      </w:r>
    </w:p>
    <w:p w:rsidR="00941E40" w:rsidRPr="00941E40" w:rsidRDefault="00941E40" w:rsidP="00941E4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41E40">
        <w:rPr>
          <w:szCs w:val="28"/>
        </w:rPr>
        <w:t xml:space="preserve">Внести в статью 8 Закона Приморского края </w:t>
      </w:r>
      <w:r w:rsidRPr="00941E40">
        <w:rPr>
          <w:rFonts w:eastAsia="Calibri"/>
          <w:bCs/>
          <w:szCs w:val="28"/>
          <w:lang w:eastAsia="en-US"/>
        </w:rPr>
        <w:t xml:space="preserve">от </w:t>
      </w:r>
      <w:r w:rsidRPr="00941E40">
        <w:rPr>
          <w:szCs w:val="28"/>
        </w:rPr>
        <w:t xml:space="preserve">13 августа 2013 года </w:t>
      </w:r>
      <w:r w:rsidRPr="00941E40">
        <w:rPr>
          <w:szCs w:val="28"/>
        </w:rPr>
        <w:br/>
        <w:t xml:space="preserve">№ 243-КЗ "Об образовании в Приморском крае" </w:t>
      </w:r>
      <w:r w:rsidRPr="00941E40">
        <w:rPr>
          <w:rFonts w:eastAsia="Calibri"/>
          <w:szCs w:val="28"/>
          <w:lang w:eastAsia="en-US"/>
        </w:rPr>
        <w:t xml:space="preserve">(Ведомости Законодательного Собрания Приморского края, 2013, № 55, стр. 111, № 57, стр. 62; 2014, № 86, стр. 11, № 92, стр. 35, № 103, стр. 93; 2015, № 120, </w:t>
      </w:r>
      <w:r w:rsidRPr="00941E40">
        <w:rPr>
          <w:rFonts w:eastAsia="Calibri"/>
          <w:szCs w:val="28"/>
          <w:lang w:eastAsia="en-US"/>
        </w:rPr>
        <w:br/>
        <w:t>стр. 110, № 135, стр. 51, стр. 57) следующие изменения:</w:t>
      </w:r>
    </w:p>
    <w:p w:rsidR="00941E40" w:rsidRPr="00941E40" w:rsidRDefault="00941E40" w:rsidP="00941E40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941E40">
        <w:rPr>
          <w:rFonts w:eastAsia="Calibri"/>
          <w:szCs w:val="28"/>
          <w:lang w:eastAsia="en-US"/>
        </w:rPr>
        <w:t>1)пункт 14 изложить в следующей редакции:</w:t>
      </w:r>
    </w:p>
    <w:p w:rsidR="00941E40" w:rsidRPr="00941E40" w:rsidRDefault="00941E40" w:rsidP="00941E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1E40">
        <w:rPr>
          <w:rFonts w:eastAsia="Calibri"/>
          <w:szCs w:val="28"/>
          <w:lang w:eastAsia="en-US"/>
        </w:rPr>
        <w:t>"14)</w:t>
      </w:r>
      <w:r w:rsidRPr="00941E40">
        <w:rPr>
          <w:szCs w:val="28"/>
        </w:rPr>
        <w:t xml:space="preserve">организация предоставления </w:t>
      </w:r>
      <w:proofErr w:type="gramStart"/>
      <w:r w:rsidRPr="00941E40">
        <w:rPr>
          <w:szCs w:val="28"/>
        </w:rPr>
        <w:t>дополнительного профессионального</w:t>
      </w:r>
      <w:proofErr w:type="gramEnd"/>
      <w:r w:rsidRPr="00941E40">
        <w:rPr>
          <w:szCs w:val="28"/>
        </w:rPr>
        <w:t xml:space="preserve"> образования в государственных (краевых) образовательных организациях;";</w:t>
      </w:r>
    </w:p>
    <w:p w:rsidR="00941E40" w:rsidRPr="00941E40" w:rsidRDefault="00941E40" w:rsidP="00941E4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41E40">
        <w:rPr>
          <w:szCs w:val="28"/>
        </w:rPr>
        <w:t xml:space="preserve">2)пункт 26 </w:t>
      </w:r>
      <w:r w:rsidRPr="00941E40">
        <w:rPr>
          <w:rFonts w:eastAsia="Calibri"/>
          <w:szCs w:val="28"/>
          <w:lang w:eastAsia="en-US"/>
        </w:rPr>
        <w:t>изложить в следующей редакции:</w:t>
      </w:r>
    </w:p>
    <w:p w:rsidR="00941E40" w:rsidRPr="00941E40" w:rsidRDefault="00941E40" w:rsidP="00941E4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41E40">
        <w:rPr>
          <w:szCs w:val="28"/>
        </w:rPr>
        <w:t xml:space="preserve">"26)осуществление деятельности по целевому приему </w:t>
      </w:r>
      <w:proofErr w:type="gramStart"/>
      <w:r w:rsidRPr="00941E40">
        <w:rPr>
          <w:szCs w:val="28"/>
        </w:rPr>
        <w:t>обучающихся</w:t>
      </w:r>
      <w:proofErr w:type="gramEnd"/>
      <w:r w:rsidRPr="00941E40">
        <w:rPr>
          <w:szCs w:val="28"/>
        </w:rPr>
        <w:t xml:space="preserve">, целевому обучению для подготовки по специальностям, необходимым для экономики Приморского края. Деятельность по целевому приему </w:t>
      </w:r>
      <w:proofErr w:type="gramStart"/>
      <w:r w:rsidRPr="00941E40">
        <w:rPr>
          <w:szCs w:val="28"/>
        </w:rPr>
        <w:t>обучающихся</w:t>
      </w:r>
      <w:proofErr w:type="gramEnd"/>
      <w:r w:rsidRPr="00941E40">
        <w:rPr>
          <w:szCs w:val="28"/>
        </w:rPr>
        <w:t xml:space="preserve"> для подготовки по специальностям, необходимым для отрасли здравоохранения Приморского края, осуществляется в соответствии </w:t>
      </w:r>
      <w:r w:rsidRPr="00941E40">
        <w:rPr>
          <w:szCs w:val="28"/>
        </w:rPr>
        <w:br/>
        <w:t xml:space="preserve">с Законом Приморского края от 8 апреля 2011 года № 750-КЗ </w:t>
      </w:r>
      <w:r w:rsidRPr="00941E40">
        <w:rPr>
          <w:szCs w:val="28"/>
        </w:rPr>
        <w:br/>
        <w:t>"О здравоохранении в Приморском крае</w:t>
      </w:r>
      <w:r w:rsidR="003356F7">
        <w:rPr>
          <w:szCs w:val="28"/>
        </w:rPr>
        <w:t>"</w:t>
      </w:r>
      <w:r w:rsidRPr="00941E40">
        <w:rPr>
          <w:szCs w:val="28"/>
        </w:rPr>
        <w:t>;";</w:t>
      </w:r>
    </w:p>
    <w:p w:rsidR="00941E40" w:rsidRPr="00941E40" w:rsidRDefault="00941E40" w:rsidP="00941E4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1E40">
        <w:rPr>
          <w:szCs w:val="28"/>
        </w:rPr>
        <w:t>3)дополнить пунктом 33</w:t>
      </w:r>
      <w:r w:rsidRPr="00941E40">
        <w:rPr>
          <w:szCs w:val="28"/>
          <w:vertAlign w:val="superscript"/>
        </w:rPr>
        <w:t>2</w:t>
      </w:r>
      <w:r w:rsidRPr="00941E40">
        <w:rPr>
          <w:szCs w:val="28"/>
        </w:rPr>
        <w:t xml:space="preserve"> следующего содержания:</w:t>
      </w:r>
    </w:p>
    <w:p w:rsidR="00941E40" w:rsidRPr="00941E40" w:rsidRDefault="00941E40" w:rsidP="00941E4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41E40">
        <w:rPr>
          <w:szCs w:val="28"/>
        </w:rPr>
        <w:t>"33</w:t>
      </w:r>
      <w:r w:rsidRPr="00941E40">
        <w:rPr>
          <w:szCs w:val="28"/>
          <w:vertAlign w:val="superscript"/>
        </w:rPr>
        <w:t>2</w:t>
      </w:r>
      <w:r w:rsidRPr="00941E40">
        <w:rPr>
          <w:szCs w:val="28"/>
        </w:rPr>
        <w:t>)установление к</w:t>
      </w:r>
      <w:r w:rsidRPr="00941E40">
        <w:rPr>
          <w:rFonts w:eastAsia="Calibri"/>
          <w:szCs w:val="28"/>
          <w:lang w:eastAsia="en-US"/>
        </w:rPr>
        <w:t>ритериев и порядка отбора обучающихся, проявивших выдающиеся способности, порядка предоставления денежных поощрений за счет бюджетных ассигнований краевого бюджета</w:t>
      </w:r>
      <w:proofErr w:type="gramStart"/>
      <w:r w:rsidRPr="00941E40">
        <w:rPr>
          <w:rFonts w:eastAsia="Calibri"/>
          <w:szCs w:val="28"/>
          <w:lang w:eastAsia="en-US"/>
        </w:rPr>
        <w:t>;"</w:t>
      </w:r>
      <w:proofErr w:type="gramEnd"/>
      <w:r w:rsidRPr="00941E40">
        <w:rPr>
          <w:rFonts w:eastAsia="Calibri"/>
          <w:szCs w:val="28"/>
          <w:lang w:eastAsia="en-US"/>
        </w:rPr>
        <w:t>.</w:t>
      </w:r>
    </w:p>
    <w:p w:rsidR="00941E40" w:rsidRPr="00941E40" w:rsidRDefault="00941E40" w:rsidP="00941E4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1E40" w:rsidRPr="00941E40" w:rsidRDefault="00941E40" w:rsidP="00941E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41E40">
        <w:rPr>
          <w:szCs w:val="28"/>
        </w:rPr>
        <w:t>СТАТЬЯ 2.</w:t>
      </w:r>
    </w:p>
    <w:p w:rsidR="00941E40" w:rsidRPr="00941E40" w:rsidRDefault="00941E40" w:rsidP="00941E4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41E40">
        <w:rPr>
          <w:szCs w:val="28"/>
        </w:rPr>
        <w:t xml:space="preserve">Настоящий Закон вступает в силу по </w:t>
      </w:r>
      <w:proofErr w:type="gramStart"/>
      <w:r w:rsidRPr="00941E40">
        <w:rPr>
          <w:szCs w:val="28"/>
        </w:rPr>
        <w:t>истечении</w:t>
      </w:r>
      <w:proofErr w:type="gramEnd"/>
      <w:r w:rsidRPr="00941E40">
        <w:rPr>
          <w:szCs w:val="28"/>
        </w:rPr>
        <w:t xml:space="preserve"> 10 дней со </w:t>
      </w:r>
      <w:r w:rsidR="003356F7">
        <w:rPr>
          <w:szCs w:val="28"/>
        </w:rPr>
        <w:t xml:space="preserve">дня </w:t>
      </w:r>
      <w:r w:rsidRPr="00941E40">
        <w:rPr>
          <w:szCs w:val="28"/>
        </w:rPr>
        <w:t xml:space="preserve">его официального опубликования. </w:t>
      </w:r>
    </w:p>
    <w:p w:rsidR="00941E40" w:rsidRPr="00941E40" w:rsidRDefault="00941E40" w:rsidP="00941E4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1E40" w:rsidRPr="00941E40" w:rsidRDefault="00941E40" w:rsidP="00941E4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1E40" w:rsidRPr="00941E40" w:rsidRDefault="00941E40" w:rsidP="00941E4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1E40" w:rsidRDefault="00941E40" w:rsidP="00941E40">
      <w:pPr>
        <w:autoSpaceDE w:val="0"/>
        <w:autoSpaceDN w:val="0"/>
        <w:adjustRightInd w:val="0"/>
        <w:jc w:val="both"/>
        <w:rPr>
          <w:szCs w:val="28"/>
        </w:rPr>
      </w:pPr>
      <w:r w:rsidRPr="00941E40">
        <w:rPr>
          <w:szCs w:val="28"/>
        </w:rPr>
        <w:t>Губернатор края                                                                    В.В. Миклушевский</w:t>
      </w:r>
    </w:p>
    <w:p w:rsidR="00F029ED" w:rsidRDefault="00F029ED" w:rsidP="00941E40">
      <w:pPr>
        <w:autoSpaceDE w:val="0"/>
        <w:autoSpaceDN w:val="0"/>
        <w:adjustRightInd w:val="0"/>
        <w:jc w:val="both"/>
        <w:rPr>
          <w:szCs w:val="28"/>
        </w:rPr>
      </w:pPr>
    </w:p>
    <w:p w:rsidR="00F029ED" w:rsidRDefault="00F029ED" w:rsidP="00F029ED">
      <w:r>
        <w:t>г. Владивосток</w:t>
      </w:r>
    </w:p>
    <w:p w:rsidR="00F029ED" w:rsidRDefault="00F029ED" w:rsidP="00F029ED">
      <w:r>
        <w:t>27 июля 2016 года</w:t>
      </w:r>
    </w:p>
    <w:p w:rsidR="00F029ED" w:rsidRPr="00941E40" w:rsidRDefault="00F029ED" w:rsidP="00F029ED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t>№ 879-КЗ</w:t>
      </w:r>
      <w:bookmarkStart w:id="0" w:name="_GoBack"/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90B" w:rsidRDefault="00EF790B">
      <w:r>
        <w:separator/>
      </w:r>
    </w:p>
  </w:endnote>
  <w:endnote w:type="continuationSeparator" w:id="0">
    <w:p w:rsidR="00EF790B" w:rsidRDefault="00EF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90B" w:rsidRDefault="00EF790B">
      <w:r>
        <w:separator/>
      </w:r>
    </w:p>
  </w:footnote>
  <w:footnote w:type="continuationSeparator" w:id="0">
    <w:p w:rsidR="00EF790B" w:rsidRDefault="00EF7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1E40"/>
    <w:rsid w:val="0003291F"/>
    <w:rsid w:val="003356F7"/>
    <w:rsid w:val="00380EE1"/>
    <w:rsid w:val="003B26E7"/>
    <w:rsid w:val="0047435B"/>
    <w:rsid w:val="005A2827"/>
    <w:rsid w:val="00631585"/>
    <w:rsid w:val="007347BD"/>
    <w:rsid w:val="00941E40"/>
    <w:rsid w:val="00AB70F9"/>
    <w:rsid w:val="00AC31EC"/>
    <w:rsid w:val="00B14397"/>
    <w:rsid w:val="00BE0544"/>
    <w:rsid w:val="00E34273"/>
    <w:rsid w:val="00E60B2A"/>
    <w:rsid w:val="00EF790B"/>
    <w:rsid w:val="00F029ED"/>
    <w:rsid w:val="00F23036"/>
    <w:rsid w:val="00FD1087"/>
    <w:rsid w:val="00FD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41E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41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2016-07-14T04:20:00Z</cp:lastPrinted>
  <dcterms:created xsi:type="dcterms:W3CDTF">2016-07-27T02:00:00Z</dcterms:created>
  <dcterms:modified xsi:type="dcterms:W3CDTF">2016-07-27T02:00:00Z</dcterms:modified>
</cp:coreProperties>
</file>