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095234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50AED" w:rsidRPr="00150AED" w:rsidRDefault="00150AED" w:rsidP="00150AE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150AED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ПРИМОРСКОГО КРАЯ ПО ВОПРОСАМ СОЦИАЛЬНОЙ ЗАЩИТЫ ИНВАЛИДОВ В СВЯЗИ С РАТИФИКАЦИЕЙ КОНВЕНЦИИ О ПРАВАХ ИНВАЛИДОВ</w:t>
      </w:r>
    </w:p>
    <w:p w:rsidR="00150AED" w:rsidRPr="00150AED" w:rsidRDefault="00150AED" w:rsidP="00150AED">
      <w:pPr>
        <w:widowControl w:val="0"/>
        <w:ind w:firstLine="709"/>
        <w:jc w:val="both"/>
        <w:rPr>
          <w:sz w:val="24"/>
          <w:szCs w:val="28"/>
        </w:rPr>
      </w:pPr>
    </w:p>
    <w:p w:rsidR="00150AED" w:rsidRPr="00150AED" w:rsidRDefault="00150AED" w:rsidP="00150AED">
      <w:pPr>
        <w:ind w:firstLine="720"/>
        <w:jc w:val="both"/>
        <w:rPr>
          <w:szCs w:val="28"/>
        </w:rPr>
      </w:pPr>
      <w:r w:rsidRPr="00150AED">
        <w:rPr>
          <w:szCs w:val="28"/>
        </w:rPr>
        <w:t>Принят Законодательным Собранием Приморского края 13 июля               2016 года</w:t>
      </w:r>
    </w:p>
    <w:p w:rsidR="00150AED" w:rsidRPr="00150AED" w:rsidRDefault="00150AED" w:rsidP="00150AED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150AED" w:rsidRPr="00150AED" w:rsidRDefault="00150AED" w:rsidP="00150AED">
      <w:pPr>
        <w:ind w:firstLine="720"/>
        <w:rPr>
          <w:snapToGrid w:val="0"/>
        </w:rPr>
      </w:pPr>
      <w:r w:rsidRPr="00150AED">
        <w:rPr>
          <w:snapToGrid w:val="0"/>
        </w:rPr>
        <w:t>СТАТЬЯ 1.</w:t>
      </w:r>
    </w:p>
    <w:p w:rsidR="00150AED" w:rsidRPr="00150AED" w:rsidRDefault="00150AED" w:rsidP="00150AED">
      <w:pPr>
        <w:shd w:val="clear" w:color="auto" w:fill="FFFFFF"/>
        <w:ind w:firstLine="720"/>
        <w:jc w:val="both"/>
        <w:rPr>
          <w:szCs w:val="28"/>
        </w:rPr>
      </w:pPr>
      <w:r w:rsidRPr="00150AED">
        <w:rPr>
          <w:szCs w:val="28"/>
        </w:rPr>
        <w:t>Внести в статью 12 Закона Приморского края от 8 апреля 2011 года                № 750-КЗ "О здравоохранении в Приморском крае" (в редакции Закона Приморского края от 9 июля 2012 года № 69-КЗ) (Ведомости Законодательного Собрания Приморского края, 2012, № 19, стр. 80, № 31, стр. 3, № 35, стр. 26; 2013, № 44, стр. 26, № 52, стр. 42, № 67, стр. 37; 2014, № 73, стр. 12, № 92, стр. 33, № 98, стр. 50; 2015, № 135, стр. 58; 2016, № 151, стр. 45) следующие изменения:</w:t>
      </w:r>
    </w:p>
    <w:p w:rsidR="00150AED" w:rsidRPr="00150AED" w:rsidRDefault="00150AED" w:rsidP="00150AED">
      <w:pPr>
        <w:shd w:val="clear" w:color="auto" w:fill="FFFFFF"/>
        <w:ind w:firstLine="720"/>
        <w:jc w:val="both"/>
        <w:rPr>
          <w:szCs w:val="28"/>
        </w:rPr>
      </w:pPr>
      <w:r w:rsidRPr="00150AED">
        <w:rPr>
          <w:szCs w:val="28"/>
        </w:rPr>
        <w:t>дополнить пунктами 10</w:t>
      </w:r>
      <w:r w:rsidRPr="00150AED">
        <w:rPr>
          <w:szCs w:val="28"/>
          <w:vertAlign w:val="superscript"/>
        </w:rPr>
        <w:t>7</w:t>
      </w:r>
      <w:r w:rsidRPr="00150AED">
        <w:rPr>
          <w:szCs w:val="28"/>
        </w:rPr>
        <w:t>-10</w:t>
      </w:r>
      <w:r w:rsidRPr="00150AED">
        <w:rPr>
          <w:szCs w:val="28"/>
          <w:vertAlign w:val="superscript"/>
        </w:rPr>
        <w:t>8</w:t>
      </w:r>
      <w:r w:rsidRPr="00150AED">
        <w:rPr>
          <w:szCs w:val="28"/>
        </w:rPr>
        <w:t xml:space="preserve"> следующего содержания:</w:t>
      </w:r>
    </w:p>
    <w:p w:rsidR="00150AED" w:rsidRPr="00150AED" w:rsidRDefault="00150AED" w:rsidP="00150AED">
      <w:pPr>
        <w:shd w:val="clear" w:color="auto" w:fill="FFFFFF"/>
        <w:ind w:firstLine="720"/>
        <w:jc w:val="both"/>
        <w:rPr>
          <w:szCs w:val="28"/>
        </w:rPr>
      </w:pPr>
      <w:r w:rsidRPr="00150AED">
        <w:rPr>
          <w:szCs w:val="28"/>
        </w:rPr>
        <w:t>"10</w:t>
      </w:r>
      <w:r w:rsidRPr="00150AED">
        <w:rPr>
          <w:szCs w:val="28"/>
          <w:vertAlign w:val="superscript"/>
        </w:rPr>
        <w:t>7</w:t>
      </w:r>
      <w:r w:rsidRPr="00150AED">
        <w:rPr>
          <w:szCs w:val="28"/>
        </w:rPr>
        <w:t>)оснащение медицинских организаций, подведомственных уполномоченному органу исполнительной власти Приморского края в сфере здравоохранения,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здоровья;</w:t>
      </w:r>
    </w:p>
    <w:p w:rsidR="00150AED" w:rsidRPr="00150AED" w:rsidRDefault="00150AED" w:rsidP="00150AED">
      <w:pPr>
        <w:shd w:val="clear" w:color="auto" w:fill="FFFFFF"/>
        <w:ind w:firstLine="720"/>
        <w:jc w:val="both"/>
        <w:rPr>
          <w:szCs w:val="28"/>
        </w:rPr>
      </w:pPr>
      <w:r w:rsidRPr="00150AED">
        <w:rPr>
          <w:szCs w:val="28"/>
        </w:rPr>
        <w:t>10</w:t>
      </w:r>
      <w:r w:rsidRPr="00150AED">
        <w:rPr>
          <w:szCs w:val="28"/>
          <w:vertAlign w:val="superscript"/>
        </w:rPr>
        <w:t>8</w:t>
      </w:r>
      <w:r w:rsidRPr="00150AED">
        <w:rPr>
          <w:szCs w:val="28"/>
        </w:rPr>
        <w:t>)обеспечение беспрепятственного доступа инвалидов к объектам (зданиям, строениям, сооружениям, помещениям) в пределах своих полномочий в соответствии с действующим законодательством;".</w:t>
      </w:r>
    </w:p>
    <w:p w:rsidR="00150AED" w:rsidRPr="00150AED" w:rsidRDefault="00150AED" w:rsidP="00150AED">
      <w:pPr>
        <w:shd w:val="clear" w:color="auto" w:fill="FFFFFF"/>
        <w:ind w:firstLine="720"/>
        <w:jc w:val="both"/>
        <w:rPr>
          <w:szCs w:val="28"/>
        </w:rPr>
      </w:pPr>
    </w:p>
    <w:p w:rsidR="00150AED" w:rsidRPr="00150AED" w:rsidRDefault="00150AED" w:rsidP="00150AED">
      <w:pPr>
        <w:shd w:val="clear" w:color="auto" w:fill="FFFFFF"/>
        <w:ind w:firstLine="720"/>
        <w:jc w:val="both"/>
        <w:rPr>
          <w:szCs w:val="28"/>
        </w:rPr>
      </w:pPr>
      <w:r w:rsidRPr="00150AED">
        <w:rPr>
          <w:szCs w:val="28"/>
        </w:rPr>
        <w:t xml:space="preserve">СТАТЬЯ 2. </w:t>
      </w:r>
    </w:p>
    <w:p w:rsidR="00150AED" w:rsidRPr="00150AED" w:rsidRDefault="00150AED" w:rsidP="00150AED">
      <w:pPr>
        <w:widowControl w:val="0"/>
        <w:shd w:val="clear" w:color="auto" w:fill="FFFFFF"/>
        <w:ind w:firstLine="720"/>
        <w:jc w:val="both"/>
        <w:rPr>
          <w:szCs w:val="28"/>
        </w:rPr>
      </w:pPr>
      <w:r w:rsidRPr="00150AED">
        <w:rPr>
          <w:szCs w:val="28"/>
        </w:rPr>
        <w:t>Внести в статью 4 Закона Приморского края от 10 апреля 2009 года                № 399-КЗ "О физической культуре и спорте в Приморском крае" (Ведомости Законодательного Собрания Приморского края, 2009, № 107, стр. 5, № 128,            стр. 76; 2011, № 176, стр. 22; 2012, № 25, стр. 8; 2013, № 44, стр. 22, № 52,             стр. 17, № 55, стр. 46, стр. 58, № 57, стр. 7; 2014, № 70, стр. 62, № 73, стр. 36, № 89, стр. 35; 2015, № 112, стр. 10, № 135, стр. 53, № 141, стр. 71) следующ</w:t>
      </w:r>
      <w:r w:rsidR="00744EC4">
        <w:rPr>
          <w:szCs w:val="28"/>
        </w:rPr>
        <w:t>е</w:t>
      </w:r>
      <w:r w:rsidRPr="00150AED">
        <w:rPr>
          <w:szCs w:val="28"/>
        </w:rPr>
        <w:t>е изменени</w:t>
      </w:r>
      <w:r w:rsidR="00744EC4">
        <w:rPr>
          <w:szCs w:val="28"/>
        </w:rPr>
        <w:t>е</w:t>
      </w:r>
      <w:r w:rsidRPr="00150AED">
        <w:rPr>
          <w:szCs w:val="28"/>
        </w:rPr>
        <w:t>:</w:t>
      </w:r>
    </w:p>
    <w:p w:rsidR="00150AED" w:rsidRPr="00150AED" w:rsidRDefault="00150AED" w:rsidP="00150AED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50AED">
        <w:rPr>
          <w:szCs w:val="28"/>
        </w:rPr>
        <w:t>часть 1 дополнить пунктом 16</w:t>
      </w:r>
      <w:r w:rsidRPr="00150AED">
        <w:rPr>
          <w:szCs w:val="28"/>
          <w:vertAlign w:val="superscript"/>
        </w:rPr>
        <w:t>1</w:t>
      </w:r>
      <w:r w:rsidRPr="00150AED">
        <w:rPr>
          <w:szCs w:val="28"/>
        </w:rPr>
        <w:t xml:space="preserve"> следующего содержания:</w:t>
      </w:r>
    </w:p>
    <w:p w:rsidR="00150AED" w:rsidRPr="00150AED" w:rsidRDefault="00150AED" w:rsidP="00150AED">
      <w:pPr>
        <w:widowControl w:val="0"/>
        <w:shd w:val="clear" w:color="auto" w:fill="FFFFFF"/>
        <w:ind w:firstLine="720"/>
        <w:jc w:val="both"/>
        <w:rPr>
          <w:szCs w:val="28"/>
        </w:rPr>
      </w:pPr>
      <w:r w:rsidRPr="00150AED">
        <w:rPr>
          <w:szCs w:val="28"/>
        </w:rPr>
        <w:t>"16</w:t>
      </w:r>
      <w:r w:rsidRPr="00150AED">
        <w:rPr>
          <w:szCs w:val="28"/>
          <w:vertAlign w:val="superscript"/>
        </w:rPr>
        <w:t>1</w:t>
      </w:r>
      <w:r w:rsidRPr="00150AED">
        <w:rPr>
          <w:szCs w:val="28"/>
        </w:rPr>
        <w:t>)обеспечение беспрепятственного доступа инвалидов к спортивным объектам, находящимся в собственности Приморского края,                 в пределах своих полномочий в соответствии с действующим законодательством;".</w:t>
      </w:r>
    </w:p>
    <w:p w:rsidR="00150AED" w:rsidRDefault="00150AED" w:rsidP="00150AED">
      <w:pPr>
        <w:widowControl w:val="0"/>
        <w:shd w:val="clear" w:color="auto" w:fill="FFFFFF"/>
        <w:ind w:firstLine="720"/>
        <w:jc w:val="both"/>
        <w:rPr>
          <w:szCs w:val="28"/>
        </w:rPr>
      </w:pPr>
    </w:p>
    <w:p w:rsidR="00150AED" w:rsidRPr="00150AED" w:rsidRDefault="00150AED" w:rsidP="00150AED">
      <w:pPr>
        <w:widowControl w:val="0"/>
        <w:shd w:val="clear" w:color="auto" w:fill="FFFFFF"/>
        <w:ind w:firstLine="720"/>
        <w:jc w:val="both"/>
        <w:rPr>
          <w:szCs w:val="28"/>
        </w:rPr>
      </w:pPr>
    </w:p>
    <w:p w:rsidR="00150AED" w:rsidRPr="00150AED" w:rsidRDefault="00150AED" w:rsidP="00150AED">
      <w:pPr>
        <w:widowControl w:val="0"/>
        <w:shd w:val="clear" w:color="auto" w:fill="FFFFFF"/>
        <w:ind w:firstLine="720"/>
        <w:jc w:val="both"/>
        <w:rPr>
          <w:szCs w:val="28"/>
        </w:rPr>
      </w:pPr>
      <w:r w:rsidRPr="00150AED">
        <w:rPr>
          <w:szCs w:val="28"/>
        </w:rPr>
        <w:lastRenderedPageBreak/>
        <w:t xml:space="preserve">СТАТЬЯ 3. </w:t>
      </w:r>
    </w:p>
    <w:p w:rsidR="00150AED" w:rsidRPr="00150AED" w:rsidRDefault="00150AED" w:rsidP="00150AED">
      <w:pPr>
        <w:shd w:val="clear" w:color="auto" w:fill="FFFFFF"/>
        <w:ind w:firstLine="720"/>
        <w:jc w:val="both"/>
        <w:rPr>
          <w:szCs w:val="28"/>
        </w:rPr>
      </w:pPr>
      <w:r w:rsidRPr="00150AED">
        <w:rPr>
          <w:szCs w:val="28"/>
        </w:rPr>
        <w:t>Внести в статью 4 Закона Приморского края от 2 августа 2005 года                № 278-КЗ "Об организации транспортного обслуживания населения                          в Приморском крае" (в редакции Закона Приморского края от 5 мая 2010 года № 613-КЗ) (Ведомости Законодательного Собрания Приморского края, 2010, № 148, стр. 107; 2014, № 81, стр. 10, № 103, стр. 96; 2016, № 148, стр. 13) следующие изменения:</w:t>
      </w:r>
    </w:p>
    <w:p w:rsidR="00150AED" w:rsidRPr="00150AED" w:rsidRDefault="00150AED" w:rsidP="00150AED">
      <w:pPr>
        <w:shd w:val="clear" w:color="auto" w:fill="FFFFFF"/>
        <w:ind w:firstLine="720"/>
        <w:jc w:val="both"/>
        <w:rPr>
          <w:szCs w:val="28"/>
        </w:rPr>
      </w:pPr>
      <w:r w:rsidRPr="00150AED">
        <w:rPr>
          <w:szCs w:val="28"/>
        </w:rPr>
        <w:t>1)в пункте 6 после слов "пассажирского транспорта" дополнить словами ", в том числе оборудованного специальными приспособлениями и устройствами в соответствии с федеральным законодательством, в целях обеспечения условий инвалидам для беспрепятственного пользования пассажирским транспортом";</w:t>
      </w:r>
    </w:p>
    <w:p w:rsidR="00150AED" w:rsidRPr="00150AED" w:rsidRDefault="00150AED" w:rsidP="00150AED">
      <w:pPr>
        <w:shd w:val="clear" w:color="auto" w:fill="FFFFFF"/>
        <w:ind w:firstLine="720"/>
        <w:jc w:val="both"/>
        <w:rPr>
          <w:szCs w:val="28"/>
        </w:rPr>
      </w:pPr>
      <w:r w:rsidRPr="00150AED">
        <w:rPr>
          <w:szCs w:val="28"/>
        </w:rPr>
        <w:t>2)пункт 7 дополнить словами ", а также обеспечение инвалидам условий для беспрепятственного доступа к ним и к предоставляемым в них услугам;".</w:t>
      </w:r>
    </w:p>
    <w:p w:rsidR="00150AED" w:rsidRPr="00150AED" w:rsidRDefault="00150AED" w:rsidP="00150AED">
      <w:pPr>
        <w:shd w:val="clear" w:color="auto" w:fill="FFFFFF"/>
        <w:ind w:firstLine="720"/>
        <w:jc w:val="both"/>
        <w:rPr>
          <w:szCs w:val="28"/>
        </w:rPr>
      </w:pPr>
    </w:p>
    <w:p w:rsidR="00150AED" w:rsidRPr="00150AED" w:rsidRDefault="00150AED" w:rsidP="00150AED">
      <w:pPr>
        <w:shd w:val="clear" w:color="auto" w:fill="FFFFFF"/>
        <w:ind w:firstLine="720"/>
        <w:jc w:val="both"/>
        <w:rPr>
          <w:szCs w:val="28"/>
        </w:rPr>
      </w:pPr>
      <w:r w:rsidRPr="00150AED">
        <w:rPr>
          <w:szCs w:val="28"/>
        </w:rPr>
        <w:t xml:space="preserve">СТАТЬЯ 4. </w:t>
      </w:r>
    </w:p>
    <w:p w:rsidR="00150AED" w:rsidRPr="00150AED" w:rsidRDefault="00150AED" w:rsidP="00744EC4">
      <w:pPr>
        <w:shd w:val="clear" w:color="auto" w:fill="FFFFFF"/>
        <w:ind w:firstLine="720"/>
        <w:jc w:val="both"/>
        <w:rPr>
          <w:szCs w:val="28"/>
        </w:rPr>
      </w:pPr>
      <w:r w:rsidRPr="00150AED">
        <w:rPr>
          <w:szCs w:val="28"/>
        </w:rPr>
        <w:t xml:space="preserve">Внести в статью 8 Закона Приморского края от 13 августа 2013 года                 № 243-КЗ "Об образовании в Приморском крае" (Ведомости Законодательного Собрания Приморского края, 2013, № 55, стр. 111, № 57, стр. 62; 2014, № 86, стр. 11, № 92, стр. 35, № 103, стр. 93; 2015, № 120,                   стр. 110, № 135, стр. 51, стр. 57) </w:t>
      </w:r>
      <w:r w:rsidR="00744EC4">
        <w:rPr>
          <w:szCs w:val="28"/>
        </w:rPr>
        <w:t xml:space="preserve">изменение, дополнив ее </w:t>
      </w:r>
      <w:r w:rsidRPr="00150AED">
        <w:rPr>
          <w:szCs w:val="28"/>
        </w:rPr>
        <w:t>пунктом 33</w:t>
      </w:r>
      <w:r w:rsidRPr="00150AED">
        <w:rPr>
          <w:szCs w:val="28"/>
          <w:vertAlign w:val="superscript"/>
        </w:rPr>
        <w:t>2</w:t>
      </w:r>
      <w:r w:rsidRPr="00150AED">
        <w:rPr>
          <w:szCs w:val="28"/>
        </w:rPr>
        <w:t xml:space="preserve"> следующего содержания:</w:t>
      </w:r>
    </w:p>
    <w:p w:rsidR="00150AED" w:rsidRPr="00150AED" w:rsidRDefault="00150AED" w:rsidP="00150AED">
      <w:pPr>
        <w:shd w:val="clear" w:color="auto" w:fill="FFFFFF"/>
        <w:ind w:firstLine="720"/>
        <w:jc w:val="both"/>
        <w:rPr>
          <w:szCs w:val="28"/>
        </w:rPr>
      </w:pPr>
      <w:r w:rsidRPr="00150AED">
        <w:rPr>
          <w:szCs w:val="28"/>
        </w:rPr>
        <w:t>"33</w:t>
      </w:r>
      <w:r w:rsidRPr="00150AED">
        <w:rPr>
          <w:szCs w:val="28"/>
          <w:vertAlign w:val="superscript"/>
        </w:rPr>
        <w:t>2</w:t>
      </w:r>
      <w:r w:rsidRPr="00150AED">
        <w:rPr>
          <w:szCs w:val="28"/>
        </w:rPr>
        <w:t>)обеспечение беспрепятственного доступа инвалидов к объектам (зданиям, строениям, сооружениям, помещениям) в пределах своих полномочий в соответствии с действующим законодательством;".</w:t>
      </w:r>
    </w:p>
    <w:p w:rsidR="00150AED" w:rsidRPr="00150AED" w:rsidRDefault="00150AED" w:rsidP="00150AED">
      <w:pPr>
        <w:shd w:val="clear" w:color="auto" w:fill="FFFFFF"/>
        <w:ind w:firstLine="720"/>
        <w:jc w:val="both"/>
        <w:rPr>
          <w:szCs w:val="28"/>
        </w:rPr>
      </w:pPr>
    </w:p>
    <w:p w:rsidR="00150AED" w:rsidRPr="00150AED" w:rsidRDefault="00150AED" w:rsidP="00150AED">
      <w:pPr>
        <w:shd w:val="clear" w:color="auto" w:fill="FFFFFF"/>
        <w:ind w:firstLine="720"/>
        <w:jc w:val="both"/>
        <w:rPr>
          <w:szCs w:val="28"/>
        </w:rPr>
      </w:pPr>
      <w:r w:rsidRPr="00150AED">
        <w:rPr>
          <w:szCs w:val="28"/>
        </w:rPr>
        <w:t xml:space="preserve">СТАТЬЯ 5. </w:t>
      </w:r>
    </w:p>
    <w:p w:rsidR="00150AED" w:rsidRPr="00150AED" w:rsidRDefault="00150AED" w:rsidP="00744EC4">
      <w:pPr>
        <w:shd w:val="clear" w:color="auto" w:fill="FFFFFF"/>
        <w:ind w:firstLine="720"/>
        <w:jc w:val="both"/>
        <w:rPr>
          <w:szCs w:val="28"/>
        </w:rPr>
      </w:pPr>
      <w:r w:rsidRPr="00150AED">
        <w:rPr>
          <w:szCs w:val="28"/>
        </w:rPr>
        <w:t xml:space="preserve">Внести в статью 6 Закона Приморского края 5 марта 2011 года                       № 747-КЗ "Об обеспечении доступа к информации о деятельности государственных органов Приморского края и органов местного самоуправления муниципальных образований Приморского края" (Ведомости Законодательного Собрания Приморского края, 2011, № 180,    стр. 4; 2013, № 57, стр. 58; 2014, № 73, стр. 11; 2015, № 132, стр. 173) </w:t>
      </w:r>
      <w:r w:rsidR="00744EC4">
        <w:rPr>
          <w:szCs w:val="28"/>
        </w:rPr>
        <w:t xml:space="preserve">изменение, дополнив ее </w:t>
      </w:r>
      <w:r w:rsidRPr="00150AED">
        <w:rPr>
          <w:szCs w:val="28"/>
        </w:rPr>
        <w:t>частью 11 следующего содержания:</w:t>
      </w:r>
    </w:p>
    <w:p w:rsidR="00150AED" w:rsidRPr="00150AED" w:rsidRDefault="00150AED" w:rsidP="00150AED">
      <w:pPr>
        <w:shd w:val="clear" w:color="auto" w:fill="FFFFFF"/>
        <w:ind w:firstLine="720"/>
        <w:jc w:val="both"/>
        <w:rPr>
          <w:szCs w:val="28"/>
        </w:rPr>
      </w:pPr>
      <w:r w:rsidRPr="00150AED">
        <w:rPr>
          <w:szCs w:val="28"/>
        </w:rPr>
        <w:t>"11.Обеспечение условий доступности для инвалидов по зрению официальных сайтов государственных органов Приморского края и органов местного самоуправления в сети "Интернет" осуществляется в порядке, установленном уполномоченным Правительством Российской Федерации федеральным органом исполнительной власти.".</w:t>
      </w:r>
    </w:p>
    <w:p w:rsidR="00150AED" w:rsidRPr="00150AED" w:rsidRDefault="00150AED" w:rsidP="00150AED">
      <w:pPr>
        <w:shd w:val="clear" w:color="auto" w:fill="FFFFFF"/>
        <w:ind w:firstLine="720"/>
        <w:jc w:val="both"/>
        <w:rPr>
          <w:szCs w:val="28"/>
        </w:rPr>
      </w:pPr>
    </w:p>
    <w:p w:rsidR="00150AED" w:rsidRPr="00150AED" w:rsidRDefault="00150AED" w:rsidP="00150AED">
      <w:pPr>
        <w:shd w:val="clear" w:color="auto" w:fill="FFFFFF"/>
        <w:ind w:firstLine="720"/>
        <w:jc w:val="both"/>
        <w:rPr>
          <w:szCs w:val="28"/>
        </w:rPr>
      </w:pPr>
    </w:p>
    <w:p w:rsidR="00150AED" w:rsidRPr="00150AED" w:rsidRDefault="00150AED" w:rsidP="00150AED">
      <w:pPr>
        <w:shd w:val="clear" w:color="auto" w:fill="FFFFFF"/>
        <w:ind w:firstLine="720"/>
        <w:jc w:val="both"/>
        <w:rPr>
          <w:szCs w:val="28"/>
        </w:rPr>
      </w:pPr>
    </w:p>
    <w:p w:rsidR="00150AED" w:rsidRDefault="00150AED" w:rsidP="00150AED">
      <w:pPr>
        <w:shd w:val="clear" w:color="auto" w:fill="FFFFFF"/>
        <w:ind w:firstLine="720"/>
        <w:jc w:val="both"/>
        <w:rPr>
          <w:szCs w:val="28"/>
        </w:rPr>
      </w:pPr>
    </w:p>
    <w:p w:rsidR="00744EC4" w:rsidRDefault="00744EC4" w:rsidP="00150AED">
      <w:pPr>
        <w:shd w:val="clear" w:color="auto" w:fill="FFFFFF"/>
        <w:ind w:firstLine="720"/>
        <w:jc w:val="both"/>
        <w:rPr>
          <w:szCs w:val="28"/>
        </w:rPr>
      </w:pPr>
    </w:p>
    <w:p w:rsidR="00150AED" w:rsidRPr="00150AED" w:rsidRDefault="00150AED" w:rsidP="00150AED">
      <w:pPr>
        <w:shd w:val="clear" w:color="auto" w:fill="FFFFFF"/>
        <w:ind w:firstLine="720"/>
        <w:jc w:val="both"/>
        <w:rPr>
          <w:szCs w:val="28"/>
        </w:rPr>
      </w:pPr>
    </w:p>
    <w:p w:rsidR="00150AED" w:rsidRPr="00150AED" w:rsidRDefault="00150AED" w:rsidP="00150AED">
      <w:pPr>
        <w:shd w:val="clear" w:color="auto" w:fill="FFFFFF"/>
        <w:ind w:firstLine="720"/>
        <w:jc w:val="both"/>
        <w:rPr>
          <w:szCs w:val="28"/>
        </w:rPr>
      </w:pPr>
      <w:r w:rsidRPr="00150AED">
        <w:rPr>
          <w:szCs w:val="28"/>
        </w:rPr>
        <w:lastRenderedPageBreak/>
        <w:t xml:space="preserve">СТАТЬЯ 6. </w:t>
      </w:r>
    </w:p>
    <w:p w:rsidR="00150AED" w:rsidRPr="00150AED" w:rsidRDefault="00150AED" w:rsidP="00A838AE">
      <w:pPr>
        <w:shd w:val="clear" w:color="auto" w:fill="FFFFFF"/>
        <w:ind w:firstLine="720"/>
        <w:jc w:val="both"/>
        <w:rPr>
          <w:szCs w:val="28"/>
        </w:rPr>
      </w:pPr>
      <w:r w:rsidRPr="00150AED">
        <w:rPr>
          <w:szCs w:val="28"/>
        </w:rPr>
        <w:t xml:space="preserve">Внести в статью 7 Закона Приморского края от 26 декабря 2014 года  № 541-КЗ "О социальном обслуживании граждан в Приморском крае" (Ведомости Законодательного Собрания Приморского края, 2014, № 103,   стр. 105) </w:t>
      </w:r>
      <w:r w:rsidR="00A838AE">
        <w:rPr>
          <w:szCs w:val="28"/>
        </w:rPr>
        <w:t xml:space="preserve">изменение, дополнив ее </w:t>
      </w:r>
      <w:r w:rsidRPr="00150AED">
        <w:rPr>
          <w:szCs w:val="28"/>
        </w:rPr>
        <w:t>пунктом 21</w:t>
      </w:r>
      <w:r w:rsidRPr="00150AED">
        <w:rPr>
          <w:szCs w:val="28"/>
          <w:vertAlign w:val="superscript"/>
        </w:rPr>
        <w:t>1</w:t>
      </w:r>
      <w:r w:rsidRPr="00150AED">
        <w:rPr>
          <w:szCs w:val="28"/>
        </w:rPr>
        <w:t xml:space="preserve"> следующего содержания:</w:t>
      </w:r>
    </w:p>
    <w:p w:rsidR="00150AED" w:rsidRPr="00150AED" w:rsidRDefault="00150AED" w:rsidP="00150AED">
      <w:pPr>
        <w:shd w:val="clear" w:color="auto" w:fill="FFFFFF"/>
        <w:ind w:firstLine="720"/>
        <w:jc w:val="both"/>
        <w:rPr>
          <w:szCs w:val="28"/>
        </w:rPr>
      </w:pPr>
      <w:r w:rsidRPr="00150AED">
        <w:rPr>
          <w:szCs w:val="28"/>
        </w:rPr>
        <w:t>"21</w:t>
      </w:r>
      <w:r w:rsidRPr="00150AED">
        <w:rPr>
          <w:szCs w:val="28"/>
          <w:vertAlign w:val="superscript"/>
        </w:rPr>
        <w:t>1</w:t>
      </w:r>
      <w:r w:rsidRPr="00150AED">
        <w:rPr>
          <w:szCs w:val="28"/>
        </w:rPr>
        <w:t>)обеспечение беспрепятственного доступа инвалидов к объектам (зданиям, строениям, сооружениям, помещениям) в пределах своей компетенции в соответствии с действующим законодательством;".</w:t>
      </w:r>
    </w:p>
    <w:p w:rsidR="00150AED" w:rsidRPr="00150AED" w:rsidRDefault="00150AED" w:rsidP="00150AED">
      <w:pPr>
        <w:shd w:val="clear" w:color="auto" w:fill="FFFFFF"/>
        <w:ind w:firstLine="720"/>
        <w:jc w:val="both"/>
        <w:rPr>
          <w:szCs w:val="28"/>
        </w:rPr>
      </w:pPr>
    </w:p>
    <w:p w:rsidR="00150AED" w:rsidRPr="00150AED" w:rsidRDefault="00150AED" w:rsidP="00150AED">
      <w:pPr>
        <w:shd w:val="clear" w:color="auto" w:fill="FFFFFF"/>
        <w:ind w:firstLine="720"/>
        <w:jc w:val="both"/>
        <w:rPr>
          <w:szCs w:val="28"/>
        </w:rPr>
      </w:pPr>
      <w:r w:rsidRPr="00150AED">
        <w:rPr>
          <w:szCs w:val="28"/>
        </w:rPr>
        <w:t>СТАТЬЯ 7.</w:t>
      </w:r>
    </w:p>
    <w:p w:rsidR="00150AED" w:rsidRPr="00150AED" w:rsidRDefault="00150AED" w:rsidP="00A838AE">
      <w:pPr>
        <w:shd w:val="clear" w:color="auto" w:fill="FFFFFF"/>
        <w:ind w:firstLine="720"/>
        <w:jc w:val="both"/>
        <w:rPr>
          <w:szCs w:val="28"/>
        </w:rPr>
      </w:pPr>
      <w:r w:rsidRPr="00150AED">
        <w:rPr>
          <w:szCs w:val="28"/>
        </w:rPr>
        <w:t xml:space="preserve">Внести в статью 9 Закона Приморского края от 10 февраля 2014 года  № 355-КЗ "О туризме и туристской деятельности на территории Приморского края" (Ведомости Законодательного Собрания Приморского края, 2014, № 70, стр. 37) </w:t>
      </w:r>
      <w:r w:rsidR="00A838AE">
        <w:rPr>
          <w:szCs w:val="28"/>
        </w:rPr>
        <w:t xml:space="preserve">изменение, дополнив ее </w:t>
      </w:r>
      <w:r w:rsidRPr="00150AED">
        <w:rPr>
          <w:szCs w:val="28"/>
        </w:rPr>
        <w:t>пунктом 17</w:t>
      </w:r>
      <w:r w:rsidRPr="00150AED">
        <w:rPr>
          <w:szCs w:val="28"/>
          <w:vertAlign w:val="superscript"/>
        </w:rPr>
        <w:t>1</w:t>
      </w:r>
      <w:r w:rsidRPr="00150AED">
        <w:rPr>
          <w:szCs w:val="28"/>
        </w:rPr>
        <w:t xml:space="preserve"> следующего содержания:</w:t>
      </w:r>
    </w:p>
    <w:p w:rsidR="00150AED" w:rsidRPr="00150AED" w:rsidRDefault="00150AED" w:rsidP="00150AED">
      <w:pPr>
        <w:shd w:val="clear" w:color="auto" w:fill="FFFFFF"/>
        <w:ind w:firstLine="720"/>
        <w:jc w:val="both"/>
        <w:rPr>
          <w:szCs w:val="28"/>
        </w:rPr>
      </w:pPr>
      <w:r w:rsidRPr="00150AED">
        <w:rPr>
          <w:szCs w:val="28"/>
        </w:rPr>
        <w:t>"17</w:t>
      </w:r>
      <w:r w:rsidRPr="00150AED">
        <w:rPr>
          <w:szCs w:val="28"/>
          <w:vertAlign w:val="superscript"/>
        </w:rPr>
        <w:t>1</w:t>
      </w:r>
      <w:r w:rsidRPr="00150AED">
        <w:rPr>
          <w:szCs w:val="28"/>
        </w:rPr>
        <w:t>)разработка мер, направленных на обеспечение создания условий доступности для инвалидов объектов туристской инфраструктуры Приморского края и туристских услуг;".</w:t>
      </w:r>
    </w:p>
    <w:p w:rsidR="00150AED" w:rsidRPr="00150AED" w:rsidRDefault="00150AED" w:rsidP="00150AED">
      <w:pPr>
        <w:shd w:val="clear" w:color="auto" w:fill="FFFFFF"/>
        <w:ind w:firstLine="720"/>
        <w:jc w:val="both"/>
        <w:rPr>
          <w:szCs w:val="28"/>
        </w:rPr>
      </w:pPr>
    </w:p>
    <w:p w:rsidR="00150AED" w:rsidRPr="00150AED" w:rsidRDefault="00150AED" w:rsidP="00150AED">
      <w:pPr>
        <w:shd w:val="clear" w:color="auto" w:fill="FFFFFF"/>
        <w:ind w:firstLine="720"/>
        <w:jc w:val="both"/>
        <w:rPr>
          <w:szCs w:val="28"/>
        </w:rPr>
      </w:pPr>
      <w:r w:rsidRPr="00150AED">
        <w:rPr>
          <w:szCs w:val="28"/>
        </w:rPr>
        <w:t>СТАТЬЯ 8.</w:t>
      </w:r>
    </w:p>
    <w:p w:rsidR="00150AED" w:rsidRPr="00150AED" w:rsidRDefault="00150AED" w:rsidP="00150AED">
      <w:pPr>
        <w:shd w:val="clear" w:color="auto" w:fill="FFFFFF"/>
        <w:ind w:firstLine="720"/>
        <w:jc w:val="both"/>
        <w:rPr>
          <w:szCs w:val="28"/>
        </w:rPr>
      </w:pPr>
      <w:r w:rsidRPr="00150AED">
        <w:rPr>
          <w:szCs w:val="28"/>
        </w:rPr>
        <w:t xml:space="preserve">Внести в статью 10 Закона Приморского края от 11 ноября 2005 года        № 297-КЗ "О порядке ведения органами местного самоуправления городских (сельских) поселений и городских округов Приморского края учета граждан в качестве нуждающихся в жилых помещениях, предоставляемых по договорам социального найма" (Ведомости Законодательного Собрания Приморского края, 2005, № 110, стр. 31; 2006, № 135, стр. 13; 2010, № 157, стр. 50; 2011, № 180, стр. 12; 2014, № 86, стр. 22; 2016, № 154, стр. 11) изменение, дополнив </w:t>
      </w:r>
      <w:r w:rsidR="00A838AE">
        <w:rPr>
          <w:szCs w:val="28"/>
        </w:rPr>
        <w:t xml:space="preserve">ее </w:t>
      </w:r>
      <w:r w:rsidRPr="00150AED">
        <w:rPr>
          <w:szCs w:val="28"/>
        </w:rPr>
        <w:t>частью 3 следующего содержания:</w:t>
      </w:r>
    </w:p>
    <w:p w:rsidR="00150AED" w:rsidRPr="00150AED" w:rsidRDefault="00150AED" w:rsidP="00150AED">
      <w:pPr>
        <w:shd w:val="clear" w:color="auto" w:fill="FFFFFF"/>
        <w:ind w:firstLine="720"/>
        <w:jc w:val="both"/>
        <w:rPr>
          <w:szCs w:val="28"/>
        </w:rPr>
      </w:pPr>
      <w:r w:rsidRPr="00150AED">
        <w:rPr>
          <w:szCs w:val="28"/>
        </w:rPr>
        <w:t>"3.Жилое помещение предоставляется по договорам социального найма в муниципальном жилищном фонде инвалиду или семье, имеющей детей-инвалидов, с учетом рекомендаций индивидуальной программы реабилитации или абилитации инвалида (ребенка-инвалида).".</w:t>
      </w:r>
    </w:p>
    <w:p w:rsidR="00150AED" w:rsidRPr="00150AED" w:rsidRDefault="00150AED" w:rsidP="00150AED">
      <w:pPr>
        <w:shd w:val="clear" w:color="auto" w:fill="FFFFFF"/>
        <w:ind w:firstLine="720"/>
        <w:jc w:val="both"/>
        <w:rPr>
          <w:szCs w:val="28"/>
        </w:rPr>
      </w:pPr>
    </w:p>
    <w:p w:rsidR="00150AED" w:rsidRPr="00150AED" w:rsidRDefault="00150AED" w:rsidP="00150AED">
      <w:pPr>
        <w:shd w:val="clear" w:color="auto" w:fill="FFFFFF"/>
        <w:ind w:firstLine="720"/>
        <w:jc w:val="both"/>
        <w:rPr>
          <w:szCs w:val="28"/>
        </w:rPr>
      </w:pPr>
      <w:r w:rsidRPr="00150AED">
        <w:rPr>
          <w:szCs w:val="28"/>
        </w:rPr>
        <w:t>СТАТЬЯ 9.</w:t>
      </w:r>
    </w:p>
    <w:p w:rsidR="00150AED" w:rsidRPr="00150AED" w:rsidRDefault="00150AED" w:rsidP="00150AED">
      <w:pPr>
        <w:shd w:val="clear" w:color="auto" w:fill="FFFFFF"/>
        <w:ind w:firstLine="720"/>
        <w:jc w:val="both"/>
        <w:rPr>
          <w:szCs w:val="28"/>
        </w:rPr>
      </w:pPr>
      <w:r w:rsidRPr="00150AED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150AED" w:rsidRPr="00150AED" w:rsidRDefault="00150AED" w:rsidP="00150AED">
      <w:pPr>
        <w:shd w:val="clear" w:color="auto" w:fill="FFFFFF"/>
        <w:ind w:firstLine="720"/>
        <w:jc w:val="both"/>
        <w:rPr>
          <w:szCs w:val="28"/>
        </w:rPr>
      </w:pPr>
    </w:p>
    <w:p w:rsidR="00150AED" w:rsidRPr="00150AED" w:rsidRDefault="00150AED" w:rsidP="00150AED">
      <w:pPr>
        <w:shd w:val="clear" w:color="auto" w:fill="FFFFFF"/>
        <w:ind w:firstLine="720"/>
        <w:jc w:val="both"/>
        <w:rPr>
          <w:szCs w:val="28"/>
        </w:rPr>
      </w:pPr>
    </w:p>
    <w:p w:rsidR="00150AED" w:rsidRPr="00150AED" w:rsidRDefault="00150AED" w:rsidP="00150AED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150AED" w:rsidRPr="00150AED" w:rsidRDefault="00150AED" w:rsidP="00150AED">
      <w:pPr>
        <w:widowControl w:val="0"/>
        <w:autoSpaceDE w:val="0"/>
        <w:autoSpaceDN w:val="0"/>
        <w:adjustRightInd w:val="0"/>
        <w:rPr>
          <w:szCs w:val="28"/>
        </w:rPr>
      </w:pPr>
      <w:r w:rsidRPr="00150AED">
        <w:rPr>
          <w:szCs w:val="28"/>
        </w:rPr>
        <w:t>Губернатор края</w:t>
      </w:r>
      <w:r w:rsidRPr="00150AED">
        <w:rPr>
          <w:szCs w:val="28"/>
        </w:rPr>
        <w:tab/>
      </w:r>
      <w:r w:rsidRPr="00150AED">
        <w:rPr>
          <w:szCs w:val="28"/>
        </w:rPr>
        <w:tab/>
      </w:r>
      <w:r w:rsidRPr="00150AED">
        <w:rPr>
          <w:szCs w:val="28"/>
        </w:rPr>
        <w:tab/>
      </w:r>
      <w:r w:rsidRPr="00150AED">
        <w:rPr>
          <w:szCs w:val="28"/>
        </w:rPr>
        <w:tab/>
      </w:r>
      <w:r w:rsidRPr="00150AED">
        <w:rPr>
          <w:szCs w:val="28"/>
        </w:rPr>
        <w:tab/>
      </w:r>
      <w:r w:rsidRPr="00150AED">
        <w:rPr>
          <w:szCs w:val="28"/>
        </w:rPr>
        <w:tab/>
        <w:t xml:space="preserve">                 В.В. Миклушевский</w:t>
      </w:r>
    </w:p>
    <w:p w:rsidR="00150AED" w:rsidRDefault="00150AED" w:rsidP="000E62E4">
      <w:pPr>
        <w:autoSpaceDE w:val="0"/>
        <w:autoSpaceDN w:val="0"/>
        <w:adjustRightInd w:val="0"/>
        <w:jc w:val="both"/>
        <w:rPr>
          <w:szCs w:val="28"/>
        </w:rPr>
      </w:pPr>
    </w:p>
    <w:p w:rsidR="000E62E4" w:rsidRDefault="000E62E4" w:rsidP="000E62E4">
      <w:bookmarkStart w:id="0" w:name="_GoBack"/>
      <w:bookmarkEnd w:id="0"/>
      <w:r>
        <w:t>г. Владивосток</w:t>
      </w:r>
    </w:p>
    <w:p w:rsidR="000E62E4" w:rsidRDefault="000E62E4" w:rsidP="000E62E4">
      <w:r>
        <w:t>25 июля 2016 года</w:t>
      </w:r>
    </w:p>
    <w:p w:rsidR="000E62E4" w:rsidRPr="00150AED" w:rsidRDefault="000E62E4" w:rsidP="000E62E4">
      <w:pPr>
        <w:autoSpaceDE w:val="0"/>
        <w:autoSpaceDN w:val="0"/>
        <w:adjustRightInd w:val="0"/>
        <w:jc w:val="both"/>
        <w:rPr>
          <w:szCs w:val="28"/>
        </w:rPr>
      </w:pPr>
      <w:r>
        <w:t>№ 875-КЗ</w:t>
      </w:r>
    </w:p>
    <w:p w:rsidR="00150AED" w:rsidRPr="00150AED" w:rsidRDefault="00150AED" w:rsidP="00150AE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E0544" w:rsidRDefault="00BE0544"/>
    <w:sectPr w:rsidR="00BE0544" w:rsidSect="00150AED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29B" w:rsidRDefault="0030029B">
      <w:r>
        <w:separator/>
      </w:r>
    </w:p>
  </w:endnote>
  <w:endnote w:type="continuationSeparator" w:id="0">
    <w:p w:rsidR="0030029B" w:rsidRDefault="00300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29B" w:rsidRDefault="0030029B">
      <w:r>
        <w:separator/>
      </w:r>
    </w:p>
  </w:footnote>
  <w:footnote w:type="continuationSeparator" w:id="0">
    <w:p w:rsidR="0030029B" w:rsidRDefault="003002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AED" w:rsidRDefault="00150AED" w:rsidP="00150AE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E62E4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0AED"/>
    <w:rsid w:val="0003291F"/>
    <w:rsid w:val="000E62E4"/>
    <w:rsid w:val="00150AED"/>
    <w:rsid w:val="0030029B"/>
    <w:rsid w:val="00380EE1"/>
    <w:rsid w:val="003B26E7"/>
    <w:rsid w:val="0047435B"/>
    <w:rsid w:val="005A2827"/>
    <w:rsid w:val="00744EC4"/>
    <w:rsid w:val="00A838AE"/>
    <w:rsid w:val="00AB70F9"/>
    <w:rsid w:val="00AC31EC"/>
    <w:rsid w:val="00B14397"/>
    <w:rsid w:val="00BE0544"/>
    <w:rsid w:val="00C35341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150AE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150AED"/>
    <w:rPr>
      <w:sz w:val="28"/>
    </w:rPr>
  </w:style>
  <w:style w:type="paragraph" w:styleId="a6">
    <w:name w:val="Balloon Text"/>
    <w:basedOn w:val="a"/>
    <w:link w:val="a7"/>
    <w:rsid w:val="00150AE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150A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934</Words>
  <Characters>5329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2016-07-13T07:20:00Z</cp:lastPrinted>
  <dcterms:created xsi:type="dcterms:W3CDTF">2016-07-25T01:46:00Z</dcterms:created>
  <dcterms:modified xsi:type="dcterms:W3CDTF">2016-07-25T01:46:00Z</dcterms:modified>
</cp:coreProperties>
</file>