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6035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4F03" w:rsidRDefault="00254F03" w:rsidP="00254F03">
      <w:pPr>
        <w:jc w:val="center"/>
        <w:rPr>
          <w:b/>
        </w:rPr>
      </w:pPr>
      <w:proofErr w:type="gramStart"/>
      <w:r>
        <w:rPr>
          <w:b/>
        </w:rPr>
        <w:t>О ВНЕСЕНИИ ИЗМЕНЕНИЙ В СТАТЬЮ 3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proofErr w:type="gramEnd"/>
    </w:p>
    <w:p w:rsidR="00254F03" w:rsidRDefault="00254F03" w:rsidP="00254F03">
      <w:pPr>
        <w:jc w:val="center"/>
        <w:rPr>
          <w:b/>
        </w:rPr>
      </w:pPr>
    </w:p>
    <w:p w:rsidR="00254F03" w:rsidRDefault="00254F03" w:rsidP="00254F0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13 июля </w:t>
      </w:r>
      <w:r>
        <w:rPr>
          <w:szCs w:val="28"/>
        </w:rPr>
        <w:br/>
        <w:t>2016 года</w:t>
      </w:r>
    </w:p>
    <w:p w:rsidR="00254F03" w:rsidRDefault="00254F03" w:rsidP="00254F03">
      <w:pPr>
        <w:ind w:firstLine="709"/>
        <w:jc w:val="both"/>
        <w:rPr>
          <w:szCs w:val="28"/>
        </w:rPr>
      </w:pPr>
    </w:p>
    <w:p w:rsidR="00254F03" w:rsidRDefault="00254F03" w:rsidP="00254F03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54F03" w:rsidRDefault="00254F03" w:rsidP="00254F0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Внести в статью 3 Закона Приморского края от 18 ноября 2014 года </w:t>
      </w:r>
      <w:r>
        <w:rPr>
          <w:bCs/>
          <w:szCs w:val="28"/>
        </w:rPr>
        <w:br/>
        <w:t xml:space="preserve">№ 497-КЗ </w:t>
      </w:r>
      <w:r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>
        <w:rPr>
          <w:szCs w:val="28"/>
        </w:rPr>
        <w:br/>
        <w:t>в отдельные законодательные акты Приморского края"</w:t>
      </w:r>
      <w:r>
        <w:rPr>
          <w:bCs/>
          <w:szCs w:val="28"/>
        </w:rPr>
        <w:t xml:space="preserve"> </w:t>
      </w:r>
      <w:r>
        <w:rPr>
          <w:szCs w:val="28"/>
        </w:rPr>
        <w:t>(Ведомости Законодательного Собрания Приморского края, 2014, № 96, стр. 54;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gramStart"/>
      <w:r>
        <w:rPr>
          <w:szCs w:val="28"/>
        </w:rPr>
        <w:t>2016, № 148, стр. 44)</w:t>
      </w:r>
      <w:r>
        <w:rPr>
          <w:bCs/>
          <w:szCs w:val="28"/>
        </w:rPr>
        <w:t xml:space="preserve"> </w:t>
      </w:r>
      <w:r>
        <w:rPr>
          <w:szCs w:val="28"/>
        </w:rPr>
        <w:t>изменения, изложив ее в следующей редакции:</w:t>
      </w:r>
      <w:proofErr w:type="gramEnd"/>
    </w:p>
    <w:p w:rsidR="00254F03" w:rsidRDefault="00254F03" w:rsidP="00254F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"СТАТЬЯ 3. </w:t>
      </w:r>
    </w:p>
    <w:p w:rsidR="00254F03" w:rsidRPr="00254F03" w:rsidRDefault="00254F03" w:rsidP="00254F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1.Полномочия органов местного самоуправления муниципальных образований Приморского края, предусмотренные </w:t>
      </w:r>
      <w:hyperlink r:id="rId9" w:history="1">
        <w:r w:rsidRPr="00254F03">
          <w:rPr>
            <w:rStyle w:val="a5"/>
            <w:color w:val="auto"/>
            <w:szCs w:val="28"/>
            <w:u w:val="none"/>
          </w:rPr>
          <w:t>статьей 2</w:t>
        </w:r>
      </w:hyperlink>
      <w:r w:rsidRPr="00254F03">
        <w:rPr>
          <w:szCs w:val="28"/>
        </w:rPr>
        <w:t xml:space="preserve"> настоящего Закона, перераспределяются на срок </w:t>
      </w:r>
      <w:proofErr w:type="gramStart"/>
      <w:r w:rsidRPr="00254F03">
        <w:rPr>
          <w:szCs w:val="28"/>
        </w:rPr>
        <w:t>полномочий Законодательного Собрания Приморского края пятого созыва</w:t>
      </w:r>
      <w:proofErr w:type="gramEnd"/>
      <w:r w:rsidRPr="00254F03">
        <w:rPr>
          <w:szCs w:val="28"/>
        </w:rPr>
        <w:t>.</w:t>
      </w:r>
    </w:p>
    <w:p w:rsidR="00254F03" w:rsidRDefault="00254F03" w:rsidP="00254F0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54F03">
        <w:rPr>
          <w:szCs w:val="28"/>
        </w:rPr>
        <w:t xml:space="preserve">2.По окончании срока полномочий Законодательного Собрания Приморского края пятого созыва полномочия органов местного самоуправления муниципальных образований Приморского края, предусмотренные </w:t>
      </w:r>
      <w:hyperlink r:id="rId10" w:history="1">
        <w:r w:rsidRPr="00254F03">
          <w:rPr>
            <w:rStyle w:val="a5"/>
            <w:color w:val="auto"/>
            <w:szCs w:val="28"/>
            <w:u w:val="none"/>
          </w:rPr>
          <w:t>статьей 2</w:t>
        </w:r>
      </w:hyperlink>
      <w:r w:rsidRPr="00254F03">
        <w:rPr>
          <w:szCs w:val="28"/>
        </w:rPr>
        <w:t xml:space="preserve"> настоящего Закона, перераспр</w:t>
      </w:r>
      <w:r>
        <w:rPr>
          <w:szCs w:val="28"/>
        </w:rPr>
        <w:t>еделяются на срок полномочий Законодательного Собрания Приморского края шестого созыва.".</w:t>
      </w:r>
      <w:proofErr w:type="gramEnd"/>
    </w:p>
    <w:p w:rsidR="00254F03" w:rsidRDefault="00254F03" w:rsidP="00254F0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4F03" w:rsidRDefault="00254F03" w:rsidP="00254F03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254F03" w:rsidRDefault="00254F03" w:rsidP="00254F03">
      <w:pPr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254F03" w:rsidRDefault="00254F03" w:rsidP="00254F03">
      <w:pPr>
        <w:shd w:val="clear" w:color="auto" w:fill="FFFFFF"/>
        <w:ind w:firstLine="720"/>
        <w:jc w:val="both"/>
        <w:rPr>
          <w:szCs w:val="28"/>
        </w:rPr>
      </w:pPr>
    </w:p>
    <w:p w:rsidR="00254F03" w:rsidRDefault="00254F03" w:rsidP="00254F03">
      <w:pPr>
        <w:shd w:val="clear" w:color="auto" w:fill="FFFFFF"/>
        <w:ind w:firstLine="720"/>
        <w:jc w:val="both"/>
        <w:rPr>
          <w:szCs w:val="28"/>
        </w:rPr>
      </w:pPr>
    </w:p>
    <w:p w:rsidR="00254F03" w:rsidRDefault="00254F03" w:rsidP="00254F03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В.В. Миклушевский</w:t>
      </w:r>
    </w:p>
    <w:p w:rsidR="00254F03" w:rsidRDefault="00254F03" w:rsidP="00254F03">
      <w:pPr>
        <w:jc w:val="both"/>
        <w:rPr>
          <w:szCs w:val="28"/>
        </w:rPr>
      </w:pPr>
    </w:p>
    <w:p w:rsidR="00EC04E7" w:rsidRPr="00EC04E7" w:rsidRDefault="00EC04E7" w:rsidP="00EC04E7">
      <w:r w:rsidRPr="00EC04E7">
        <w:t>г. Владивосток</w:t>
      </w:r>
    </w:p>
    <w:p w:rsidR="00EC04E7" w:rsidRPr="00EC04E7" w:rsidRDefault="00EC04E7" w:rsidP="00EC04E7">
      <w:r w:rsidRPr="00EC04E7">
        <w:t>21 июля 2016 года</w:t>
      </w:r>
    </w:p>
    <w:p w:rsidR="00BE0544" w:rsidRPr="00254F03" w:rsidRDefault="00EC04E7" w:rsidP="00EC04E7">
      <w:pPr>
        <w:pStyle w:val="ConsPlusNormal"/>
        <w:jc w:val="both"/>
        <w:outlineLvl w:val="0"/>
      </w:pPr>
      <w:r w:rsidRPr="00EC04E7">
        <w:rPr>
          <w:sz w:val="28"/>
          <w:szCs w:val="20"/>
        </w:rPr>
        <w:t>№ 857</w:t>
      </w:r>
      <w:bookmarkStart w:id="0" w:name="_GoBack"/>
      <w:bookmarkEnd w:id="0"/>
      <w:r w:rsidRPr="00EC04E7">
        <w:rPr>
          <w:sz w:val="28"/>
          <w:szCs w:val="20"/>
        </w:rPr>
        <w:t>-КЗ</w:t>
      </w:r>
    </w:p>
    <w:sectPr w:rsidR="00BE0544" w:rsidRPr="00254F0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C56" w:rsidRDefault="00396C56">
      <w:r>
        <w:separator/>
      </w:r>
    </w:p>
  </w:endnote>
  <w:endnote w:type="continuationSeparator" w:id="0">
    <w:p w:rsidR="00396C56" w:rsidRDefault="0039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C56" w:rsidRDefault="00396C56">
      <w:r>
        <w:separator/>
      </w:r>
    </w:p>
  </w:footnote>
  <w:footnote w:type="continuationSeparator" w:id="0">
    <w:p w:rsidR="00396C56" w:rsidRDefault="00396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4F03"/>
    <w:rsid w:val="0003291F"/>
    <w:rsid w:val="00254F03"/>
    <w:rsid w:val="00380EE1"/>
    <w:rsid w:val="00396C56"/>
    <w:rsid w:val="003B26E7"/>
    <w:rsid w:val="0047435B"/>
    <w:rsid w:val="005623C9"/>
    <w:rsid w:val="005A2827"/>
    <w:rsid w:val="00AB70F9"/>
    <w:rsid w:val="00AC31EC"/>
    <w:rsid w:val="00B14397"/>
    <w:rsid w:val="00BE0544"/>
    <w:rsid w:val="00C24206"/>
    <w:rsid w:val="00E34273"/>
    <w:rsid w:val="00E60B2A"/>
    <w:rsid w:val="00EC04E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Hyperlink"/>
    <w:uiPriority w:val="99"/>
    <w:unhideWhenUsed/>
    <w:rsid w:val="00254F03"/>
    <w:rPr>
      <w:color w:val="0000FF"/>
      <w:u w:val="single"/>
    </w:rPr>
  </w:style>
  <w:style w:type="paragraph" w:customStyle="1" w:styleId="ConsPlusNormal">
    <w:name w:val="ConsPlusNormal"/>
    <w:rsid w:val="00EC04E7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7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8302D6722BD4935BE55CB0088DC11E3B6C777DCE29BE4EFFB116CC01487879658304757D34D7655EED16Ei1w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302D6722BD4935BE55CB0088DC11E3B6C777DCE29BE4EFFB116CC01487879658304757D34D7655EED16Ei1w5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2016-07-21T00:52:00Z</dcterms:created>
  <dcterms:modified xsi:type="dcterms:W3CDTF">2016-07-21T00:52:00Z</dcterms:modified>
</cp:coreProperties>
</file>