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347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4233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42335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42335" w:rsidRPr="00B42335">
              <w:rPr>
                <w:szCs w:val="28"/>
              </w:rPr>
              <w:t>2626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42335" w:rsidRDefault="00B42335" w:rsidP="00B42335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C16F9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8 </w:t>
            </w:r>
            <w:r w:rsidRPr="00EC16F9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EC16F9">
              <w:rPr>
                <w:szCs w:val="28"/>
              </w:rPr>
              <w:t xml:space="preserve"> Приморского края "</w:t>
            </w:r>
            <w:r>
              <w:rPr>
                <w:szCs w:val="28"/>
              </w:rPr>
              <w:t>Об образовании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B42335" w:rsidRDefault="00B42335" w:rsidP="00B42335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B42335" w:rsidRDefault="00B42335" w:rsidP="00B42335">
      <w:pPr>
        <w:rPr>
          <w:szCs w:val="28"/>
        </w:rPr>
      </w:pPr>
    </w:p>
    <w:p w:rsidR="00B42335" w:rsidRDefault="00B42335" w:rsidP="00B42335">
      <w:pPr>
        <w:rPr>
          <w:szCs w:val="28"/>
        </w:rPr>
      </w:pPr>
      <w:r>
        <w:rPr>
          <w:szCs w:val="28"/>
        </w:rPr>
        <w:t>ПОСТАНОВЛЯЕТ:</w:t>
      </w:r>
    </w:p>
    <w:p w:rsidR="00B42335" w:rsidRDefault="00B42335" w:rsidP="00B42335">
      <w:pPr>
        <w:rPr>
          <w:szCs w:val="28"/>
        </w:rPr>
      </w:pPr>
    </w:p>
    <w:p w:rsidR="00B42335" w:rsidRDefault="00B42335" w:rsidP="00B42335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й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 xml:space="preserve">в </w:t>
      </w:r>
      <w:r>
        <w:rPr>
          <w:szCs w:val="28"/>
        </w:rPr>
        <w:t xml:space="preserve">статью 8 </w:t>
      </w:r>
      <w:r w:rsidRPr="00EC16F9">
        <w:rPr>
          <w:szCs w:val="28"/>
        </w:rPr>
        <w:t>Закон</w:t>
      </w:r>
      <w:r>
        <w:rPr>
          <w:szCs w:val="28"/>
        </w:rPr>
        <w:t>а</w:t>
      </w:r>
      <w:r w:rsidRPr="00EC16F9">
        <w:rPr>
          <w:szCs w:val="28"/>
        </w:rPr>
        <w:t xml:space="preserve"> Приморского края "</w:t>
      </w:r>
      <w:r>
        <w:rPr>
          <w:szCs w:val="28"/>
        </w:rPr>
        <w:t>Об образовании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bCs/>
          <w:color w:val="000000"/>
          <w:szCs w:val="28"/>
        </w:rPr>
        <w:br/>
      </w:r>
      <w:r>
        <w:rPr>
          <w:szCs w:val="28"/>
        </w:rPr>
        <w:t>в первом чтении.</w:t>
      </w:r>
    </w:p>
    <w:p w:rsidR="00B42335" w:rsidRDefault="00B42335" w:rsidP="00B42335">
      <w:pPr>
        <w:jc w:val="both"/>
        <w:rPr>
          <w:szCs w:val="28"/>
        </w:rPr>
      </w:pPr>
    </w:p>
    <w:p w:rsidR="00B42335" w:rsidRDefault="00B42335" w:rsidP="00B42335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B42335" w:rsidRDefault="00B42335" w:rsidP="00B4233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42335" w:rsidRDefault="00B42335" w:rsidP="00B42335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B42335" w:rsidRDefault="00B42335" w:rsidP="00B4233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42335" w:rsidRDefault="00B42335" w:rsidP="00B4233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42335" w:rsidRDefault="00B42335" w:rsidP="00B4233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42335" w:rsidRDefault="00B42335" w:rsidP="00B42335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B42335" w:rsidRDefault="00B42335" w:rsidP="00B42335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B42335" w:rsidRDefault="00B42335" w:rsidP="00B42335"/>
    <w:p w:rsidR="00B42335" w:rsidRDefault="00B42335" w:rsidP="00B42335"/>
    <w:p w:rsidR="00B42335" w:rsidRDefault="00B42335" w:rsidP="00B42335"/>
    <w:p w:rsidR="00B42335" w:rsidRDefault="00B42335" w:rsidP="00B42335"/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55" w:rsidRDefault="00F21355">
      <w:r>
        <w:separator/>
      </w:r>
    </w:p>
  </w:endnote>
  <w:endnote w:type="continuationSeparator" w:id="0">
    <w:p w:rsidR="00F21355" w:rsidRDefault="00F21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55" w:rsidRDefault="00F21355">
      <w:r>
        <w:separator/>
      </w:r>
    </w:p>
  </w:footnote>
  <w:footnote w:type="continuationSeparator" w:id="0">
    <w:p w:rsidR="00F21355" w:rsidRDefault="00F213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233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42335"/>
    <w:rsid w:val="00BA58C7"/>
    <w:rsid w:val="00C20E8F"/>
    <w:rsid w:val="00CA7E54"/>
    <w:rsid w:val="00CE19DF"/>
    <w:rsid w:val="00D02716"/>
    <w:rsid w:val="00DF01B2"/>
    <w:rsid w:val="00E93A7F"/>
    <w:rsid w:val="00EF502B"/>
    <w:rsid w:val="00F2135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4233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2016-07-13T07:06:00Z</cp:lastPrinted>
  <dcterms:created xsi:type="dcterms:W3CDTF">2016-07-13T07:06:00Z</dcterms:created>
  <dcterms:modified xsi:type="dcterms:W3CDTF">2016-07-13T07:06:00Z</dcterms:modified>
</cp:coreProperties>
</file>