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2723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F29F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F29F4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F29F4" w:rsidRPr="003F29F4">
              <w:rPr>
                <w:szCs w:val="28"/>
              </w:rPr>
              <w:t>2623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F29F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F29F4" w:rsidP="0094344A">
            <w:pPr>
              <w:ind w:left="-108"/>
              <w:jc w:val="both"/>
            </w:pPr>
            <w:r>
              <w:t>О З</w:t>
            </w:r>
            <w:r w:rsidRPr="005B4B72">
              <w:t>акон</w:t>
            </w:r>
            <w:r>
              <w:t>е</w:t>
            </w:r>
            <w:r w:rsidRPr="005B4B72">
              <w:t xml:space="preserve"> Приморского края </w:t>
            </w:r>
            <w:r>
              <w:br/>
            </w:r>
            <w:r w:rsidRPr="005B4B72">
              <w:t>"</w:t>
            </w:r>
            <w:r w:rsidRPr="00F0046A">
              <w:t>О торгово-промышленной палате Приморского края</w:t>
            </w:r>
            <w:r>
              <w:t>"</w:t>
            </w:r>
          </w:p>
          <w:p w:rsidR="000B3FB2" w:rsidRPr="003F29F4" w:rsidRDefault="000B3FB2" w:rsidP="0094344A">
            <w:pPr>
              <w:ind w:left="-108"/>
              <w:jc w:val="both"/>
            </w:pPr>
          </w:p>
        </w:tc>
      </w:tr>
    </w:tbl>
    <w:p w:rsidR="003F29F4" w:rsidRDefault="003F29F4" w:rsidP="003F29F4">
      <w:pPr>
        <w:ind w:firstLine="709"/>
      </w:pPr>
      <w:r>
        <w:t xml:space="preserve">Законодательное Собрание Приморского края </w:t>
      </w:r>
    </w:p>
    <w:p w:rsidR="003F29F4" w:rsidRDefault="003F29F4" w:rsidP="003F29F4"/>
    <w:p w:rsidR="003F29F4" w:rsidRDefault="003F29F4" w:rsidP="003F29F4">
      <w:r>
        <w:t>ПОСТАНОВЛЯЕТ:</w:t>
      </w:r>
    </w:p>
    <w:p w:rsidR="003F29F4" w:rsidRDefault="003F29F4" w:rsidP="003F29F4"/>
    <w:p w:rsidR="003F29F4" w:rsidRDefault="003F29F4" w:rsidP="003F29F4">
      <w:pPr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 w:rsidRPr="00F0046A">
        <w:t>"О торгово-промышленной палате Приморского края"</w:t>
      </w:r>
      <w:r>
        <w:rPr>
          <w:szCs w:val="28"/>
        </w:rPr>
        <w:t>.</w:t>
      </w:r>
    </w:p>
    <w:p w:rsidR="003F29F4" w:rsidRDefault="003F29F4" w:rsidP="003F29F4">
      <w:pPr>
        <w:ind w:firstLine="709"/>
        <w:jc w:val="both"/>
      </w:pPr>
    </w:p>
    <w:p w:rsidR="003F29F4" w:rsidRDefault="003F29F4" w:rsidP="003F29F4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3F29F4" w:rsidRDefault="003F29F4" w:rsidP="003F29F4">
      <w:pPr>
        <w:jc w:val="both"/>
      </w:pPr>
    </w:p>
    <w:p w:rsidR="003F29F4" w:rsidRDefault="003F29F4" w:rsidP="003F29F4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3F29F4" w:rsidRDefault="003F29F4" w:rsidP="003F29F4">
      <w:pPr>
        <w:jc w:val="both"/>
      </w:pPr>
      <w:bookmarkStart w:id="0" w:name="_GoBack"/>
      <w:bookmarkEnd w:id="0"/>
    </w:p>
    <w:p w:rsidR="003F29F4" w:rsidRDefault="003F29F4" w:rsidP="003F29F4">
      <w:pPr>
        <w:jc w:val="both"/>
      </w:pPr>
    </w:p>
    <w:p w:rsidR="003F29F4" w:rsidRDefault="003F29F4" w:rsidP="003F29F4">
      <w:pPr>
        <w:jc w:val="both"/>
      </w:pPr>
    </w:p>
    <w:p w:rsidR="003F29F4" w:rsidRDefault="003F29F4" w:rsidP="003F29F4">
      <w:pPr>
        <w:jc w:val="both"/>
      </w:pPr>
      <w:r>
        <w:t>Председатель</w:t>
      </w:r>
    </w:p>
    <w:p w:rsidR="003F29F4" w:rsidRDefault="003F29F4" w:rsidP="003F29F4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6D8" w:rsidRDefault="004426D8">
      <w:r>
        <w:separator/>
      </w:r>
    </w:p>
  </w:endnote>
  <w:endnote w:type="continuationSeparator" w:id="0">
    <w:p w:rsidR="004426D8" w:rsidRDefault="00442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6D8" w:rsidRDefault="004426D8">
      <w:r>
        <w:separator/>
      </w:r>
    </w:p>
  </w:footnote>
  <w:footnote w:type="continuationSeparator" w:id="0">
    <w:p w:rsidR="004426D8" w:rsidRDefault="004426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29F4"/>
    <w:rsid w:val="00057575"/>
    <w:rsid w:val="000B3FB2"/>
    <w:rsid w:val="000D628E"/>
    <w:rsid w:val="000E5228"/>
    <w:rsid w:val="00123119"/>
    <w:rsid w:val="00155F7F"/>
    <w:rsid w:val="003325F4"/>
    <w:rsid w:val="00392E21"/>
    <w:rsid w:val="003F29F4"/>
    <w:rsid w:val="004426D8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2016-07-13T05:01:00Z</cp:lastPrinted>
  <dcterms:created xsi:type="dcterms:W3CDTF">2016-07-13T05:00:00Z</dcterms:created>
  <dcterms:modified xsi:type="dcterms:W3CDTF">2016-07-13T05:01:00Z</dcterms:modified>
</cp:coreProperties>
</file>