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8822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B1A1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B1A1D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B1A1D" w:rsidRPr="006B1A1D">
              <w:rPr>
                <w:szCs w:val="28"/>
              </w:rPr>
              <w:t>2611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B1A1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B1A1D" w:rsidP="0094344A">
            <w:pPr>
              <w:ind w:left="-108"/>
              <w:jc w:val="both"/>
            </w:pPr>
            <w:r w:rsidRPr="006B1A1D">
              <w:t>О проекте закона Приморского края "</w:t>
            </w:r>
            <w:r w:rsidRPr="006B1A1D">
              <w:rPr>
                <w:szCs w:val="28"/>
              </w:rPr>
              <w:t>О внесении изменений в Закон Приморского края "О содержании домашних животных на территории Приморского края</w:t>
            </w:r>
            <w:r w:rsidRPr="006B1A1D">
              <w:t>"</w:t>
            </w:r>
          </w:p>
          <w:p w:rsidR="000B3FB2" w:rsidRPr="006B1A1D" w:rsidRDefault="000B3FB2" w:rsidP="0094344A">
            <w:pPr>
              <w:ind w:left="-108"/>
              <w:jc w:val="both"/>
            </w:pPr>
          </w:p>
        </w:tc>
      </w:tr>
    </w:tbl>
    <w:p w:rsidR="006B1A1D" w:rsidRPr="006B1A1D" w:rsidRDefault="006B1A1D" w:rsidP="006B1A1D">
      <w:pPr>
        <w:ind w:firstLine="720"/>
        <w:jc w:val="both"/>
        <w:rPr>
          <w:szCs w:val="28"/>
        </w:rPr>
      </w:pPr>
      <w:r w:rsidRPr="006B1A1D">
        <w:rPr>
          <w:szCs w:val="28"/>
        </w:rPr>
        <w:t xml:space="preserve">Законодательное Собрание Приморского края  </w:t>
      </w:r>
    </w:p>
    <w:p w:rsidR="006B1A1D" w:rsidRPr="006B1A1D" w:rsidRDefault="006B1A1D" w:rsidP="006B1A1D"/>
    <w:p w:rsidR="006B1A1D" w:rsidRPr="006B1A1D" w:rsidRDefault="006B1A1D" w:rsidP="006B1A1D">
      <w:r w:rsidRPr="006B1A1D">
        <w:t>ПОСТАНОВЛЯЕТ:</w:t>
      </w:r>
    </w:p>
    <w:p w:rsidR="006B1A1D" w:rsidRPr="006B1A1D" w:rsidRDefault="006B1A1D" w:rsidP="006B1A1D"/>
    <w:p w:rsidR="006B1A1D" w:rsidRPr="006B1A1D" w:rsidRDefault="006B1A1D" w:rsidP="006B1A1D">
      <w:pPr>
        <w:jc w:val="both"/>
        <w:rPr>
          <w:szCs w:val="28"/>
        </w:rPr>
      </w:pPr>
      <w:r w:rsidRPr="006B1A1D">
        <w:tab/>
        <w:t>1.</w:t>
      </w:r>
      <w:r w:rsidRPr="006B1A1D">
        <w:rPr>
          <w:szCs w:val="28"/>
        </w:rPr>
        <w:t xml:space="preserve">Принять проект закона </w:t>
      </w:r>
      <w:r w:rsidRPr="006B1A1D">
        <w:t xml:space="preserve">Приморского края </w:t>
      </w:r>
      <w:r w:rsidRPr="006B1A1D">
        <w:rPr>
          <w:szCs w:val="28"/>
        </w:rPr>
        <w:t xml:space="preserve">"О внесении изменений в Закон Приморского края </w:t>
      </w:r>
      <w:r w:rsidRPr="006B1A1D">
        <w:t>"</w:t>
      </w:r>
      <w:r w:rsidRPr="006B1A1D">
        <w:rPr>
          <w:szCs w:val="28"/>
        </w:rPr>
        <w:t>О содержании домашних животных на территории Приморского края</w:t>
      </w:r>
      <w:r w:rsidRPr="006B1A1D">
        <w:t>" в первом чтении</w:t>
      </w:r>
      <w:r w:rsidRPr="006B1A1D">
        <w:rPr>
          <w:szCs w:val="28"/>
        </w:rPr>
        <w:t>.</w:t>
      </w:r>
    </w:p>
    <w:p w:rsidR="006B1A1D" w:rsidRPr="006B1A1D" w:rsidRDefault="006B1A1D" w:rsidP="006B1A1D">
      <w:pPr>
        <w:jc w:val="both"/>
        <w:rPr>
          <w:szCs w:val="28"/>
        </w:rPr>
      </w:pPr>
    </w:p>
    <w:p w:rsidR="006B1A1D" w:rsidRPr="006B1A1D" w:rsidRDefault="006B1A1D" w:rsidP="006B1A1D">
      <w:pPr>
        <w:ind w:firstLine="709"/>
        <w:jc w:val="both"/>
        <w:rPr>
          <w:szCs w:val="28"/>
        </w:rPr>
      </w:pPr>
      <w:r w:rsidRPr="006B1A1D">
        <w:rPr>
          <w:szCs w:val="28"/>
        </w:rP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28 июля 2016 года.</w:t>
      </w:r>
    </w:p>
    <w:p w:rsidR="006B1A1D" w:rsidRPr="006B1A1D" w:rsidRDefault="006B1A1D" w:rsidP="006B1A1D">
      <w:pPr>
        <w:jc w:val="both"/>
        <w:rPr>
          <w:szCs w:val="28"/>
        </w:rPr>
      </w:pPr>
    </w:p>
    <w:p w:rsidR="006B1A1D" w:rsidRPr="006B1A1D" w:rsidRDefault="006B1A1D" w:rsidP="006B1A1D">
      <w:pPr>
        <w:jc w:val="both"/>
      </w:pPr>
      <w:r w:rsidRPr="006B1A1D">
        <w:tab/>
        <w:t xml:space="preserve">3.Комитету Законодательного Собрания по </w:t>
      </w:r>
      <w:proofErr w:type="gramStart"/>
      <w:r w:rsidRPr="006B1A1D">
        <w:t>продовольственной</w:t>
      </w:r>
      <w:proofErr w:type="gramEnd"/>
      <w:r w:rsidRPr="006B1A1D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B1A1D" w:rsidRPr="006B1A1D" w:rsidRDefault="006B1A1D" w:rsidP="006B1A1D">
      <w:pPr>
        <w:jc w:val="both"/>
      </w:pPr>
    </w:p>
    <w:p w:rsidR="006B1A1D" w:rsidRPr="006B1A1D" w:rsidRDefault="006B1A1D" w:rsidP="006B1A1D">
      <w:pPr>
        <w:jc w:val="both"/>
        <w:rPr>
          <w:szCs w:val="28"/>
        </w:rPr>
      </w:pPr>
      <w:r w:rsidRPr="006B1A1D">
        <w:tab/>
        <w:t>4.</w:t>
      </w:r>
      <w:r w:rsidRPr="006B1A1D">
        <w:rPr>
          <w:szCs w:val="28"/>
        </w:rPr>
        <w:t>Настоящее постановление вступает в силу со дня его принятия.</w:t>
      </w:r>
    </w:p>
    <w:p w:rsidR="006B1A1D" w:rsidRPr="006B1A1D" w:rsidRDefault="006B1A1D" w:rsidP="006B1A1D">
      <w:pPr>
        <w:jc w:val="both"/>
        <w:rPr>
          <w:szCs w:val="28"/>
        </w:rPr>
      </w:pPr>
    </w:p>
    <w:p w:rsidR="006B1A1D" w:rsidRPr="006B1A1D" w:rsidRDefault="006B1A1D" w:rsidP="006B1A1D">
      <w:pPr>
        <w:jc w:val="both"/>
        <w:rPr>
          <w:szCs w:val="28"/>
        </w:rPr>
      </w:pPr>
    </w:p>
    <w:p w:rsidR="006B1A1D" w:rsidRPr="006B1A1D" w:rsidRDefault="006B1A1D" w:rsidP="006B1A1D">
      <w:pPr>
        <w:jc w:val="both"/>
        <w:rPr>
          <w:szCs w:val="28"/>
        </w:rPr>
      </w:pPr>
    </w:p>
    <w:p w:rsidR="006B1A1D" w:rsidRPr="006B1A1D" w:rsidRDefault="006B1A1D" w:rsidP="006B1A1D">
      <w:pPr>
        <w:jc w:val="both"/>
        <w:rPr>
          <w:szCs w:val="28"/>
        </w:rPr>
      </w:pPr>
      <w:r w:rsidRPr="006B1A1D">
        <w:rPr>
          <w:szCs w:val="28"/>
        </w:rPr>
        <w:t>Председатель</w:t>
      </w:r>
    </w:p>
    <w:p w:rsidR="006B1A1D" w:rsidRPr="006B1A1D" w:rsidRDefault="006B1A1D" w:rsidP="006B1A1D">
      <w:pPr>
        <w:jc w:val="both"/>
      </w:pPr>
      <w:r w:rsidRPr="006B1A1D">
        <w:rPr>
          <w:szCs w:val="28"/>
        </w:rPr>
        <w:t xml:space="preserve">Законодательного Собрания  </w:t>
      </w:r>
      <w:r w:rsidRPr="006B1A1D">
        <w:rPr>
          <w:szCs w:val="28"/>
        </w:rPr>
        <w:tab/>
      </w:r>
      <w:r w:rsidRPr="006B1A1D">
        <w:rPr>
          <w:szCs w:val="28"/>
        </w:rPr>
        <w:tab/>
      </w:r>
      <w:r w:rsidRPr="006B1A1D">
        <w:rPr>
          <w:szCs w:val="28"/>
        </w:rPr>
        <w:tab/>
      </w:r>
      <w:r w:rsidRPr="006B1A1D">
        <w:rPr>
          <w:szCs w:val="28"/>
        </w:rPr>
        <w:tab/>
      </w:r>
      <w:r w:rsidRPr="006B1A1D">
        <w:rPr>
          <w:szCs w:val="28"/>
        </w:rPr>
        <w:tab/>
      </w:r>
      <w:r w:rsidRPr="006B1A1D">
        <w:rPr>
          <w:szCs w:val="28"/>
        </w:rPr>
        <w:tab/>
        <w:t xml:space="preserve">      В.В. Горчаков</w:t>
      </w:r>
    </w:p>
    <w:p w:rsidR="006B1A1D" w:rsidRPr="006B1A1D" w:rsidRDefault="006B1A1D" w:rsidP="006B1A1D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C16" w:rsidRDefault="005A7C16">
      <w:r>
        <w:separator/>
      </w:r>
    </w:p>
  </w:endnote>
  <w:endnote w:type="continuationSeparator" w:id="0">
    <w:p w:rsidR="005A7C16" w:rsidRDefault="005A7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C16" w:rsidRDefault="005A7C16">
      <w:r>
        <w:separator/>
      </w:r>
    </w:p>
  </w:footnote>
  <w:footnote w:type="continuationSeparator" w:id="0">
    <w:p w:rsidR="005A7C16" w:rsidRDefault="005A7C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1A1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A7C16"/>
    <w:rsid w:val="005E6130"/>
    <w:rsid w:val="00695A4A"/>
    <w:rsid w:val="006B1A1D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2016-07-13T21:57:00Z</cp:lastPrinted>
  <dcterms:created xsi:type="dcterms:W3CDTF">2016-07-13T21:56:00Z</dcterms:created>
  <dcterms:modified xsi:type="dcterms:W3CDTF">2016-07-13T21:57:00Z</dcterms:modified>
</cp:coreProperties>
</file>