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73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5A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A21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5A21" w:rsidRPr="003F5A21">
              <w:rPr>
                <w:szCs w:val="28"/>
              </w:rPr>
              <w:t>2610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A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5A21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>в статью 6 Закона Приморского края "О развитии малого и среднего предпринимательства в Приморском крае"</w:t>
            </w:r>
          </w:p>
          <w:p w:rsidR="000B3FB2" w:rsidRPr="003F5A21" w:rsidRDefault="000B3FB2" w:rsidP="0094344A">
            <w:pPr>
              <w:ind w:left="-108"/>
              <w:jc w:val="both"/>
            </w:pPr>
          </w:p>
        </w:tc>
      </w:tr>
    </w:tbl>
    <w:p w:rsidR="003F5A21" w:rsidRDefault="003F5A21" w:rsidP="003F5A21">
      <w:pPr>
        <w:ind w:firstLine="709"/>
      </w:pPr>
      <w:r>
        <w:t xml:space="preserve">Законодательное Собрание Приморского края </w:t>
      </w:r>
    </w:p>
    <w:p w:rsidR="003F5A21" w:rsidRDefault="003F5A21" w:rsidP="003F5A21"/>
    <w:p w:rsidR="003F5A21" w:rsidRDefault="003F5A21" w:rsidP="003F5A21">
      <w:r>
        <w:t>ПОСТАНОВЛЯЕТ:</w:t>
      </w:r>
    </w:p>
    <w:p w:rsidR="003F5A21" w:rsidRDefault="003F5A21" w:rsidP="003F5A21"/>
    <w:p w:rsidR="003F5A21" w:rsidRDefault="003F5A21" w:rsidP="003F5A21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 в первом чтении.</w:t>
      </w:r>
    </w:p>
    <w:p w:rsidR="003F5A21" w:rsidRDefault="003F5A21" w:rsidP="003F5A21">
      <w:pPr>
        <w:ind w:firstLine="709"/>
        <w:jc w:val="both"/>
        <w:rPr>
          <w:szCs w:val="28"/>
        </w:rPr>
      </w:pPr>
    </w:p>
    <w:p w:rsidR="003F5A21" w:rsidRDefault="003F5A21" w:rsidP="003F5A21">
      <w:pPr>
        <w:ind w:firstLine="709"/>
        <w:jc w:val="both"/>
      </w:pPr>
      <w:r w:rsidRPr="0046171B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</w:t>
      </w:r>
      <w:r>
        <w:t xml:space="preserve"> августа 2016</w:t>
      </w:r>
      <w:r w:rsidRPr="0046171B">
        <w:t xml:space="preserve"> года.</w:t>
      </w:r>
    </w:p>
    <w:p w:rsidR="003F5A21" w:rsidRDefault="003F5A21" w:rsidP="003F5A21">
      <w:pPr>
        <w:ind w:firstLine="709"/>
        <w:jc w:val="both"/>
      </w:pPr>
    </w:p>
    <w:p w:rsidR="003F5A21" w:rsidRDefault="003F5A21" w:rsidP="003F5A21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3F5A21" w:rsidRDefault="003F5A21" w:rsidP="003F5A21">
      <w:pPr>
        <w:jc w:val="both"/>
      </w:pPr>
    </w:p>
    <w:p w:rsidR="003F5A21" w:rsidRDefault="003F5A21" w:rsidP="003F5A2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3F5A21" w:rsidRDefault="003F5A21" w:rsidP="003F5A21">
      <w:pPr>
        <w:ind w:firstLine="709"/>
        <w:jc w:val="both"/>
      </w:pPr>
      <w:bookmarkStart w:id="0" w:name="_GoBack"/>
      <w:bookmarkEnd w:id="0"/>
    </w:p>
    <w:p w:rsidR="003F5A21" w:rsidRDefault="003F5A21" w:rsidP="003F5A21">
      <w:pPr>
        <w:ind w:firstLine="709"/>
        <w:jc w:val="both"/>
      </w:pPr>
    </w:p>
    <w:p w:rsidR="003F5A21" w:rsidRDefault="003F5A21" w:rsidP="003F5A21">
      <w:pPr>
        <w:ind w:firstLine="709"/>
        <w:jc w:val="both"/>
      </w:pPr>
    </w:p>
    <w:p w:rsidR="003F5A21" w:rsidRDefault="003F5A21" w:rsidP="003F5A21">
      <w:pPr>
        <w:jc w:val="both"/>
      </w:pPr>
      <w:r>
        <w:t>Председатель</w:t>
      </w:r>
    </w:p>
    <w:p w:rsidR="003F5A21" w:rsidRDefault="003F5A21" w:rsidP="003F5A2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B0E" w:rsidRDefault="00B53B0E">
      <w:r>
        <w:separator/>
      </w:r>
    </w:p>
  </w:endnote>
  <w:endnote w:type="continuationSeparator" w:id="0">
    <w:p w:rsidR="00B53B0E" w:rsidRDefault="00B53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B0E" w:rsidRDefault="00B53B0E">
      <w:r>
        <w:separator/>
      </w:r>
    </w:p>
  </w:footnote>
  <w:footnote w:type="continuationSeparator" w:id="0">
    <w:p w:rsidR="00B53B0E" w:rsidRDefault="00B53B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A21"/>
    <w:rsid w:val="00057575"/>
    <w:rsid w:val="000B3FB2"/>
    <w:rsid w:val="000D628E"/>
    <w:rsid w:val="000E5228"/>
    <w:rsid w:val="00123119"/>
    <w:rsid w:val="00155F7F"/>
    <w:rsid w:val="003325F4"/>
    <w:rsid w:val="00392E21"/>
    <w:rsid w:val="003F5A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3B0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2016-07-13T05:03:00Z</cp:lastPrinted>
  <dcterms:created xsi:type="dcterms:W3CDTF">2016-07-13T05:02:00Z</dcterms:created>
  <dcterms:modified xsi:type="dcterms:W3CDTF">2016-07-13T05:03:00Z</dcterms:modified>
</cp:coreProperties>
</file>