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64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71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17199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7199" w:rsidRPr="00617199">
              <w:rPr>
                <w:szCs w:val="28"/>
              </w:rPr>
              <w:t>2607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71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7199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>
              <w:t xml:space="preserve">"О внесении изменений в Закон Приморского края "Об </w:t>
            </w:r>
            <w:proofErr w:type="spellStart"/>
            <w:proofErr w:type="gramStart"/>
            <w:r>
              <w:t>организа</w:t>
            </w:r>
            <w:r>
              <w:t>-</w:t>
            </w:r>
            <w:r>
              <w:t>ции</w:t>
            </w:r>
            <w:proofErr w:type="spellEnd"/>
            <w:proofErr w:type="gramEnd"/>
            <w:r>
              <w:t xml:space="preserve"> транспортного обслуживания населения в Приморском крае"</w:t>
            </w:r>
          </w:p>
          <w:p w:rsidR="000B3FB2" w:rsidRPr="00617199" w:rsidRDefault="000B3FB2" w:rsidP="0094344A">
            <w:pPr>
              <w:ind w:left="-108"/>
              <w:jc w:val="both"/>
            </w:pPr>
          </w:p>
        </w:tc>
      </w:tr>
    </w:tbl>
    <w:p w:rsidR="00617199" w:rsidRDefault="00617199" w:rsidP="00617199">
      <w:pPr>
        <w:ind w:firstLine="720"/>
      </w:pPr>
      <w:r>
        <w:t xml:space="preserve">Законодательное Собрание Приморского края </w:t>
      </w:r>
    </w:p>
    <w:p w:rsidR="00617199" w:rsidRDefault="00617199" w:rsidP="00617199"/>
    <w:p w:rsidR="00617199" w:rsidRDefault="00617199" w:rsidP="00617199">
      <w:r>
        <w:t>ПОСТАНОВЛЯЕТ:</w:t>
      </w:r>
    </w:p>
    <w:p w:rsidR="00617199" w:rsidRDefault="00617199" w:rsidP="00617199">
      <w:pPr>
        <w:ind w:firstLine="709"/>
        <w:jc w:val="both"/>
      </w:pPr>
    </w:p>
    <w:p w:rsidR="00617199" w:rsidRDefault="00617199" w:rsidP="00617199">
      <w:pPr>
        <w:ind w:firstLine="709"/>
        <w:jc w:val="both"/>
      </w:pPr>
      <w:r>
        <w:t>1.Принять Закон Приморского края "О внесении изменений в Закон Приморского края "Об организации транспортного обслуживания населения в Приморском крае".</w:t>
      </w:r>
    </w:p>
    <w:p w:rsidR="00617199" w:rsidRDefault="00617199" w:rsidP="00617199">
      <w:pPr>
        <w:jc w:val="both"/>
      </w:pPr>
    </w:p>
    <w:p w:rsidR="00617199" w:rsidRDefault="00617199" w:rsidP="0061719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17199" w:rsidRDefault="00617199" w:rsidP="00617199">
      <w:pPr>
        <w:jc w:val="both"/>
      </w:pPr>
      <w:r>
        <w:tab/>
      </w:r>
    </w:p>
    <w:p w:rsidR="00617199" w:rsidRDefault="00617199" w:rsidP="0061719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17199" w:rsidRDefault="00617199" w:rsidP="00617199">
      <w:pPr>
        <w:jc w:val="both"/>
      </w:pPr>
    </w:p>
    <w:p w:rsidR="00617199" w:rsidRDefault="00617199" w:rsidP="00617199">
      <w:pPr>
        <w:jc w:val="both"/>
      </w:pPr>
    </w:p>
    <w:p w:rsidR="00617199" w:rsidRDefault="00617199" w:rsidP="00617199">
      <w:pPr>
        <w:jc w:val="both"/>
      </w:pPr>
    </w:p>
    <w:p w:rsidR="00617199" w:rsidRDefault="00617199" w:rsidP="00617199">
      <w:pPr>
        <w:jc w:val="both"/>
      </w:pPr>
      <w:r>
        <w:t xml:space="preserve">Председатель </w:t>
      </w:r>
    </w:p>
    <w:p w:rsidR="00617199" w:rsidRDefault="00617199" w:rsidP="0061719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17199" w:rsidRDefault="00617199" w:rsidP="00617199"/>
    <w:p w:rsidR="00617199" w:rsidRDefault="00617199" w:rsidP="0061719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6F0" w:rsidRDefault="008526F0">
      <w:r>
        <w:separator/>
      </w:r>
    </w:p>
  </w:endnote>
  <w:endnote w:type="continuationSeparator" w:id="0">
    <w:p w:rsidR="008526F0" w:rsidRDefault="00852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6F0" w:rsidRDefault="008526F0">
      <w:r>
        <w:separator/>
      </w:r>
    </w:p>
  </w:footnote>
  <w:footnote w:type="continuationSeparator" w:id="0">
    <w:p w:rsidR="008526F0" w:rsidRDefault="00852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1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7199"/>
    <w:rsid w:val="00695A4A"/>
    <w:rsid w:val="006D45ED"/>
    <w:rsid w:val="006E650F"/>
    <w:rsid w:val="00726997"/>
    <w:rsid w:val="007B48E7"/>
    <w:rsid w:val="007B5289"/>
    <w:rsid w:val="00835A0E"/>
    <w:rsid w:val="008526F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2016-07-13T21:28:00Z</cp:lastPrinted>
  <dcterms:created xsi:type="dcterms:W3CDTF">2016-07-13T21:27:00Z</dcterms:created>
  <dcterms:modified xsi:type="dcterms:W3CDTF">2016-07-13T21:28:00Z</dcterms:modified>
</cp:coreProperties>
</file>