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63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6C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6C88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6C88" w:rsidRPr="000A6C88">
              <w:rPr>
                <w:szCs w:val="28"/>
              </w:rPr>
              <w:t>2605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6C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6C88" w:rsidP="0094344A">
            <w:pPr>
              <w:ind w:left="-108"/>
              <w:jc w:val="both"/>
            </w:pPr>
            <w:proofErr w:type="gramStart"/>
            <w:r w:rsidRPr="003E64B3">
              <w:t xml:space="preserve">О проекте закона Приморского края </w:t>
            </w:r>
            <w:r>
              <w:t>"</w:t>
            </w:r>
            <w:r w:rsidRPr="00B16E81">
              <w:t>О внесении изме</w:t>
            </w:r>
            <w:r>
              <w:t>нения в статью 6</w:t>
            </w:r>
            <w:r>
              <w:rPr>
                <w:vertAlign w:val="superscript"/>
              </w:rPr>
              <w:t>1</w:t>
            </w:r>
            <w:r>
              <w:t xml:space="preserve"> Закона Приморского края "</w:t>
            </w:r>
            <w:r w:rsidRPr="00B16E81">
              <w:t>Об организации транспорт</w:t>
            </w:r>
            <w:r>
              <w:t>-</w:t>
            </w:r>
            <w:proofErr w:type="spellStart"/>
            <w:r w:rsidRPr="00B16E81">
              <w:t>ного</w:t>
            </w:r>
            <w:proofErr w:type="spellEnd"/>
            <w:r w:rsidRPr="00B16E81">
              <w:t xml:space="preserve"> обслужива</w:t>
            </w:r>
            <w:r>
              <w:t>ния населения в Приморском крае"</w:t>
            </w:r>
            <w:proofErr w:type="gramEnd"/>
          </w:p>
          <w:p w:rsidR="000B3FB2" w:rsidRPr="000A6C88" w:rsidRDefault="000B3FB2" w:rsidP="0094344A">
            <w:pPr>
              <w:ind w:left="-108"/>
              <w:jc w:val="both"/>
            </w:pPr>
          </w:p>
        </w:tc>
      </w:tr>
    </w:tbl>
    <w:p w:rsidR="000A6C88" w:rsidRDefault="000A6C88" w:rsidP="000A6C88">
      <w:pPr>
        <w:ind w:firstLine="720"/>
      </w:pPr>
      <w:r>
        <w:t xml:space="preserve">Законодательное Собрание Приморского края </w:t>
      </w:r>
    </w:p>
    <w:p w:rsidR="000A6C88" w:rsidRDefault="000A6C88" w:rsidP="000A6C88"/>
    <w:p w:rsidR="000A6C88" w:rsidRDefault="000A6C88" w:rsidP="000A6C88">
      <w:r>
        <w:t>ПОСТАНОВЛЯЕТ:</w:t>
      </w:r>
    </w:p>
    <w:p w:rsidR="000A6C88" w:rsidRDefault="000A6C88" w:rsidP="000A6C88">
      <w:pPr>
        <w:ind w:firstLine="709"/>
      </w:pPr>
    </w:p>
    <w:p w:rsidR="000A6C88" w:rsidRPr="003E64B3" w:rsidRDefault="000A6C88" w:rsidP="000A6C88">
      <w:pPr>
        <w:widowControl w:val="0"/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</w:t>
      </w:r>
      <w:r w:rsidRPr="00B16E81">
        <w:t>О внесении изме</w:t>
      </w:r>
      <w:r>
        <w:t>нения в статью 6</w:t>
      </w:r>
      <w:r>
        <w:rPr>
          <w:vertAlign w:val="superscript"/>
        </w:rPr>
        <w:t>1</w:t>
      </w:r>
      <w:r>
        <w:t xml:space="preserve"> Закона Приморского края "</w:t>
      </w:r>
      <w:r w:rsidRPr="00B16E81">
        <w:t>Об организации транспортного обслужива</w:t>
      </w:r>
      <w:r>
        <w:t>ния населения в Приморском крае" в первом чтении.</w:t>
      </w:r>
      <w:proofErr w:type="gramEnd"/>
    </w:p>
    <w:p w:rsidR="000A6C88" w:rsidRDefault="000A6C88" w:rsidP="000A6C88">
      <w:pPr>
        <w:ind w:firstLine="709"/>
        <w:jc w:val="both"/>
      </w:pPr>
    </w:p>
    <w:p w:rsidR="000A6C88" w:rsidRDefault="000A6C88" w:rsidP="000A6C88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0A6C88" w:rsidRDefault="000A6C88" w:rsidP="000A6C88">
      <w:pPr>
        <w:ind w:firstLine="709"/>
        <w:jc w:val="both"/>
      </w:pPr>
    </w:p>
    <w:p w:rsidR="000A6C88" w:rsidRDefault="000A6C88" w:rsidP="000A6C8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A6C88" w:rsidRDefault="000A6C88" w:rsidP="000A6C88">
      <w:pPr>
        <w:jc w:val="both"/>
      </w:pPr>
      <w:bookmarkStart w:id="0" w:name="_GoBack"/>
      <w:bookmarkEnd w:id="0"/>
    </w:p>
    <w:p w:rsidR="000A6C88" w:rsidRDefault="000A6C88" w:rsidP="000A6C88">
      <w:pPr>
        <w:jc w:val="both"/>
      </w:pPr>
    </w:p>
    <w:p w:rsidR="000A6C88" w:rsidRDefault="000A6C88" w:rsidP="000A6C88">
      <w:pPr>
        <w:jc w:val="both"/>
      </w:pPr>
    </w:p>
    <w:p w:rsidR="000A6C88" w:rsidRDefault="000A6C88" w:rsidP="000A6C88">
      <w:pPr>
        <w:jc w:val="both"/>
      </w:pPr>
      <w:r>
        <w:t xml:space="preserve">Председатель </w:t>
      </w:r>
    </w:p>
    <w:p w:rsidR="000A6C88" w:rsidRDefault="000A6C88" w:rsidP="000A6C8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A6C88" w:rsidRDefault="000A6C88" w:rsidP="000A6C88"/>
    <w:p w:rsidR="000A6C88" w:rsidRDefault="000A6C88" w:rsidP="000A6C8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BB" w:rsidRDefault="00741ABB">
      <w:r>
        <w:separator/>
      </w:r>
    </w:p>
  </w:endnote>
  <w:endnote w:type="continuationSeparator" w:id="0">
    <w:p w:rsidR="00741ABB" w:rsidRDefault="0074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BB" w:rsidRDefault="00741ABB">
      <w:r>
        <w:separator/>
      </w:r>
    </w:p>
  </w:footnote>
  <w:footnote w:type="continuationSeparator" w:id="0">
    <w:p w:rsidR="00741ABB" w:rsidRDefault="00741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C88"/>
    <w:rsid w:val="00057575"/>
    <w:rsid w:val="000A6C8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1AB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2016-07-13T21:26:00Z</cp:lastPrinted>
  <dcterms:created xsi:type="dcterms:W3CDTF">2016-07-13T21:25:00Z</dcterms:created>
  <dcterms:modified xsi:type="dcterms:W3CDTF">2016-07-13T21:26:00Z</dcterms:modified>
</cp:coreProperties>
</file>