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5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0B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60BCA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0BCA" w:rsidRPr="00A60BCA">
              <w:rPr>
                <w:szCs w:val="28"/>
              </w:rPr>
              <w:t>2602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A60BCA" w:rsidP="00A60BCA">
            <w:pPr>
              <w:ind w:left="-113"/>
              <w:jc w:val="both"/>
              <w:rPr>
                <w:szCs w:val="28"/>
              </w:rPr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>"О внесении изменения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          статью 22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здравоохранении</w:t>
            </w:r>
            <w:r w:rsidRPr="006E75E8">
              <w:rPr>
                <w:szCs w:val="28"/>
              </w:rPr>
              <w:t xml:space="preserve"> в </w:t>
            </w:r>
            <w:proofErr w:type="gramStart"/>
            <w:r w:rsidRPr="006E75E8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6E75E8">
              <w:rPr>
                <w:szCs w:val="28"/>
              </w:rPr>
              <w:t>морском</w:t>
            </w:r>
            <w:proofErr w:type="gramEnd"/>
            <w:r w:rsidRPr="006E75E8">
              <w:rPr>
                <w:szCs w:val="28"/>
              </w:rPr>
              <w:t xml:space="preserve"> крае"</w:t>
            </w:r>
          </w:p>
          <w:p w:rsidR="00A60BCA" w:rsidRDefault="00A60BCA" w:rsidP="00A60BCA">
            <w:pPr>
              <w:ind w:left="-113"/>
              <w:jc w:val="both"/>
              <w:rPr>
                <w:lang w:val="en-US"/>
              </w:rPr>
            </w:pPr>
          </w:p>
        </w:tc>
      </w:tr>
    </w:tbl>
    <w:p w:rsidR="00A60BCA" w:rsidRDefault="00A60BCA" w:rsidP="00A60BC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60BCA" w:rsidRDefault="00A60BCA" w:rsidP="00A60BCA">
      <w:pPr>
        <w:pStyle w:val="a3"/>
        <w:tabs>
          <w:tab w:val="clear" w:pos="4153"/>
          <w:tab w:val="clear" w:pos="8306"/>
        </w:tabs>
      </w:pPr>
    </w:p>
    <w:p w:rsidR="00A60BCA" w:rsidRDefault="00A60BCA" w:rsidP="00A60BC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60BCA" w:rsidRDefault="00A60BCA" w:rsidP="00A60BCA">
      <w:pPr>
        <w:pStyle w:val="a3"/>
        <w:tabs>
          <w:tab w:val="clear" w:pos="4153"/>
          <w:tab w:val="clear" w:pos="8306"/>
        </w:tabs>
      </w:pPr>
    </w:p>
    <w:p w:rsidR="00A60BCA" w:rsidRDefault="00A60BCA" w:rsidP="00A60BCA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изменения</w:t>
      </w:r>
      <w:r w:rsidRPr="006E75E8">
        <w:rPr>
          <w:szCs w:val="28"/>
        </w:rPr>
        <w:t xml:space="preserve"> в </w:t>
      </w:r>
      <w:r>
        <w:rPr>
          <w:szCs w:val="28"/>
        </w:rPr>
        <w:t xml:space="preserve">статью 22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крае"</w:t>
      </w:r>
      <w:r>
        <w:t>.</w:t>
      </w:r>
    </w:p>
    <w:p w:rsidR="00A60BCA" w:rsidRDefault="00A60BCA" w:rsidP="00A60BCA">
      <w:pPr>
        <w:jc w:val="both"/>
      </w:pPr>
    </w:p>
    <w:p w:rsidR="00A60BCA" w:rsidRDefault="00A60BCA" w:rsidP="00A60BCA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60BCA" w:rsidRDefault="00A60BCA" w:rsidP="00A60BCA">
      <w:pPr>
        <w:ind w:firstLine="720"/>
        <w:jc w:val="both"/>
        <w:rPr>
          <w:szCs w:val="28"/>
        </w:rPr>
      </w:pPr>
    </w:p>
    <w:p w:rsidR="00A60BCA" w:rsidRPr="00071DFA" w:rsidRDefault="00A60BCA" w:rsidP="00A60BCA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A60BCA" w:rsidRDefault="00A60BCA" w:rsidP="00A60BC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60BCA" w:rsidRDefault="00A60BCA" w:rsidP="00A60BCA">
      <w:pPr>
        <w:pStyle w:val="a3"/>
        <w:tabs>
          <w:tab w:val="clear" w:pos="4153"/>
          <w:tab w:val="clear" w:pos="8306"/>
        </w:tabs>
        <w:jc w:val="both"/>
      </w:pPr>
    </w:p>
    <w:p w:rsidR="00A60BCA" w:rsidRDefault="00A60BCA" w:rsidP="00A60BCA">
      <w:pPr>
        <w:pStyle w:val="a3"/>
        <w:tabs>
          <w:tab w:val="clear" w:pos="4153"/>
          <w:tab w:val="clear" w:pos="8306"/>
        </w:tabs>
        <w:jc w:val="both"/>
      </w:pPr>
    </w:p>
    <w:p w:rsidR="00A60BCA" w:rsidRDefault="00A60BCA" w:rsidP="00A60BC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60BCA" w:rsidRDefault="00A60BCA" w:rsidP="00A60BC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832" w:rsidRDefault="007E6832">
      <w:r>
        <w:separator/>
      </w:r>
    </w:p>
  </w:endnote>
  <w:endnote w:type="continuationSeparator" w:id="0">
    <w:p w:rsidR="007E6832" w:rsidRDefault="007E6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832" w:rsidRDefault="007E6832">
      <w:r>
        <w:separator/>
      </w:r>
    </w:p>
  </w:footnote>
  <w:footnote w:type="continuationSeparator" w:id="0">
    <w:p w:rsidR="007E6832" w:rsidRDefault="007E6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B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6832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0BCA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60B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2016-07-13T07:03:00Z</cp:lastPrinted>
  <dcterms:created xsi:type="dcterms:W3CDTF">2016-07-13T07:02:00Z</dcterms:created>
  <dcterms:modified xsi:type="dcterms:W3CDTF">2016-07-13T07:03:00Z</dcterms:modified>
</cp:coreProperties>
</file>