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4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502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50263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50263" w:rsidRPr="00550263">
              <w:rPr>
                <w:szCs w:val="28"/>
              </w:rPr>
              <w:t>2600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502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50263" w:rsidRDefault="00550263" w:rsidP="00550263">
            <w:pPr>
              <w:ind w:left="-108"/>
              <w:jc w:val="both"/>
              <w:rPr>
                <w:szCs w:val="28"/>
              </w:rPr>
            </w:pPr>
            <w:proofErr w:type="gramStart"/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внесении изменений в отдельные законодательные акты Приморского края по вопросам социальной защиты инвалидов в связи с ратификацией Конвенции о правах инвалидов</w:t>
            </w:r>
            <w:r w:rsidRPr="00107631">
              <w:rPr>
                <w:szCs w:val="28"/>
              </w:rPr>
              <w:t>"</w:t>
            </w:r>
            <w:proofErr w:type="gramEnd"/>
          </w:p>
          <w:p w:rsidR="000B3FB2" w:rsidRPr="00550263" w:rsidRDefault="000B3FB2" w:rsidP="0094344A">
            <w:pPr>
              <w:ind w:left="-108"/>
              <w:jc w:val="both"/>
            </w:pPr>
          </w:p>
        </w:tc>
      </w:tr>
    </w:tbl>
    <w:p w:rsidR="00550263" w:rsidRPr="0059601A" w:rsidRDefault="00550263" w:rsidP="00550263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550263" w:rsidRPr="0059601A" w:rsidRDefault="00550263" w:rsidP="00550263">
      <w:pPr>
        <w:rPr>
          <w:szCs w:val="28"/>
        </w:rPr>
      </w:pPr>
    </w:p>
    <w:p w:rsidR="00550263" w:rsidRPr="0059601A" w:rsidRDefault="00550263" w:rsidP="00550263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550263" w:rsidRPr="0059601A" w:rsidRDefault="00550263" w:rsidP="00550263">
      <w:pPr>
        <w:rPr>
          <w:szCs w:val="28"/>
        </w:rPr>
      </w:pPr>
    </w:p>
    <w:p w:rsidR="00550263" w:rsidRPr="0059601A" w:rsidRDefault="00550263" w:rsidP="0055026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изменений                        в отдельные законодательные акты Приморского края по вопросам социальной защиты инвалидов в связи с ратификацией Конвенции о правах инвалидов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550263" w:rsidRPr="0059601A" w:rsidRDefault="00550263" w:rsidP="00550263">
      <w:pPr>
        <w:jc w:val="both"/>
        <w:rPr>
          <w:szCs w:val="28"/>
        </w:rPr>
      </w:pPr>
    </w:p>
    <w:p w:rsidR="00550263" w:rsidRDefault="00550263" w:rsidP="00550263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550263" w:rsidRDefault="00550263" w:rsidP="00550263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550263" w:rsidRPr="00071DFA" w:rsidRDefault="00550263" w:rsidP="00550263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550263" w:rsidRDefault="00550263" w:rsidP="005502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50263" w:rsidRDefault="00550263" w:rsidP="005502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50263" w:rsidRPr="0059601A" w:rsidRDefault="00550263" w:rsidP="005502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50263" w:rsidRPr="0059601A" w:rsidRDefault="00550263" w:rsidP="005502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550263" w:rsidRPr="0059601A" w:rsidRDefault="00550263" w:rsidP="005502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327" w:rsidRDefault="00C40327">
      <w:r>
        <w:separator/>
      </w:r>
    </w:p>
  </w:endnote>
  <w:endnote w:type="continuationSeparator" w:id="0">
    <w:p w:rsidR="00C40327" w:rsidRDefault="00C40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327" w:rsidRDefault="00C40327">
      <w:r>
        <w:separator/>
      </w:r>
    </w:p>
  </w:footnote>
  <w:footnote w:type="continuationSeparator" w:id="0">
    <w:p w:rsidR="00C40327" w:rsidRDefault="00C40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026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5026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0327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2016-07-13T07:01:00Z</cp:lastPrinted>
  <dcterms:created xsi:type="dcterms:W3CDTF">2016-07-13T07:00:00Z</dcterms:created>
  <dcterms:modified xsi:type="dcterms:W3CDTF">2016-07-13T07:01:00Z</dcterms:modified>
</cp:coreProperties>
</file>