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343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C5C5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C5C5A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C5C5A" w:rsidRPr="006C5C5A">
              <w:rPr>
                <w:szCs w:val="28"/>
              </w:rPr>
              <w:t>2599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C5C5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C5C5A" w:rsidP="0094344A">
            <w:pPr>
              <w:ind w:left="-108"/>
              <w:jc w:val="both"/>
            </w:pPr>
            <w:proofErr w:type="gramStart"/>
            <w:r>
              <w:t>О проекте закона Приморского края "О внесении изменений                     в отдельные законодательные акты Приморского края по вопросам социальной защиты инвалидов                  в связи с ратификацией Конвенции о правах инвалидов"</w:t>
            </w:r>
            <w:proofErr w:type="gramEnd"/>
          </w:p>
          <w:p w:rsidR="000B3FB2" w:rsidRPr="006C5C5A" w:rsidRDefault="000B3FB2" w:rsidP="0094344A">
            <w:pPr>
              <w:ind w:left="-108"/>
              <w:jc w:val="both"/>
            </w:pPr>
          </w:p>
        </w:tc>
      </w:tr>
    </w:tbl>
    <w:p w:rsidR="006C5C5A" w:rsidRDefault="006C5C5A" w:rsidP="006C5C5A">
      <w:pPr>
        <w:ind w:firstLine="709"/>
        <w:jc w:val="both"/>
      </w:pPr>
      <w:r>
        <w:t>Законодательное Собрание Приморского края</w:t>
      </w:r>
    </w:p>
    <w:p w:rsidR="006C5C5A" w:rsidRDefault="006C5C5A" w:rsidP="006C5C5A">
      <w:pPr>
        <w:ind w:firstLine="709"/>
      </w:pPr>
    </w:p>
    <w:p w:rsidR="006C5C5A" w:rsidRDefault="006C5C5A" w:rsidP="006C5C5A">
      <w:pPr>
        <w:jc w:val="both"/>
      </w:pPr>
      <w:r>
        <w:t>ПОСТАНОВЛЯЕТ:</w:t>
      </w:r>
    </w:p>
    <w:p w:rsidR="006C5C5A" w:rsidRDefault="006C5C5A" w:rsidP="006C5C5A">
      <w:pPr>
        <w:jc w:val="both"/>
      </w:pPr>
    </w:p>
    <w:p w:rsidR="006C5C5A" w:rsidRDefault="006C5C5A" w:rsidP="006C5C5A">
      <w:pPr>
        <w:ind w:firstLine="709"/>
        <w:jc w:val="both"/>
      </w:pPr>
      <w:proofErr w:type="gramStart"/>
      <w:r>
        <w:t>1.Принять проект закона Приморского края "О внесении изменений                  в отдельные законодательные акты Приморского края по вопросам социальной защиты инвалидов в связи с ратификацией Конвенции о правах инвалидов" в первом чтении.</w:t>
      </w:r>
      <w:proofErr w:type="gramEnd"/>
    </w:p>
    <w:p w:rsidR="006C5C5A" w:rsidRDefault="006C5C5A" w:rsidP="006C5C5A">
      <w:pPr>
        <w:ind w:firstLine="709"/>
        <w:jc w:val="both"/>
      </w:pPr>
    </w:p>
    <w:p w:rsidR="006C5C5A" w:rsidRDefault="006C5C5A" w:rsidP="006C5C5A">
      <w:pPr>
        <w:ind w:firstLine="720"/>
        <w:jc w:val="both"/>
        <w:rPr>
          <w:szCs w:val="28"/>
        </w:rPr>
      </w:pPr>
      <w:r>
        <w:rPr>
          <w:szCs w:val="28"/>
        </w:rPr>
        <w:t>2.Комитету Законодательного Собрания по социальной политике                     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>) доработать указанный законопроект                      с учетом поступивших поправок и внести его на рассмотрение Законодательного Собрания во втором чтении.</w:t>
      </w:r>
    </w:p>
    <w:p w:rsidR="006C5C5A" w:rsidRDefault="006C5C5A" w:rsidP="006C5C5A">
      <w:pPr>
        <w:ind w:firstLine="720"/>
        <w:jc w:val="both"/>
        <w:rPr>
          <w:szCs w:val="28"/>
        </w:rPr>
      </w:pPr>
      <w:r>
        <w:rPr>
          <w:szCs w:val="28"/>
        </w:rPr>
        <w:t xml:space="preserve"> </w:t>
      </w:r>
    </w:p>
    <w:p w:rsidR="006C5C5A" w:rsidRDefault="006C5C5A" w:rsidP="006C5C5A">
      <w:pPr>
        <w:ind w:firstLine="720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6C5C5A" w:rsidRDefault="006C5C5A" w:rsidP="006C5C5A">
      <w:pPr>
        <w:jc w:val="both"/>
      </w:pPr>
      <w:bookmarkStart w:id="0" w:name="_GoBack"/>
      <w:bookmarkEnd w:id="0"/>
    </w:p>
    <w:p w:rsidR="006C5C5A" w:rsidRDefault="006C5C5A" w:rsidP="006C5C5A">
      <w:pPr>
        <w:jc w:val="both"/>
      </w:pPr>
    </w:p>
    <w:p w:rsidR="006C5C5A" w:rsidRDefault="006C5C5A" w:rsidP="006C5C5A">
      <w:pPr>
        <w:jc w:val="both"/>
      </w:pPr>
    </w:p>
    <w:p w:rsidR="006C5C5A" w:rsidRDefault="006C5C5A" w:rsidP="006C5C5A">
      <w:pPr>
        <w:jc w:val="both"/>
      </w:pPr>
      <w:r>
        <w:t>Председатель</w:t>
      </w:r>
    </w:p>
    <w:p w:rsidR="006C5C5A" w:rsidRDefault="006C5C5A" w:rsidP="006C5C5A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F2E" w:rsidRDefault="00611F2E">
      <w:r>
        <w:separator/>
      </w:r>
    </w:p>
  </w:endnote>
  <w:endnote w:type="continuationSeparator" w:id="0">
    <w:p w:rsidR="00611F2E" w:rsidRDefault="00611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F2E" w:rsidRDefault="00611F2E">
      <w:r>
        <w:separator/>
      </w:r>
    </w:p>
  </w:footnote>
  <w:footnote w:type="continuationSeparator" w:id="0">
    <w:p w:rsidR="00611F2E" w:rsidRDefault="00611F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5C5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11F2E"/>
    <w:rsid w:val="00695A4A"/>
    <w:rsid w:val="006C5C5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2016-07-13T06:59:00Z</cp:lastPrinted>
  <dcterms:created xsi:type="dcterms:W3CDTF">2016-07-13T06:59:00Z</dcterms:created>
  <dcterms:modified xsi:type="dcterms:W3CDTF">2016-07-13T06:59:00Z</dcterms:modified>
</cp:coreProperties>
</file>