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98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4535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535C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535C" w:rsidRPr="00C4535C">
              <w:rPr>
                <w:szCs w:val="28"/>
              </w:rPr>
              <w:t>2598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4535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4535C" w:rsidP="0094344A">
            <w:pPr>
              <w:ind w:left="-108"/>
              <w:jc w:val="both"/>
            </w:pPr>
            <w:r>
              <w:t>О Законе Приморского края "</w:t>
            </w:r>
            <w:r w:rsidRPr="00BB781A">
              <w:t xml:space="preserve">О внесении изменения в статью 14 Закона Приморского края "О Контрольно-счетной палате </w:t>
            </w:r>
            <w:proofErr w:type="gramStart"/>
            <w:r w:rsidRPr="00BB781A">
              <w:t>При</w:t>
            </w:r>
            <w:r>
              <w:t>-</w:t>
            </w:r>
            <w:r w:rsidRPr="00BB781A">
              <w:t>морского</w:t>
            </w:r>
            <w:proofErr w:type="gramEnd"/>
            <w:r w:rsidRPr="00BB781A">
              <w:t xml:space="preserve"> края</w:t>
            </w:r>
            <w:r>
              <w:t>"</w:t>
            </w:r>
          </w:p>
          <w:p w:rsidR="000B3FB2" w:rsidRPr="00C4535C" w:rsidRDefault="000B3FB2" w:rsidP="0094344A">
            <w:pPr>
              <w:ind w:left="-108"/>
              <w:jc w:val="both"/>
            </w:pPr>
          </w:p>
        </w:tc>
      </w:tr>
    </w:tbl>
    <w:p w:rsidR="00C4535C" w:rsidRDefault="00C4535C" w:rsidP="00C4535C">
      <w:pPr>
        <w:ind w:firstLine="709"/>
      </w:pPr>
      <w:r>
        <w:t>Законодательное Собрание Приморского края</w:t>
      </w:r>
    </w:p>
    <w:p w:rsidR="00C4535C" w:rsidRDefault="00C4535C" w:rsidP="00C4535C"/>
    <w:p w:rsidR="00C4535C" w:rsidRDefault="00C4535C" w:rsidP="00C4535C">
      <w:r>
        <w:t>ПОСТАНОВЛЯЕТ:</w:t>
      </w:r>
    </w:p>
    <w:p w:rsidR="00C4535C" w:rsidRDefault="00C4535C" w:rsidP="00C4535C"/>
    <w:p w:rsidR="00C4535C" w:rsidRDefault="00C4535C" w:rsidP="00C4535C">
      <w:r>
        <w:tab/>
        <w:t>1.Принять Закон Приморского края "О внесении изменения в статью 14 Закона Приморского края "О Контрольно-счетной палате Приморского края".</w:t>
      </w:r>
    </w:p>
    <w:p w:rsidR="00C4535C" w:rsidRDefault="00C4535C" w:rsidP="00C4535C"/>
    <w:p w:rsidR="00C4535C" w:rsidRDefault="00C4535C" w:rsidP="00C4535C">
      <w:pPr>
        <w:ind w:firstLine="709"/>
        <w:jc w:val="both"/>
      </w:pPr>
      <w:bookmarkStart w:id="0" w:name="_GoBack"/>
      <w:bookmarkEnd w:id="0"/>
      <w:r>
        <w:t>2.Направить указанный Закон Губернатору Приморского края для обнародования.</w:t>
      </w:r>
    </w:p>
    <w:p w:rsidR="00C4535C" w:rsidRDefault="00C4535C" w:rsidP="00C4535C"/>
    <w:p w:rsidR="00C4535C" w:rsidRDefault="00C4535C" w:rsidP="00C4535C">
      <w:r>
        <w:tab/>
        <w:t>3.Настоящее постановление вступает в силу со дня его принятия.</w:t>
      </w:r>
    </w:p>
    <w:p w:rsidR="00C4535C" w:rsidRDefault="00C4535C" w:rsidP="00C4535C"/>
    <w:p w:rsidR="00C4535C" w:rsidRDefault="00C4535C" w:rsidP="00C4535C"/>
    <w:p w:rsidR="00C4535C" w:rsidRDefault="00C4535C" w:rsidP="00C4535C"/>
    <w:p w:rsidR="00C4535C" w:rsidRDefault="00C4535C" w:rsidP="00C4535C">
      <w:r>
        <w:t>Председатель</w:t>
      </w:r>
    </w:p>
    <w:p w:rsidR="00C4535C" w:rsidRDefault="00C4535C" w:rsidP="00C4535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C4535C" w:rsidRDefault="00C4535C" w:rsidP="00C4535C"/>
    <w:p w:rsidR="00C4535C" w:rsidRDefault="00C4535C" w:rsidP="00C4535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42F" w:rsidRDefault="00C3642F">
      <w:r>
        <w:separator/>
      </w:r>
    </w:p>
  </w:endnote>
  <w:endnote w:type="continuationSeparator" w:id="0">
    <w:p w:rsidR="00C3642F" w:rsidRDefault="00C36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42F" w:rsidRDefault="00C3642F">
      <w:r>
        <w:separator/>
      </w:r>
    </w:p>
  </w:footnote>
  <w:footnote w:type="continuationSeparator" w:id="0">
    <w:p w:rsidR="00C3642F" w:rsidRDefault="00C36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535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642F"/>
    <w:rsid w:val="00C4535C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2016-07-13T05:44:00Z</cp:lastPrinted>
  <dcterms:created xsi:type="dcterms:W3CDTF">2016-07-13T05:43:00Z</dcterms:created>
  <dcterms:modified xsi:type="dcterms:W3CDTF">2016-07-13T05:44:00Z</dcterms:modified>
</cp:coreProperties>
</file>