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22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48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48B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48BA" w:rsidRPr="003A48BA">
              <w:rPr>
                <w:szCs w:val="28"/>
              </w:rPr>
              <w:t>2595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48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48B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  <w:t>"</w:t>
            </w:r>
            <w:r w:rsidRPr="00381D31">
              <w:t xml:space="preserve">О бюджете территориального фонда обязательного </w:t>
            </w:r>
            <w:proofErr w:type="gramStart"/>
            <w:r w:rsidRPr="00381D31">
              <w:t>медицин</w:t>
            </w:r>
            <w:r>
              <w:t>-</w:t>
            </w:r>
            <w:proofErr w:type="spellStart"/>
            <w:r w:rsidRPr="00381D31">
              <w:t>ского</w:t>
            </w:r>
            <w:proofErr w:type="spellEnd"/>
            <w:proofErr w:type="gramEnd"/>
            <w:r w:rsidRPr="00381D31">
              <w:t xml:space="preserve"> страхования Приморского края на 201</w:t>
            </w:r>
            <w:r>
              <w:t>6 год"</w:t>
            </w:r>
          </w:p>
          <w:p w:rsidR="000B3FB2" w:rsidRPr="003A48BA" w:rsidRDefault="000B3FB2" w:rsidP="0094344A">
            <w:pPr>
              <w:ind w:left="-108"/>
              <w:jc w:val="both"/>
            </w:pPr>
          </w:p>
        </w:tc>
      </w:tr>
    </w:tbl>
    <w:p w:rsidR="003A48BA" w:rsidRDefault="003A48BA" w:rsidP="003A48B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A48BA" w:rsidRDefault="003A48BA" w:rsidP="003A48BA">
      <w:pPr>
        <w:pStyle w:val="a3"/>
        <w:tabs>
          <w:tab w:val="clear" w:pos="4153"/>
          <w:tab w:val="clear" w:pos="8306"/>
        </w:tabs>
      </w:pPr>
    </w:p>
    <w:p w:rsidR="003A48BA" w:rsidRDefault="003A48BA" w:rsidP="003A48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A48BA" w:rsidRDefault="003A48BA" w:rsidP="003A48BA">
      <w:pPr>
        <w:pStyle w:val="a3"/>
        <w:tabs>
          <w:tab w:val="clear" w:pos="4153"/>
          <w:tab w:val="clear" w:pos="8306"/>
        </w:tabs>
      </w:pPr>
    </w:p>
    <w:p w:rsidR="003A48BA" w:rsidRDefault="003A48BA" w:rsidP="003A48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6 год" в первом чтении.</w:t>
      </w:r>
    </w:p>
    <w:p w:rsidR="003A48BA" w:rsidRDefault="003A48BA" w:rsidP="003A48BA">
      <w:pPr>
        <w:pStyle w:val="a3"/>
        <w:tabs>
          <w:tab w:val="clear" w:pos="4153"/>
          <w:tab w:val="clear" w:pos="8306"/>
        </w:tabs>
        <w:jc w:val="both"/>
      </w:pPr>
    </w:p>
    <w:p w:rsidR="003A48BA" w:rsidRDefault="003A48BA" w:rsidP="003A48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A48BA" w:rsidRDefault="003A48BA" w:rsidP="003A48BA">
      <w:pPr>
        <w:pStyle w:val="a3"/>
        <w:tabs>
          <w:tab w:val="clear" w:pos="4153"/>
          <w:tab w:val="clear" w:pos="8306"/>
        </w:tabs>
        <w:jc w:val="both"/>
      </w:pPr>
    </w:p>
    <w:p w:rsidR="003A48BA" w:rsidRDefault="003A48BA" w:rsidP="003A48B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B3FB2" w:rsidRDefault="000B3FB2">
      <w:bookmarkStart w:id="0" w:name="_GoBack"/>
      <w:bookmarkEnd w:id="0"/>
    </w:p>
    <w:p w:rsidR="003A48BA" w:rsidRDefault="003A48BA"/>
    <w:p w:rsidR="003A48BA" w:rsidRDefault="003A48BA"/>
    <w:p w:rsidR="003A48BA" w:rsidRDefault="003A48BA" w:rsidP="003A48B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A48BA" w:rsidRDefault="003A48BA" w:rsidP="003A48B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3A48BA" w:rsidRDefault="003A48BA" w:rsidP="003A48BA"/>
    <w:p w:rsidR="003A48BA" w:rsidRDefault="003A48BA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631" w:rsidRDefault="00244631">
      <w:r>
        <w:separator/>
      </w:r>
    </w:p>
  </w:endnote>
  <w:endnote w:type="continuationSeparator" w:id="0">
    <w:p w:rsidR="00244631" w:rsidRDefault="00244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631" w:rsidRDefault="00244631">
      <w:r>
        <w:separator/>
      </w:r>
    </w:p>
  </w:footnote>
  <w:footnote w:type="continuationSeparator" w:id="0">
    <w:p w:rsidR="00244631" w:rsidRDefault="00244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48BA"/>
    <w:rsid w:val="00057575"/>
    <w:rsid w:val="000B3FB2"/>
    <w:rsid w:val="000D628E"/>
    <w:rsid w:val="000E5228"/>
    <w:rsid w:val="00123119"/>
    <w:rsid w:val="00155F7F"/>
    <w:rsid w:val="00244631"/>
    <w:rsid w:val="003325F4"/>
    <w:rsid w:val="00392E21"/>
    <w:rsid w:val="003A48B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2016-07-13T06:25:00Z</cp:lastPrinted>
  <dcterms:created xsi:type="dcterms:W3CDTF">2016-07-13T06:24:00Z</dcterms:created>
  <dcterms:modified xsi:type="dcterms:W3CDTF">2016-07-13T06:25:00Z</dcterms:modified>
</cp:coreProperties>
</file>