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88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E197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E1971" w:rsidRPr="00FE1971">
              <w:rPr>
                <w:szCs w:val="28"/>
              </w:rPr>
              <w:t>2594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E197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E1971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t>Законе Приморского края          "О внесении изменений в Избира</w:t>
            </w:r>
            <w:r>
              <w:softHyphen/>
              <w:t>тельный кодекс Приморского края"</w:t>
            </w:r>
          </w:p>
          <w:p w:rsidR="000B3FB2" w:rsidRPr="00FE1971" w:rsidRDefault="000B3FB2" w:rsidP="0094344A">
            <w:pPr>
              <w:ind w:left="-108"/>
              <w:jc w:val="both"/>
            </w:pPr>
          </w:p>
        </w:tc>
      </w:tr>
    </w:tbl>
    <w:p w:rsidR="00FE1971" w:rsidRDefault="00FE1971" w:rsidP="00FE1971">
      <w:pPr>
        <w:ind w:firstLine="709"/>
      </w:pPr>
      <w:bookmarkStart w:id="0" w:name="_GoBack"/>
      <w:bookmarkEnd w:id="0"/>
      <w:r w:rsidRPr="00F2794F">
        <w:rPr>
          <w:szCs w:val="28"/>
        </w:rPr>
        <w:t>Законодательное Собрание Приморского края</w:t>
      </w:r>
    </w:p>
    <w:p w:rsidR="00FE1971" w:rsidRDefault="00FE1971" w:rsidP="00FE1971"/>
    <w:p w:rsidR="00FE1971" w:rsidRDefault="00FE1971" w:rsidP="00FE1971">
      <w:r w:rsidRPr="00F2794F">
        <w:rPr>
          <w:szCs w:val="28"/>
        </w:rPr>
        <w:t>ПОСТАНОВЛЯЕТ:</w:t>
      </w:r>
    </w:p>
    <w:p w:rsidR="00FE1971" w:rsidRPr="00F35214" w:rsidRDefault="00FE1971" w:rsidP="00FE1971">
      <w:pPr>
        <w:rPr>
          <w:szCs w:val="28"/>
        </w:rPr>
      </w:pPr>
    </w:p>
    <w:p w:rsidR="00FE1971" w:rsidRPr="00F35214" w:rsidRDefault="00FE1971" w:rsidP="00FE1971">
      <w:pPr>
        <w:jc w:val="both"/>
        <w:rPr>
          <w:szCs w:val="28"/>
        </w:rPr>
      </w:pPr>
      <w:r w:rsidRPr="00F35214">
        <w:rPr>
          <w:szCs w:val="28"/>
        </w:rPr>
        <w:tab/>
        <w:t xml:space="preserve">1.Принять Закон Приморского края </w:t>
      </w:r>
      <w:r>
        <w:t>"О внесении изменений в Избирательный кодекс Приморского края"</w:t>
      </w:r>
      <w:r w:rsidRPr="00F35214">
        <w:rPr>
          <w:szCs w:val="28"/>
        </w:rPr>
        <w:t>.</w:t>
      </w:r>
    </w:p>
    <w:p w:rsidR="00FE1971" w:rsidRPr="00F35214" w:rsidRDefault="00FE1971" w:rsidP="00FE1971">
      <w:pPr>
        <w:rPr>
          <w:szCs w:val="28"/>
        </w:rPr>
      </w:pPr>
    </w:p>
    <w:p w:rsidR="00FE1971" w:rsidRPr="00F35214" w:rsidRDefault="00FE1971" w:rsidP="00FE1971">
      <w:pPr>
        <w:jc w:val="both"/>
        <w:rPr>
          <w:szCs w:val="28"/>
        </w:rPr>
      </w:pPr>
      <w:r w:rsidRPr="00F35214">
        <w:rPr>
          <w:szCs w:val="28"/>
        </w:rPr>
        <w:tab/>
        <w:t>2.Направить указанный Закон Губернатору Приморского края для обнародования.</w:t>
      </w:r>
    </w:p>
    <w:p w:rsidR="00FE1971" w:rsidRPr="00F35214" w:rsidRDefault="00FE1971" w:rsidP="00FE1971">
      <w:pPr>
        <w:rPr>
          <w:szCs w:val="28"/>
        </w:rPr>
      </w:pPr>
    </w:p>
    <w:p w:rsidR="00FE1971" w:rsidRPr="00F35214" w:rsidRDefault="00FE1971" w:rsidP="00FE1971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FE1971" w:rsidRDefault="00FE1971" w:rsidP="00FE1971"/>
    <w:p w:rsidR="00FE1971" w:rsidRDefault="00FE1971" w:rsidP="00FE1971"/>
    <w:p w:rsidR="00FE1971" w:rsidRDefault="00FE1971" w:rsidP="00FE1971"/>
    <w:p w:rsidR="00FE1971" w:rsidRDefault="00FE1971" w:rsidP="00FE1971">
      <w:r>
        <w:t>Председатель</w:t>
      </w:r>
    </w:p>
    <w:p w:rsidR="00FE1971" w:rsidRDefault="00FE1971" w:rsidP="00FE1971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1F2" w:rsidRDefault="004311F2">
      <w:r>
        <w:separator/>
      </w:r>
    </w:p>
  </w:endnote>
  <w:endnote w:type="continuationSeparator" w:id="0">
    <w:p w:rsidR="004311F2" w:rsidRDefault="00431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1F2" w:rsidRDefault="004311F2">
      <w:r>
        <w:separator/>
      </w:r>
    </w:p>
  </w:footnote>
  <w:footnote w:type="continuationSeparator" w:id="0">
    <w:p w:rsidR="004311F2" w:rsidRDefault="004311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1971"/>
    <w:rsid w:val="00057575"/>
    <w:rsid w:val="000B3FB2"/>
    <w:rsid w:val="000D628E"/>
    <w:rsid w:val="000E5228"/>
    <w:rsid w:val="00123119"/>
    <w:rsid w:val="00155F7F"/>
    <w:rsid w:val="003325F4"/>
    <w:rsid w:val="00392E21"/>
    <w:rsid w:val="004311F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2016-07-13T22:07:00Z</cp:lastPrinted>
  <dcterms:created xsi:type="dcterms:W3CDTF">2016-07-13T22:07:00Z</dcterms:created>
  <dcterms:modified xsi:type="dcterms:W3CDTF">2016-07-13T22:07:00Z</dcterms:modified>
</cp:coreProperties>
</file>