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8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09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0961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0961" w:rsidRPr="00390961">
              <w:rPr>
                <w:szCs w:val="28"/>
              </w:rPr>
              <w:t>2593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096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0961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390961" w:rsidRDefault="000B3FB2" w:rsidP="0094344A">
            <w:pPr>
              <w:ind w:left="-108"/>
              <w:jc w:val="both"/>
            </w:pPr>
          </w:p>
        </w:tc>
      </w:tr>
    </w:tbl>
    <w:p w:rsidR="00390961" w:rsidRPr="00F2794F" w:rsidRDefault="00390961" w:rsidP="00390961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90961" w:rsidRPr="00F2794F" w:rsidRDefault="00390961" w:rsidP="00390961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0961" w:rsidRPr="00F2794F" w:rsidRDefault="00390961" w:rsidP="0039096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0961" w:rsidRPr="00F2794F" w:rsidRDefault="00390961" w:rsidP="00390961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0961" w:rsidRDefault="00390961" w:rsidP="00390961">
      <w:pPr>
        <w:pStyle w:val="a6"/>
        <w:ind w:firstLine="708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Избирательный кодекс Приморского края" </w:t>
      </w:r>
      <w:r>
        <w:rPr>
          <w:szCs w:val="28"/>
        </w:rPr>
        <w:t>в первом чтении.</w:t>
      </w:r>
    </w:p>
    <w:p w:rsidR="00390961" w:rsidRDefault="00390961" w:rsidP="0039096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90961" w:rsidRDefault="00390961" w:rsidP="003909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0961" w:rsidRPr="00F2794F" w:rsidRDefault="00390961" w:rsidP="00390961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90961" w:rsidRDefault="00390961" w:rsidP="00390961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90961" w:rsidRDefault="00390961" w:rsidP="00390961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0961" w:rsidRDefault="00390961" w:rsidP="00390961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0961" w:rsidRPr="00F2794F" w:rsidRDefault="00390961" w:rsidP="00390961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0961" w:rsidRPr="00F2794F" w:rsidRDefault="00390961" w:rsidP="0039096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90961" w:rsidRPr="00D964B6" w:rsidRDefault="00390961" w:rsidP="0039096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017" w:rsidRDefault="009B5017">
      <w:r>
        <w:separator/>
      </w:r>
    </w:p>
  </w:endnote>
  <w:endnote w:type="continuationSeparator" w:id="0">
    <w:p w:rsidR="009B5017" w:rsidRDefault="009B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017" w:rsidRDefault="009B5017">
      <w:r>
        <w:separator/>
      </w:r>
    </w:p>
  </w:footnote>
  <w:footnote w:type="continuationSeparator" w:id="0">
    <w:p w:rsidR="009B5017" w:rsidRDefault="009B5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0961"/>
    <w:rsid w:val="00057575"/>
    <w:rsid w:val="000B3FB2"/>
    <w:rsid w:val="000D628E"/>
    <w:rsid w:val="000E5228"/>
    <w:rsid w:val="00123119"/>
    <w:rsid w:val="00155F7F"/>
    <w:rsid w:val="003325F4"/>
    <w:rsid w:val="0039096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5017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390961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390961"/>
    <w:rPr>
      <w:sz w:val="28"/>
      <w:szCs w:val="24"/>
    </w:rPr>
  </w:style>
  <w:style w:type="paragraph" w:customStyle="1" w:styleId="ConsNormal">
    <w:name w:val="ConsNormal"/>
    <w:rsid w:val="0039096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2016-07-13T22:06:00Z</cp:lastPrinted>
  <dcterms:created xsi:type="dcterms:W3CDTF">2016-07-13T22:06:00Z</dcterms:created>
  <dcterms:modified xsi:type="dcterms:W3CDTF">2016-07-13T22:06:00Z</dcterms:modified>
</cp:coreProperties>
</file>