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898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048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048D9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048D9" w:rsidRPr="00E048D9">
              <w:rPr>
                <w:szCs w:val="28"/>
              </w:rPr>
              <w:t>2589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048D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048D9" w:rsidP="0094344A">
            <w:pPr>
              <w:ind w:left="-108"/>
              <w:jc w:val="both"/>
            </w:pPr>
            <w:r w:rsidRPr="00E048D9">
              <w:t xml:space="preserve">О проекте закона Приморского края "О внесении изменения в   Закон Приморского края "Об   Общественной палате </w:t>
            </w:r>
            <w:proofErr w:type="spellStart"/>
            <w:proofErr w:type="gramStart"/>
            <w:r w:rsidRPr="00E048D9">
              <w:t>Примор</w:t>
            </w:r>
            <w:r>
              <w:t>-</w:t>
            </w:r>
            <w:r w:rsidRPr="00E048D9">
              <w:t>ского</w:t>
            </w:r>
            <w:proofErr w:type="spellEnd"/>
            <w:proofErr w:type="gramEnd"/>
            <w:r w:rsidRPr="00E048D9">
              <w:t xml:space="preserve"> края"</w:t>
            </w:r>
          </w:p>
          <w:p w:rsidR="000B3FB2" w:rsidRPr="00E048D9" w:rsidRDefault="000B3FB2" w:rsidP="0094344A">
            <w:pPr>
              <w:ind w:left="-108"/>
              <w:jc w:val="both"/>
            </w:pPr>
          </w:p>
        </w:tc>
      </w:tr>
    </w:tbl>
    <w:p w:rsidR="00E048D9" w:rsidRDefault="00E048D9" w:rsidP="00E048D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048D9" w:rsidRDefault="00E048D9" w:rsidP="00E048D9">
      <w:pPr>
        <w:pStyle w:val="a3"/>
        <w:tabs>
          <w:tab w:val="clear" w:pos="4153"/>
          <w:tab w:val="clear" w:pos="8306"/>
        </w:tabs>
      </w:pPr>
    </w:p>
    <w:p w:rsidR="00E048D9" w:rsidRDefault="00E048D9" w:rsidP="00E048D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048D9" w:rsidRDefault="00E048D9" w:rsidP="00E048D9"/>
    <w:p w:rsidR="00E048D9" w:rsidRDefault="00E048D9" w:rsidP="00E048D9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енения в Закон Приморского края "Об Общественной палате Приморского края" </w:t>
      </w:r>
      <w:r>
        <w:t xml:space="preserve">в первом чтении. </w:t>
      </w:r>
    </w:p>
    <w:p w:rsidR="00E048D9" w:rsidRDefault="00E048D9" w:rsidP="00E048D9">
      <w:pPr>
        <w:ind w:firstLine="720"/>
        <w:jc w:val="both"/>
      </w:pPr>
    </w:p>
    <w:p w:rsidR="00E048D9" w:rsidRDefault="00E048D9" w:rsidP="00E048D9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048D9" w:rsidRDefault="00E048D9" w:rsidP="00E048D9">
      <w:pPr>
        <w:ind w:firstLine="709"/>
        <w:jc w:val="both"/>
      </w:pPr>
    </w:p>
    <w:p w:rsidR="00E048D9" w:rsidRDefault="00E048D9" w:rsidP="00E048D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048D9" w:rsidRDefault="00E048D9" w:rsidP="00E048D9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048D9" w:rsidRDefault="00E048D9" w:rsidP="00E048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048D9" w:rsidRDefault="00E048D9" w:rsidP="00E048D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048D9" w:rsidRDefault="00E048D9" w:rsidP="00E048D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E048D9" w:rsidRDefault="00E048D9" w:rsidP="00E048D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CE5" w:rsidRDefault="001B2CE5">
      <w:r>
        <w:separator/>
      </w:r>
    </w:p>
  </w:endnote>
  <w:endnote w:type="continuationSeparator" w:id="0">
    <w:p w:rsidR="001B2CE5" w:rsidRDefault="001B2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CE5" w:rsidRDefault="001B2CE5">
      <w:r>
        <w:separator/>
      </w:r>
    </w:p>
  </w:footnote>
  <w:footnote w:type="continuationSeparator" w:id="0">
    <w:p w:rsidR="001B2CE5" w:rsidRDefault="001B2C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48D9"/>
    <w:rsid w:val="00057575"/>
    <w:rsid w:val="000B3FB2"/>
    <w:rsid w:val="000D628E"/>
    <w:rsid w:val="000E5228"/>
    <w:rsid w:val="00123119"/>
    <w:rsid w:val="00155F7F"/>
    <w:rsid w:val="001B2CE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048D9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048D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2016-07-13T22:22:00Z</cp:lastPrinted>
  <dcterms:created xsi:type="dcterms:W3CDTF">2016-07-13T22:22:00Z</dcterms:created>
  <dcterms:modified xsi:type="dcterms:W3CDTF">2016-07-13T22:23:00Z</dcterms:modified>
</cp:coreProperties>
</file>