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84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E18E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E18EC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E18EC">
              <w:rPr>
                <w:szCs w:val="28"/>
              </w:rPr>
              <w:t>2585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E18E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E18EC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6E2D68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6E2D68">
              <w:rPr>
                <w:szCs w:val="28"/>
              </w:rPr>
              <w:t xml:space="preserve"> в Закон Приморского края "</w:t>
            </w:r>
            <w:r w:rsidRPr="00926CBE">
              <w:rPr>
                <w:szCs w:val="28"/>
              </w:rPr>
              <w:t>Об участии Приморского края в проектах государственно-частного партнерства</w:t>
            </w:r>
            <w:r w:rsidRPr="006E2D68">
              <w:rPr>
                <w:szCs w:val="28"/>
              </w:rPr>
              <w:t>"</w:t>
            </w:r>
          </w:p>
          <w:p w:rsidR="000B3FB2" w:rsidRPr="008E18EC" w:rsidRDefault="000B3FB2" w:rsidP="0094344A">
            <w:pPr>
              <w:ind w:left="-108"/>
              <w:jc w:val="both"/>
            </w:pPr>
          </w:p>
        </w:tc>
      </w:tr>
    </w:tbl>
    <w:p w:rsidR="008E18EC" w:rsidRDefault="008E18EC" w:rsidP="008E18EC">
      <w:pPr>
        <w:ind w:firstLine="720"/>
        <w:jc w:val="both"/>
      </w:pPr>
      <w:r>
        <w:t>Законодательное Собрание Приморского края</w:t>
      </w:r>
    </w:p>
    <w:p w:rsidR="008E18EC" w:rsidRDefault="008E18EC" w:rsidP="008E18EC">
      <w:pPr>
        <w:ind w:firstLine="720"/>
        <w:jc w:val="both"/>
      </w:pPr>
    </w:p>
    <w:p w:rsidR="008E18EC" w:rsidRDefault="008E18EC" w:rsidP="008E18EC">
      <w:pPr>
        <w:jc w:val="both"/>
      </w:pPr>
      <w:r>
        <w:t>ПОСТАНОВЛЯЕТ:</w:t>
      </w:r>
    </w:p>
    <w:p w:rsidR="008E18EC" w:rsidRDefault="008E18EC" w:rsidP="008E18EC"/>
    <w:p w:rsidR="008E18EC" w:rsidRDefault="008E18EC" w:rsidP="008E18EC">
      <w:pPr>
        <w:ind w:firstLine="709"/>
        <w:jc w:val="both"/>
      </w:pPr>
      <w:r>
        <w:t xml:space="preserve">1.Принять проект закона Приморского края </w:t>
      </w:r>
      <w:r w:rsidRPr="006E2D68">
        <w:rPr>
          <w:szCs w:val="28"/>
        </w:rPr>
        <w:t>"О внесении изменени</w:t>
      </w:r>
      <w:r>
        <w:rPr>
          <w:szCs w:val="28"/>
        </w:rPr>
        <w:t>й</w:t>
      </w:r>
      <w:r w:rsidRPr="006E2D68">
        <w:rPr>
          <w:szCs w:val="28"/>
        </w:rPr>
        <w:t xml:space="preserve"> в Закон Приморского края "</w:t>
      </w:r>
      <w:r w:rsidRPr="00926CBE">
        <w:rPr>
          <w:szCs w:val="28"/>
        </w:rPr>
        <w:t>Об участии Приморского края в проектах государственно-частного партнерства</w:t>
      </w:r>
      <w:r w:rsidRPr="006E2D68">
        <w:rPr>
          <w:szCs w:val="28"/>
        </w:rPr>
        <w:t>"</w:t>
      </w:r>
      <w:r>
        <w:rPr>
          <w:szCs w:val="28"/>
        </w:rPr>
        <w:t xml:space="preserve"> </w:t>
      </w:r>
      <w:r>
        <w:t>во втором чтении.</w:t>
      </w:r>
    </w:p>
    <w:p w:rsidR="008E18EC" w:rsidRDefault="008E18EC" w:rsidP="008E18EC">
      <w:pPr>
        <w:ind w:firstLine="709"/>
        <w:jc w:val="both"/>
        <w:rPr>
          <w:szCs w:val="28"/>
        </w:rPr>
      </w:pPr>
    </w:p>
    <w:p w:rsidR="008E18EC" w:rsidRDefault="008E18EC" w:rsidP="008E18EC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8E18EC" w:rsidRDefault="008E18EC" w:rsidP="008E18EC">
      <w:pPr>
        <w:ind w:firstLine="720"/>
        <w:jc w:val="both"/>
      </w:pPr>
    </w:p>
    <w:p w:rsidR="008E18EC" w:rsidRDefault="008E18EC" w:rsidP="008E18E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E18EC" w:rsidRDefault="008E18EC" w:rsidP="008E18EC">
      <w:pPr>
        <w:ind w:firstLine="720"/>
        <w:jc w:val="both"/>
      </w:pPr>
      <w:bookmarkStart w:id="0" w:name="_GoBack"/>
      <w:bookmarkEnd w:id="0"/>
    </w:p>
    <w:p w:rsidR="008E18EC" w:rsidRDefault="008E18EC" w:rsidP="008E18EC">
      <w:pPr>
        <w:ind w:firstLine="720"/>
        <w:jc w:val="both"/>
      </w:pPr>
    </w:p>
    <w:p w:rsidR="008E18EC" w:rsidRDefault="008E18EC" w:rsidP="008E18EC">
      <w:pPr>
        <w:ind w:firstLine="720"/>
        <w:jc w:val="both"/>
      </w:pPr>
    </w:p>
    <w:p w:rsidR="008E18EC" w:rsidRDefault="008E18EC" w:rsidP="008E18EC">
      <w:pPr>
        <w:jc w:val="both"/>
      </w:pPr>
      <w:r>
        <w:t>Председатель</w:t>
      </w:r>
    </w:p>
    <w:p w:rsidR="008E18EC" w:rsidRDefault="008E18EC" w:rsidP="008E18EC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8E18EC" w:rsidRDefault="008E18EC" w:rsidP="008E18E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4C9" w:rsidRDefault="002B14C9">
      <w:r>
        <w:separator/>
      </w:r>
    </w:p>
  </w:endnote>
  <w:endnote w:type="continuationSeparator" w:id="0">
    <w:p w:rsidR="002B14C9" w:rsidRDefault="002B1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4C9" w:rsidRDefault="002B14C9">
      <w:r>
        <w:separator/>
      </w:r>
    </w:p>
  </w:footnote>
  <w:footnote w:type="continuationSeparator" w:id="0">
    <w:p w:rsidR="002B14C9" w:rsidRDefault="002B14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18EC"/>
    <w:rsid w:val="00057575"/>
    <w:rsid w:val="000B3FB2"/>
    <w:rsid w:val="000D628E"/>
    <w:rsid w:val="000E5228"/>
    <w:rsid w:val="00123119"/>
    <w:rsid w:val="00155F7F"/>
    <w:rsid w:val="002B14C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18E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2016-07-13T05:22:00Z</cp:lastPrinted>
  <dcterms:created xsi:type="dcterms:W3CDTF">2016-07-13T05:21:00Z</dcterms:created>
  <dcterms:modified xsi:type="dcterms:W3CDTF">2016-07-13T05:22:00Z</dcterms:modified>
</cp:coreProperties>
</file>