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999380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68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680F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680F" w:rsidRPr="00EF680F">
              <w:rPr>
                <w:szCs w:val="28"/>
              </w:rPr>
              <w:t>2582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680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680F" w:rsidP="0094344A">
            <w:pPr>
              <w:ind w:left="-108"/>
              <w:jc w:val="both"/>
            </w:pPr>
            <w:r w:rsidRPr="00EF680F">
              <w:t>О назначении на должности мировых судей в Приморском крае</w:t>
            </w:r>
          </w:p>
          <w:p w:rsidR="000B3FB2" w:rsidRPr="00EF680F" w:rsidRDefault="000B3FB2" w:rsidP="0094344A">
            <w:pPr>
              <w:ind w:left="-108"/>
              <w:jc w:val="both"/>
            </w:pPr>
          </w:p>
        </w:tc>
      </w:tr>
    </w:tbl>
    <w:p w:rsidR="00EF680F" w:rsidRDefault="00EF680F" w:rsidP="00EF680F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</w:t>
      </w:r>
      <w:proofErr w:type="gramStart"/>
      <w:r>
        <w:t>судьях</w:t>
      </w:r>
      <w:proofErr w:type="gramEnd"/>
      <w:r>
        <w:t xml:space="preserve"> в Приморском крае" Законодательное Собрание Приморского края </w:t>
      </w:r>
    </w:p>
    <w:p w:rsidR="00EF680F" w:rsidRDefault="00EF680F" w:rsidP="00EF680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F680F" w:rsidRDefault="00EF680F" w:rsidP="00EF680F">
      <w:r>
        <w:t>ПОСТАНОВЛЯЕТ:</w:t>
      </w:r>
    </w:p>
    <w:p w:rsidR="00EF680F" w:rsidRDefault="00EF680F" w:rsidP="00EF680F"/>
    <w:p w:rsidR="00EF680F" w:rsidRDefault="00EF680F" w:rsidP="00EF680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должность мирового судьи в Приморском крае на трехлетний срок полномочий:</w:t>
      </w:r>
    </w:p>
    <w:p w:rsidR="00EF680F" w:rsidRDefault="00EF680F" w:rsidP="00EF680F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EF680F" w:rsidRPr="00DE78CD" w:rsidTr="009644A2">
        <w:tc>
          <w:tcPr>
            <w:tcW w:w="3369" w:type="dxa"/>
          </w:tcPr>
          <w:p w:rsidR="00EF680F" w:rsidRDefault="00EF680F" w:rsidP="009644A2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Кандыбор</w:t>
            </w:r>
            <w:proofErr w:type="spellEnd"/>
          </w:p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</w:pPr>
            <w:r>
              <w:t>Светлану Алексеевну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EF680F" w:rsidRDefault="00EF680F" w:rsidP="009644A2"/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EF680F" w:rsidRPr="001416EC" w:rsidRDefault="00EF680F" w:rsidP="009644A2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80</w:t>
            </w:r>
            <w:r w:rsidRPr="0074120E">
              <w:t xml:space="preserve"> </w:t>
            </w:r>
            <w:r>
              <w:t xml:space="preserve">  Октябрьского </w:t>
            </w:r>
            <w:r w:rsidRPr="0074120E">
              <w:t>судебного района Приморского края</w:t>
            </w:r>
            <w:r>
              <w:t>.</w:t>
            </w:r>
          </w:p>
        </w:tc>
      </w:tr>
    </w:tbl>
    <w:p w:rsidR="00EF680F" w:rsidRDefault="00EF680F" w:rsidP="00EF680F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F680F" w:rsidRDefault="00EF680F" w:rsidP="00EF680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EF680F" w:rsidRDefault="00EF680F" w:rsidP="00EF680F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EF680F" w:rsidRPr="00DE78CD" w:rsidTr="009644A2">
        <w:tc>
          <w:tcPr>
            <w:tcW w:w="3369" w:type="dxa"/>
          </w:tcPr>
          <w:p w:rsidR="00EF680F" w:rsidRDefault="00EF680F" w:rsidP="009644A2">
            <w:pPr>
              <w:pStyle w:val="a3"/>
              <w:tabs>
                <w:tab w:val="left" w:pos="708"/>
              </w:tabs>
              <w:jc w:val="both"/>
            </w:pPr>
            <w:r>
              <w:t>Каверзину</w:t>
            </w:r>
          </w:p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</w:pPr>
            <w:r>
              <w:t>Анну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EF680F" w:rsidRDefault="00EF680F" w:rsidP="009644A2"/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EF680F" w:rsidRDefault="00EF680F" w:rsidP="009644A2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23</w:t>
            </w:r>
            <w:r w:rsidRPr="0074120E">
              <w:t xml:space="preserve"> </w:t>
            </w:r>
            <w:r>
              <w:t xml:space="preserve">    Советского </w:t>
            </w:r>
            <w:r w:rsidRPr="0074120E">
              <w:t>су</w:t>
            </w:r>
            <w:r>
              <w:t>дебного района города Владивостока Приморского края;</w:t>
            </w:r>
          </w:p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EF680F" w:rsidRPr="00DE78CD" w:rsidTr="009644A2">
        <w:tc>
          <w:tcPr>
            <w:tcW w:w="3369" w:type="dxa"/>
          </w:tcPr>
          <w:p w:rsidR="00EF680F" w:rsidRDefault="00EF680F" w:rsidP="009644A2">
            <w:pPr>
              <w:pStyle w:val="a3"/>
              <w:tabs>
                <w:tab w:val="left" w:pos="708"/>
              </w:tabs>
              <w:jc w:val="both"/>
            </w:pPr>
            <w:r>
              <w:t>Самойленко</w:t>
            </w:r>
          </w:p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</w:pPr>
            <w:r>
              <w:t>Любовь Петровну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EF680F" w:rsidRDefault="00EF680F" w:rsidP="009644A2"/>
          <w:p w:rsidR="00EF680F" w:rsidRPr="00DE78CD" w:rsidRDefault="00EF680F" w:rsidP="009644A2">
            <w:r w:rsidRPr="00FA118D">
              <w:t>-</w:t>
            </w:r>
          </w:p>
        </w:tc>
        <w:tc>
          <w:tcPr>
            <w:tcW w:w="5812" w:type="dxa"/>
          </w:tcPr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EF680F" w:rsidRPr="00FA118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FA118D">
              <w:rPr>
                <w:szCs w:val="28"/>
              </w:rPr>
              <w:t>№ 74   Лазовского судебного района Приморского края.</w:t>
            </w:r>
          </w:p>
          <w:p w:rsidR="00EF680F" w:rsidRPr="00DE78CD" w:rsidRDefault="00EF680F" w:rsidP="009644A2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</w:tbl>
    <w:p w:rsidR="00EF680F" w:rsidRDefault="00EF680F" w:rsidP="00EF680F">
      <w:pPr>
        <w:ind w:firstLine="709"/>
        <w:jc w:val="both"/>
      </w:pPr>
      <w:r>
        <w:t>3.Настоящее постановление, за исключением пункта 2, вступает в силу со дня его принятия.</w:t>
      </w:r>
    </w:p>
    <w:p w:rsidR="00EF680F" w:rsidRDefault="00EF680F" w:rsidP="00EF680F">
      <w:pPr>
        <w:ind w:firstLine="709"/>
        <w:jc w:val="both"/>
      </w:pPr>
    </w:p>
    <w:p w:rsidR="00643810" w:rsidRDefault="00643810" w:rsidP="00EF680F">
      <w:pPr>
        <w:ind w:firstLine="709"/>
        <w:jc w:val="both"/>
      </w:pPr>
    </w:p>
    <w:p w:rsidR="00643810" w:rsidRDefault="00643810" w:rsidP="00EF680F">
      <w:pPr>
        <w:ind w:firstLine="709"/>
        <w:jc w:val="both"/>
      </w:pPr>
    </w:p>
    <w:p w:rsidR="00643810" w:rsidRDefault="00643810" w:rsidP="00EF680F">
      <w:pPr>
        <w:ind w:firstLine="709"/>
        <w:jc w:val="both"/>
      </w:pPr>
    </w:p>
    <w:p w:rsidR="00EF680F" w:rsidRDefault="00EF680F" w:rsidP="00EF680F">
      <w:pPr>
        <w:ind w:firstLine="709"/>
        <w:jc w:val="both"/>
      </w:pPr>
      <w:r>
        <w:lastRenderedPageBreak/>
        <w:t>4.Пункт 2 настоящего постановления вступает в силу с 1 октября</w:t>
      </w:r>
      <w:r>
        <w:br/>
        <w:t>2016 года.</w:t>
      </w:r>
    </w:p>
    <w:p w:rsidR="00EF680F" w:rsidRDefault="00EF680F" w:rsidP="00EF680F">
      <w:pPr>
        <w:jc w:val="both"/>
      </w:pPr>
    </w:p>
    <w:p w:rsidR="00643810" w:rsidRDefault="00643810" w:rsidP="00EF680F">
      <w:pPr>
        <w:jc w:val="both"/>
      </w:pPr>
    </w:p>
    <w:p w:rsidR="00643810" w:rsidRDefault="00643810" w:rsidP="00EF680F">
      <w:pPr>
        <w:jc w:val="both"/>
      </w:pPr>
      <w:bookmarkStart w:id="0" w:name="_GoBack"/>
      <w:bookmarkEnd w:id="0"/>
    </w:p>
    <w:p w:rsidR="00EF680F" w:rsidRDefault="00EF680F" w:rsidP="00EF680F">
      <w:pPr>
        <w:jc w:val="both"/>
      </w:pPr>
      <w:r>
        <w:t>Председатель</w:t>
      </w:r>
    </w:p>
    <w:p w:rsidR="00931FD6" w:rsidRDefault="00EF680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sectPr w:rsidR="00931FD6" w:rsidSect="0064381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347" w:rsidRDefault="00AF6347">
      <w:r>
        <w:separator/>
      </w:r>
    </w:p>
  </w:endnote>
  <w:endnote w:type="continuationSeparator" w:id="0">
    <w:p w:rsidR="00AF6347" w:rsidRDefault="00AF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347" w:rsidRDefault="00AF6347">
      <w:r>
        <w:separator/>
      </w:r>
    </w:p>
  </w:footnote>
  <w:footnote w:type="continuationSeparator" w:id="0">
    <w:p w:rsidR="00AF6347" w:rsidRDefault="00AF6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810" w:rsidRDefault="00643810" w:rsidP="006438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80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3810"/>
    <w:rsid w:val="00695A4A"/>
    <w:rsid w:val="006D45ED"/>
    <w:rsid w:val="006E650F"/>
    <w:rsid w:val="00726997"/>
    <w:rsid w:val="007B48E7"/>
    <w:rsid w:val="007B5289"/>
    <w:rsid w:val="00835A0E"/>
    <w:rsid w:val="008818A7"/>
    <w:rsid w:val="008C69B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6347"/>
    <w:rsid w:val="00BA58C7"/>
    <w:rsid w:val="00C20E8F"/>
    <w:rsid w:val="00CA7E54"/>
    <w:rsid w:val="00CE19DF"/>
    <w:rsid w:val="00D02716"/>
    <w:rsid w:val="00DF01B2"/>
    <w:rsid w:val="00E93A7F"/>
    <w:rsid w:val="00EF502B"/>
    <w:rsid w:val="00EF680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F68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2016-07-13T23:29:00Z</cp:lastPrinted>
  <dcterms:created xsi:type="dcterms:W3CDTF">2016-07-13T22:24:00Z</dcterms:created>
  <dcterms:modified xsi:type="dcterms:W3CDTF">2016-07-13T23:29:00Z</dcterms:modified>
</cp:coreProperties>
</file>