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8852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D3FF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D3FF5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D3FF5" w:rsidRPr="006D3FF5">
              <w:rPr>
                <w:szCs w:val="28"/>
              </w:rPr>
              <w:t>2580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D3FF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D3FF5" w:rsidP="0094344A">
            <w:pPr>
              <w:ind w:left="-108"/>
              <w:jc w:val="both"/>
            </w:pPr>
            <w:r w:rsidRPr="006D3FF5">
              <w:t>О проекте закона Приморского края "О внесении изменений в Закон Приморского края</w:t>
            </w:r>
            <w:r>
              <w:t xml:space="preserve"> "О бесплатном предоставлении </w:t>
            </w:r>
            <w:proofErr w:type="spellStart"/>
            <w:proofErr w:type="gramStart"/>
            <w:r>
              <w:t>зе-</w:t>
            </w:r>
            <w:r w:rsidRPr="006D3FF5">
              <w:t>мельных</w:t>
            </w:r>
            <w:proofErr w:type="spellEnd"/>
            <w:proofErr w:type="gramEnd"/>
            <w:r w:rsidRPr="006D3FF5">
              <w:t xml:space="preserve"> участков гражданам, имеющим трех и более детей, в Приморском крае"</w:t>
            </w:r>
          </w:p>
          <w:p w:rsidR="000B3FB2" w:rsidRPr="006D3FF5" w:rsidRDefault="000B3FB2" w:rsidP="0094344A">
            <w:pPr>
              <w:ind w:left="-108"/>
              <w:jc w:val="both"/>
            </w:pPr>
          </w:p>
        </w:tc>
      </w:tr>
    </w:tbl>
    <w:p w:rsidR="006D3FF5" w:rsidRDefault="006D3FF5" w:rsidP="006D3FF5">
      <w:pPr>
        <w:ind w:firstLine="709"/>
      </w:pPr>
      <w:r>
        <w:t>Законодательное Собрание Приморского края</w:t>
      </w:r>
    </w:p>
    <w:p w:rsidR="006D3FF5" w:rsidRDefault="006D3FF5" w:rsidP="006D3FF5"/>
    <w:p w:rsidR="006D3FF5" w:rsidRDefault="006D3FF5" w:rsidP="006D3FF5">
      <w:r>
        <w:t>ПОСТАНОВЛЯЕТ:</w:t>
      </w:r>
    </w:p>
    <w:p w:rsidR="006D3FF5" w:rsidRDefault="006D3FF5" w:rsidP="006D3FF5">
      <w:pPr>
        <w:ind w:firstLine="709"/>
      </w:pPr>
    </w:p>
    <w:p w:rsidR="006D3FF5" w:rsidRPr="0090722F" w:rsidRDefault="006D3FF5" w:rsidP="006D3FF5">
      <w:pPr>
        <w:ind w:firstLine="709"/>
        <w:jc w:val="both"/>
      </w:pPr>
      <w:proofErr w:type="gramStart"/>
      <w:r w:rsidRPr="0090722F">
        <w:t xml:space="preserve">1.Принять </w:t>
      </w:r>
      <w:r>
        <w:t xml:space="preserve">проект закона Приморского края </w:t>
      </w:r>
      <w:r w:rsidRPr="00A07043">
        <w:t xml:space="preserve">"О внесении изменений в Закон Приморского края </w:t>
      </w:r>
      <w:r w:rsidRPr="00A07043">
        <w:rPr>
          <w:bCs/>
        </w:rPr>
        <w:t>"</w:t>
      </w:r>
      <w:r w:rsidRPr="00A07043">
        <w:t>О бесплатном предоставлении земельных участков гражданам, имеющим трех и более детей, в Приморском крае"</w:t>
      </w:r>
      <w:r>
        <w:t xml:space="preserve"> с новым наименованием </w:t>
      </w:r>
      <w:r w:rsidRPr="005507C1">
        <w:t xml:space="preserve">"О внесении изменений в </w:t>
      </w:r>
      <w:r>
        <w:t xml:space="preserve">отдельные законодательные акты </w:t>
      </w:r>
      <w:r w:rsidRPr="005507C1">
        <w:t xml:space="preserve">Приморского края </w:t>
      </w:r>
      <w:r>
        <w:t>о предоставлении земельных участков</w:t>
      </w:r>
      <w:r w:rsidRPr="005507C1">
        <w:t xml:space="preserve"> на территории Приморского края"</w:t>
      </w:r>
      <w:r>
        <w:t xml:space="preserve"> </w:t>
      </w:r>
      <w:r w:rsidRPr="0090722F">
        <w:t>во втором чтении.</w:t>
      </w:r>
      <w:proofErr w:type="gramEnd"/>
    </w:p>
    <w:p w:rsidR="006D3FF5" w:rsidRPr="0090722F" w:rsidRDefault="006D3FF5" w:rsidP="006D3FF5">
      <w:pPr>
        <w:ind w:firstLine="709"/>
        <w:jc w:val="both"/>
      </w:pPr>
    </w:p>
    <w:p w:rsidR="006D3FF5" w:rsidRPr="0090722F" w:rsidRDefault="006D3FF5" w:rsidP="006D3FF5">
      <w:pPr>
        <w:ind w:firstLine="709"/>
        <w:jc w:val="both"/>
      </w:pPr>
      <w:r w:rsidRPr="0090722F"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6D3FF5" w:rsidRPr="0090722F" w:rsidRDefault="006D3FF5" w:rsidP="006D3FF5">
      <w:pPr>
        <w:ind w:firstLine="709"/>
        <w:jc w:val="both"/>
      </w:pPr>
    </w:p>
    <w:p w:rsidR="006D3FF5" w:rsidRPr="0090722F" w:rsidRDefault="006D3FF5" w:rsidP="006D3FF5">
      <w:pPr>
        <w:ind w:firstLine="709"/>
        <w:jc w:val="both"/>
      </w:pPr>
      <w:r w:rsidRPr="0090722F">
        <w:t>3.Настоящее постановление вступает в силу со дня его принятия.</w:t>
      </w:r>
    </w:p>
    <w:p w:rsidR="006D3FF5" w:rsidRPr="0090722F" w:rsidRDefault="006D3FF5" w:rsidP="006D3FF5">
      <w:pPr>
        <w:ind w:firstLine="709"/>
        <w:jc w:val="both"/>
      </w:pPr>
    </w:p>
    <w:p w:rsidR="006D3FF5" w:rsidRDefault="006D3FF5" w:rsidP="006D3FF5">
      <w:pPr>
        <w:jc w:val="both"/>
      </w:pPr>
    </w:p>
    <w:p w:rsidR="006D3FF5" w:rsidRPr="0090722F" w:rsidRDefault="006D3FF5" w:rsidP="006D3FF5">
      <w:pPr>
        <w:jc w:val="both"/>
      </w:pPr>
    </w:p>
    <w:p w:rsidR="006D3FF5" w:rsidRDefault="006D3FF5" w:rsidP="006D3FF5">
      <w:pPr>
        <w:jc w:val="both"/>
      </w:pPr>
      <w:r>
        <w:t>Председатель</w:t>
      </w:r>
    </w:p>
    <w:p w:rsidR="006D3FF5" w:rsidRDefault="006D3FF5" w:rsidP="006D3FF5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1F6" w:rsidRDefault="009961F6">
      <w:r>
        <w:separator/>
      </w:r>
    </w:p>
  </w:endnote>
  <w:endnote w:type="continuationSeparator" w:id="0">
    <w:p w:rsidR="009961F6" w:rsidRDefault="00996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1F6" w:rsidRDefault="009961F6">
      <w:r>
        <w:separator/>
      </w:r>
    </w:p>
  </w:footnote>
  <w:footnote w:type="continuationSeparator" w:id="0">
    <w:p w:rsidR="009961F6" w:rsidRDefault="009961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3FF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3FF5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961F6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2016-07-13T22:01:00Z</cp:lastPrinted>
  <dcterms:created xsi:type="dcterms:W3CDTF">2016-07-13T22:00:00Z</dcterms:created>
  <dcterms:modified xsi:type="dcterms:W3CDTF">2016-07-13T22:02:00Z</dcterms:modified>
</cp:coreProperties>
</file>