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1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66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6640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6640" w:rsidRPr="00F26640">
              <w:rPr>
                <w:szCs w:val="28"/>
              </w:rPr>
              <w:t>2578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664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6640" w:rsidP="0094344A">
            <w:pPr>
              <w:ind w:left="-108"/>
              <w:jc w:val="both"/>
            </w:pPr>
            <w:proofErr w:type="gramStart"/>
            <w:r w:rsidRPr="00F26640">
              <w:t>О Законе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  <w:proofErr w:type="gramEnd"/>
          </w:p>
          <w:p w:rsidR="000B3FB2" w:rsidRPr="00F26640" w:rsidRDefault="000B3FB2" w:rsidP="0094344A">
            <w:pPr>
              <w:ind w:left="-108"/>
              <w:jc w:val="both"/>
            </w:pPr>
          </w:p>
        </w:tc>
      </w:tr>
    </w:tbl>
    <w:p w:rsidR="00F26640" w:rsidRPr="00F26640" w:rsidRDefault="00F26640" w:rsidP="00F26640">
      <w:pPr>
        <w:ind w:firstLine="709"/>
      </w:pPr>
      <w:r w:rsidRPr="00F26640">
        <w:t>Законодательное Собрание Приморского края</w:t>
      </w:r>
    </w:p>
    <w:p w:rsidR="00F26640" w:rsidRPr="00F26640" w:rsidRDefault="00F26640" w:rsidP="00F26640"/>
    <w:p w:rsidR="00F26640" w:rsidRPr="00F26640" w:rsidRDefault="00F26640" w:rsidP="00F26640">
      <w:r w:rsidRPr="00F26640">
        <w:t>ПОСТАНОВЛЯЕТ:</w:t>
      </w:r>
    </w:p>
    <w:p w:rsidR="00F26640" w:rsidRPr="00F26640" w:rsidRDefault="00F26640" w:rsidP="00F26640"/>
    <w:p w:rsidR="00F26640" w:rsidRPr="00F26640" w:rsidRDefault="00F26640" w:rsidP="00F26640">
      <w:pPr>
        <w:ind w:firstLine="709"/>
        <w:jc w:val="both"/>
      </w:pPr>
      <w:proofErr w:type="gramStart"/>
      <w:r w:rsidRPr="00F26640">
        <w:t>1.Принять Закон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  <w:proofErr w:type="gramEnd"/>
    </w:p>
    <w:p w:rsidR="00F26640" w:rsidRPr="00F26640" w:rsidRDefault="00F26640" w:rsidP="00F26640">
      <w:pPr>
        <w:ind w:firstLine="709"/>
        <w:jc w:val="both"/>
      </w:pPr>
    </w:p>
    <w:p w:rsidR="00F26640" w:rsidRPr="00F26640" w:rsidRDefault="00F26640" w:rsidP="00F26640">
      <w:pPr>
        <w:ind w:firstLine="709"/>
        <w:jc w:val="both"/>
      </w:pPr>
      <w:r w:rsidRPr="00F26640">
        <w:t>2.Направить указанный Закон Губернатору Приморского края для обнародования.</w:t>
      </w:r>
    </w:p>
    <w:p w:rsidR="00F26640" w:rsidRPr="00F26640" w:rsidRDefault="00F26640" w:rsidP="00F26640">
      <w:pPr>
        <w:ind w:firstLine="709"/>
        <w:jc w:val="both"/>
      </w:pPr>
    </w:p>
    <w:p w:rsidR="00F26640" w:rsidRPr="00F26640" w:rsidRDefault="00F26640" w:rsidP="00F26640">
      <w:pPr>
        <w:ind w:firstLine="709"/>
        <w:jc w:val="both"/>
      </w:pPr>
      <w:r w:rsidRPr="00F26640">
        <w:t>3.Настоящее постановление вступает в силу со дня его принятия.</w:t>
      </w:r>
    </w:p>
    <w:p w:rsidR="00F26640" w:rsidRPr="00F26640" w:rsidRDefault="00F26640" w:rsidP="00F26640">
      <w:pPr>
        <w:ind w:firstLine="709"/>
        <w:jc w:val="both"/>
      </w:pPr>
    </w:p>
    <w:p w:rsidR="00F26640" w:rsidRPr="00F26640" w:rsidRDefault="00F26640" w:rsidP="00F26640"/>
    <w:p w:rsidR="00F26640" w:rsidRPr="00F26640" w:rsidRDefault="00F26640" w:rsidP="00F26640"/>
    <w:p w:rsidR="00F26640" w:rsidRPr="00F26640" w:rsidRDefault="00F26640" w:rsidP="00F26640">
      <w:r w:rsidRPr="00F26640">
        <w:t>Председатель</w:t>
      </w:r>
    </w:p>
    <w:p w:rsidR="00F26640" w:rsidRPr="00F26640" w:rsidRDefault="00F26640" w:rsidP="00F26640">
      <w:r w:rsidRPr="00F26640">
        <w:t>Законодательного Собрания                                                            В.В. Горчаков</w:t>
      </w:r>
    </w:p>
    <w:p w:rsidR="00931FD6" w:rsidRDefault="00931FD6"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39E" w:rsidRDefault="005E339E">
      <w:r>
        <w:separator/>
      </w:r>
    </w:p>
  </w:endnote>
  <w:endnote w:type="continuationSeparator" w:id="0">
    <w:p w:rsidR="005E339E" w:rsidRDefault="005E3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39E" w:rsidRDefault="005E339E">
      <w:r>
        <w:separator/>
      </w:r>
    </w:p>
  </w:footnote>
  <w:footnote w:type="continuationSeparator" w:id="0">
    <w:p w:rsidR="005E339E" w:rsidRDefault="005E3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664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339E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664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2016-07-13T21:55:00Z</cp:lastPrinted>
  <dcterms:created xsi:type="dcterms:W3CDTF">2016-07-13T21:55:00Z</dcterms:created>
  <dcterms:modified xsi:type="dcterms:W3CDTF">2016-07-13T21:56:00Z</dcterms:modified>
</cp:coreProperties>
</file>