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B99" w:rsidRDefault="008F7B99">
      <w:r>
        <w:t xml:space="preserve">Проект постановления взамен ранее разосланного </w:t>
      </w:r>
      <w:r w:rsidRPr="005A659F">
        <w:t>к вопросу №</w:t>
      </w:r>
      <w:r>
        <w:t xml:space="preserve"> </w:t>
      </w:r>
      <w:r w:rsidR="005A659F">
        <w:t>10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D573C6" w:rsidRDefault="00D573C6" w:rsidP="00D573C6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D573C6" w:rsidRDefault="00D573C6" w:rsidP="00D573C6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D573C6" w:rsidP="00D573C6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региональной политике и законности  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409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B94090" w:rsidP="00F14CBB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0B3FB2" w:rsidRDefault="000B3FB2"/>
    <w:p w:rsidR="00B94090" w:rsidRDefault="00B94090" w:rsidP="00B94090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B94090" w:rsidRDefault="00B94090" w:rsidP="00B9409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94090" w:rsidRDefault="00B94090" w:rsidP="00B94090">
      <w:r>
        <w:t>ПОСТАНОВЛЯЕТ:</w:t>
      </w:r>
    </w:p>
    <w:p w:rsidR="00B94090" w:rsidRDefault="00B94090" w:rsidP="00B94090"/>
    <w:p w:rsidR="00B94090" w:rsidRDefault="00B94090" w:rsidP="00B9409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должность мирового судьи в Приморском крае на трехлетний срок полномочий:</w:t>
      </w:r>
    </w:p>
    <w:p w:rsidR="00B94090" w:rsidRDefault="00B94090" w:rsidP="00B94090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B94090" w:rsidRPr="00DE78CD" w:rsidTr="00D26531">
        <w:tc>
          <w:tcPr>
            <w:tcW w:w="3369" w:type="dxa"/>
          </w:tcPr>
          <w:p w:rsidR="00B94090" w:rsidRDefault="00B94090" w:rsidP="00B94090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>
              <w:t>Кандыбор</w:t>
            </w:r>
            <w:proofErr w:type="spellEnd"/>
          </w:p>
          <w:p w:rsidR="00B94090" w:rsidRPr="00DE78CD" w:rsidRDefault="00B94090" w:rsidP="00B94090">
            <w:pPr>
              <w:pStyle w:val="a3"/>
              <w:tabs>
                <w:tab w:val="left" w:pos="708"/>
              </w:tabs>
              <w:jc w:val="both"/>
            </w:pPr>
            <w:r>
              <w:t>Светлану Алексеевну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B94090" w:rsidRDefault="00B94090" w:rsidP="00D26531"/>
          <w:p w:rsidR="00B94090" w:rsidRPr="00DE78CD" w:rsidRDefault="00B94090" w:rsidP="00D26531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B94090" w:rsidRPr="00DE78CD" w:rsidRDefault="00B94090" w:rsidP="00D2653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94090" w:rsidRPr="001416EC" w:rsidRDefault="00B94090" w:rsidP="00B94090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80</w:t>
            </w:r>
            <w:r w:rsidRPr="0074120E">
              <w:t xml:space="preserve"> </w:t>
            </w:r>
            <w:r>
              <w:t xml:space="preserve">  Октябрьского </w:t>
            </w:r>
            <w:r w:rsidRPr="0074120E">
              <w:t>судебного района Приморского края</w:t>
            </w:r>
            <w:r>
              <w:t>.</w:t>
            </w:r>
          </w:p>
        </w:tc>
      </w:tr>
    </w:tbl>
    <w:p w:rsidR="00B94090" w:rsidRDefault="00B94090" w:rsidP="00B94090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94090" w:rsidRDefault="00FA118D" w:rsidP="00B9409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</w:t>
      </w:r>
      <w:r w:rsidR="00B94090">
        <w:t xml:space="preserve"> миров</w:t>
      </w:r>
      <w:r>
        <w:t>ых</w:t>
      </w:r>
      <w:r w:rsidR="00B94090">
        <w:t xml:space="preserve"> суд</w:t>
      </w:r>
      <w:r>
        <w:t>ей</w:t>
      </w:r>
      <w:r w:rsidR="00B94090">
        <w:t xml:space="preserve"> в Приморском крае на пятилетний срок полномочий:</w:t>
      </w:r>
    </w:p>
    <w:p w:rsidR="00B94090" w:rsidRDefault="00B94090" w:rsidP="00B94090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B94090" w:rsidRPr="00DE78CD" w:rsidTr="00D26531">
        <w:tc>
          <w:tcPr>
            <w:tcW w:w="3369" w:type="dxa"/>
          </w:tcPr>
          <w:p w:rsidR="00FA118D" w:rsidRDefault="00FA118D" w:rsidP="00D26531">
            <w:pPr>
              <w:pStyle w:val="a3"/>
              <w:tabs>
                <w:tab w:val="left" w:pos="708"/>
              </w:tabs>
              <w:jc w:val="both"/>
            </w:pPr>
            <w:r>
              <w:t>Каверзину</w:t>
            </w:r>
          </w:p>
          <w:p w:rsidR="00B94090" w:rsidRPr="00DE78CD" w:rsidRDefault="00FA118D" w:rsidP="00D26531">
            <w:pPr>
              <w:pStyle w:val="a3"/>
              <w:tabs>
                <w:tab w:val="left" w:pos="708"/>
              </w:tabs>
              <w:jc w:val="both"/>
            </w:pPr>
            <w:r>
              <w:t>Анну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B94090" w:rsidRDefault="00B94090" w:rsidP="00D26531"/>
          <w:p w:rsidR="00B94090" w:rsidRPr="00DE78CD" w:rsidRDefault="00B94090" w:rsidP="00D26531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B94090" w:rsidRPr="00DE78CD" w:rsidRDefault="00B94090" w:rsidP="00D2653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B94090" w:rsidRDefault="00B94090" w:rsidP="00FA118D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 w:rsidR="00FA118D">
              <w:t>23</w:t>
            </w:r>
            <w:r w:rsidRPr="0074120E">
              <w:t xml:space="preserve"> </w:t>
            </w:r>
            <w:r>
              <w:t xml:space="preserve">  </w:t>
            </w:r>
            <w:r w:rsidR="00FA118D">
              <w:t xml:space="preserve"> </w:t>
            </w:r>
            <w:r>
              <w:t xml:space="preserve"> </w:t>
            </w:r>
            <w:r w:rsidR="00FA118D">
              <w:t xml:space="preserve">Советского </w:t>
            </w:r>
            <w:r w:rsidRPr="0074120E">
              <w:t>су</w:t>
            </w:r>
            <w:r>
              <w:t>дебного района</w:t>
            </w:r>
            <w:r w:rsidR="00FA118D">
              <w:t xml:space="preserve"> города Владивостока Приморского края;</w:t>
            </w:r>
          </w:p>
          <w:p w:rsidR="00FA118D" w:rsidRPr="00DE78CD" w:rsidRDefault="00FA118D" w:rsidP="00FA118D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FA118D" w:rsidRPr="00DE78CD" w:rsidTr="00FA118D">
        <w:tc>
          <w:tcPr>
            <w:tcW w:w="3369" w:type="dxa"/>
          </w:tcPr>
          <w:p w:rsidR="00FA118D" w:rsidRDefault="00FA118D" w:rsidP="00F41CE0">
            <w:pPr>
              <w:pStyle w:val="a3"/>
              <w:tabs>
                <w:tab w:val="left" w:pos="708"/>
              </w:tabs>
              <w:jc w:val="both"/>
            </w:pPr>
            <w:r>
              <w:t>Самойленко</w:t>
            </w:r>
          </w:p>
          <w:p w:rsidR="00FA118D" w:rsidRPr="00DE78CD" w:rsidRDefault="00FA118D" w:rsidP="00F41CE0">
            <w:pPr>
              <w:pStyle w:val="a3"/>
              <w:tabs>
                <w:tab w:val="left" w:pos="708"/>
              </w:tabs>
              <w:jc w:val="both"/>
            </w:pPr>
            <w:r>
              <w:t>Любовь Петровну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FA118D" w:rsidRDefault="00FA118D" w:rsidP="00F41CE0"/>
          <w:p w:rsidR="00FA118D" w:rsidRPr="00DE78CD" w:rsidRDefault="00FA118D" w:rsidP="00FA118D">
            <w:r w:rsidRPr="00FA118D">
              <w:t>-</w:t>
            </w:r>
          </w:p>
        </w:tc>
        <w:tc>
          <w:tcPr>
            <w:tcW w:w="5812" w:type="dxa"/>
          </w:tcPr>
          <w:p w:rsidR="00FA118D" w:rsidRPr="00DE78CD" w:rsidRDefault="00FA118D" w:rsidP="00F41CE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FA118D" w:rsidRPr="00FA118D" w:rsidRDefault="00FA118D" w:rsidP="00F41CE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FA118D">
              <w:rPr>
                <w:szCs w:val="28"/>
              </w:rPr>
              <w:t xml:space="preserve">№ 74   </w:t>
            </w:r>
            <w:proofErr w:type="spellStart"/>
            <w:r w:rsidRPr="00FA118D">
              <w:rPr>
                <w:szCs w:val="28"/>
              </w:rPr>
              <w:t>Лазовского</w:t>
            </w:r>
            <w:proofErr w:type="spellEnd"/>
            <w:r w:rsidRPr="00FA118D">
              <w:rPr>
                <w:szCs w:val="28"/>
              </w:rPr>
              <w:t xml:space="preserve"> судебного района Приморского края.</w:t>
            </w:r>
          </w:p>
          <w:p w:rsidR="00FA118D" w:rsidRPr="00DE78CD" w:rsidRDefault="00FA118D" w:rsidP="00F41CE0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</w:tbl>
    <w:p w:rsidR="00B94090" w:rsidRDefault="00B94090" w:rsidP="00B94090">
      <w:pPr>
        <w:ind w:firstLine="709"/>
        <w:jc w:val="both"/>
      </w:pPr>
      <w:bookmarkStart w:id="0" w:name="_GoBack"/>
      <w:bookmarkEnd w:id="0"/>
      <w:r>
        <w:t>3.Настоящее постановление, за исключением пункта 2, вступает в силу со дня его принятия.</w:t>
      </w:r>
    </w:p>
    <w:p w:rsidR="00B94090" w:rsidRDefault="00B94090" w:rsidP="00B94090">
      <w:pPr>
        <w:ind w:firstLine="709"/>
        <w:jc w:val="both"/>
      </w:pPr>
    </w:p>
    <w:p w:rsidR="00FA118D" w:rsidRDefault="00FA118D" w:rsidP="00B94090">
      <w:pPr>
        <w:ind w:firstLine="709"/>
        <w:jc w:val="both"/>
      </w:pPr>
    </w:p>
    <w:p w:rsidR="00FA118D" w:rsidRDefault="00FA118D" w:rsidP="00B94090">
      <w:pPr>
        <w:ind w:firstLine="709"/>
        <w:jc w:val="both"/>
      </w:pPr>
    </w:p>
    <w:p w:rsidR="00FA118D" w:rsidRDefault="00FA118D" w:rsidP="00B94090">
      <w:pPr>
        <w:ind w:firstLine="709"/>
        <w:jc w:val="both"/>
      </w:pPr>
    </w:p>
    <w:p w:rsidR="00B94090" w:rsidRDefault="00B94090" w:rsidP="00B94090">
      <w:pPr>
        <w:ind w:firstLine="709"/>
        <w:jc w:val="both"/>
      </w:pPr>
      <w:r>
        <w:lastRenderedPageBreak/>
        <w:t xml:space="preserve">4.Пункт 2 настоящего постановления вступает в силу с 1 </w:t>
      </w:r>
      <w:r w:rsidR="00E423D4">
        <w:t>октября</w:t>
      </w:r>
      <w:r>
        <w:br/>
        <w:t>2016 года.</w:t>
      </w:r>
    </w:p>
    <w:p w:rsidR="00B94090" w:rsidRDefault="00B94090" w:rsidP="00B94090">
      <w:pPr>
        <w:ind w:firstLine="709"/>
        <w:jc w:val="both"/>
      </w:pPr>
    </w:p>
    <w:p w:rsidR="00B94090" w:rsidRDefault="00B94090" w:rsidP="00B94090">
      <w:pPr>
        <w:ind w:firstLine="709"/>
        <w:jc w:val="both"/>
      </w:pPr>
    </w:p>
    <w:p w:rsidR="00B94090" w:rsidRDefault="00B94090" w:rsidP="00B94090">
      <w:pPr>
        <w:jc w:val="both"/>
      </w:pPr>
    </w:p>
    <w:p w:rsidR="00B94090" w:rsidRDefault="00B94090" w:rsidP="00B94090">
      <w:pPr>
        <w:jc w:val="both"/>
      </w:pPr>
      <w:r>
        <w:t>Председатель</w:t>
      </w:r>
    </w:p>
    <w:p w:rsidR="00931FD6" w:rsidRDefault="00B9409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 w:rsidR="005B7024">
        <w:t xml:space="preserve">   </w:t>
      </w:r>
      <w:r>
        <w:t xml:space="preserve">               В.В. Горчаков</w:t>
      </w:r>
    </w:p>
    <w:p w:rsidR="00931FD6" w:rsidRDefault="00931FD6"/>
    <w:sectPr w:rsidR="00931FD6" w:rsidSect="005B7024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A8D" w:rsidRDefault="00041A8D">
      <w:r>
        <w:separator/>
      </w:r>
    </w:p>
  </w:endnote>
  <w:endnote w:type="continuationSeparator" w:id="0">
    <w:p w:rsidR="00041A8D" w:rsidRDefault="00041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A8D" w:rsidRDefault="00041A8D">
      <w:r>
        <w:separator/>
      </w:r>
    </w:p>
  </w:footnote>
  <w:footnote w:type="continuationSeparator" w:id="0">
    <w:p w:rsidR="00041A8D" w:rsidRDefault="00041A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Default="005B702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C7EFC">
      <w:rPr>
        <w:noProof/>
      </w:rPr>
      <w:t>2</w:t>
    </w:r>
    <w:r>
      <w:fldChar w:fldCharType="end"/>
    </w:r>
  </w:p>
  <w:p w:rsidR="005B7024" w:rsidRDefault="005B70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4944"/>
    <w:rsid w:val="000123CD"/>
    <w:rsid w:val="00041A8D"/>
    <w:rsid w:val="00056B0E"/>
    <w:rsid w:val="00057575"/>
    <w:rsid w:val="0007488C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A659F"/>
    <w:rsid w:val="005B7024"/>
    <w:rsid w:val="005E6130"/>
    <w:rsid w:val="00695A4A"/>
    <w:rsid w:val="006D45ED"/>
    <w:rsid w:val="006E01D8"/>
    <w:rsid w:val="006E650F"/>
    <w:rsid w:val="00726997"/>
    <w:rsid w:val="00734944"/>
    <w:rsid w:val="007B48E7"/>
    <w:rsid w:val="007B5289"/>
    <w:rsid w:val="00835A0E"/>
    <w:rsid w:val="008818A7"/>
    <w:rsid w:val="008F7B99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49EA"/>
    <w:rsid w:val="00AE5EE6"/>
    <w:rsid w:val="00B4199E"/>
    <w:rsid w:val="00B94090"/>
    <w:rsid w:val="00BA58C7"/>
    <w:rsid w:val="00C16E3D"/>
    <w:rsid w:val="00C20E8F"/>
    <w:rsid w:val="00CA7E54"/>
    <w:rsid w:val="00CB4EC6"/>
    <w:rsid w:val="00CE19DF"/>
    <w:rsid w:val="00D02716"/>
    <w:rsid w:val="00D573C6"/>
    <w:rsid w:val="00DF01B2"/>
    <w:rsid w:val="00E423D4"/>
    <w:rsid w:val="00E93A7F"/>
    <w:rsid w:val="00EC7EFC"/>
    <w:rsid w:val="00EF502B"/>
    <w:rsid w:val="00F14CBB"/>
    <w:rsid w:val="00F75CDD"/>
    <w:rsid w:val="00FA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B940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6\&#1055;&#1054;&#1057;&#1058;&#1040;&#1053;&#1054;&#1042;&#1051;&#1045;&#1053;&#1048;&#1071;\&#1052;&#1080;&#1088;&#1086;&#1074;&#1099;&#1077;%20&#1089;&#1091;&#1076;&#1100;&#1080;\&#1055;&#1086;&#1089;&#1090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регион. пол. и зак.</Template>
  <TotalTime>15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5</cp:revision>
  <cp:lastPrinted>2014-07-16T00:09:00Z</cp:lastPrinted>
  <dcterms:created xsi:type="dcterms:W3CDTF">2016-07-06T04:00:00Z</dcterms:created>
  <dcterms:modified xsi:type="dcterms:W3CDTF">2016-07-07T23:21:00Z</dcterms:modified>
</cp:coreProperties>
</file>