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356"/>
      </w:tblGrid>
      <w:tr w:rsidR="00BE0544" w:rsidTr="00BE462E">
        <w:trPr>
          <w:cantSplit/>
          <w:trHeight w:hRule="exact" w:val="708"/>
        </w:trPr>
        <w:tc>
          <w:tcPr>
            <w:tcW w:w="9356" w:type="dxa"/>
          </w:tcPr>
          <w:p w:rsidR="00D215C3" w:rsidRPr="00D215C3" w:rsidRDefault="00F01A54" w:rsidP="007321A6">
            <w:pPr>
              <w:pStyle w:val="1"/>
              <w:tabs>
                <w:tab w:val="left" w:pos="707"/>
                <w:tab w:val="left" w:pos="874"/>
                <w:tab w:val="left" w:pos="2108"/>
                <w:tab w:val="left" w:pos="2271"/>
              </w:tabs>
              <w:ind w:left="709" w:hanging="709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31.25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B42E3D" w:rsidRPr="00932AC8" w:rsidRDefault="00E14BC5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B42E3D" w:rsidRPr="00932AC8">
                          <w:rPr>
                            <w:sz w:val="20"/>
                          </w:rPr>
                          <w:t xml:space="preserve">внесен </w:t>
                        </w:r>
                      </w:p>
                      <w:p w:rsidR="00B42E3D" w:rsidRPr="00932AC8" w:rsidRDefault="0010724F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</w:t>
                        </w:r>
                        <w:r w:rsidR="00634BB3">
                          <w:rPr>
                            <w:sz w:val="20"/>
                          </w:rPr>
                          <w:t xml:space="preserve">рокурором </w:t>
                        </w:r>
                        <w:r w:rsidR="00B42E3D" w:rsidRPr="00932AC8"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 w:rsidTr="00BE462E">
        <w:tc>
          <w:tcPr>
            <w:tcW w:w="9356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E462E">
            <w:pPr>
              <w:tabs>
                <w:tab w:val="left" w:pos="-108"/>
              </w:tabs>
              <w:ind w:left="-108"/>
              <w:rPr>
                <w:szCs w:val="28"/>
              </w:rPr>
            </w:pPr>
          </w:p>
          <w:p w:rsidR="00652695" w:rsidRDefault="00737F36" w:rsidP="00F46ADB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0709B1">
              <w:rPr>
                <w:b/>
                <w:bCs/>
              </w:rPr>
              <w:t>О ВНЕСЕНИИ ИЗМЕНЕНИ</w:t>
            </w:r>
            <w:r w:rsidR="00652695">
              <w:rPr>
                <w:b/>
                <w:bCs/>
              </w:rPr>
              <w:t>Й</w:t>
            </w:r>
            <w:r>
              <w:rPr>
                <w:b/>
                <w:bCs/>
              </w:rPr>
              <w:t xml:space="preserve"> </w:t>
            </w:r>
            <w:r w:rsidRPr="000709B1">
              <w:rPr>
                <w:b/>
                <w:bCs/>
              </w:rPr>
              <w:t>В</w:t>
            </w:r>
            <w:r w:rsidR="00542EA3">
              <w:rPr>
                <w:b/>
                <w:bCs/>
              </w:rPr>
              <w:t xml:space="preserve"> </w:t>
            </w:r>
            <w:r>
              <w:rPr>
                <w:b/>
              </w:rPr>
              <w:t>ЗАКОН</w:t>
            </w:r>
            <w:r w:rsidR="00652695">
              <w:rPr>
                <w:b/>
              </w:rPr>
              <w:t xml:space="preserve"> </w:t>
            </w:r>
            <w:r w:rsidRPr="000709B1">
              <w:rPr>
                <w:b/>
                <w:bCs/>
              </w:rPr>
              <w:t>ПРИМОРСКОГО КРАЯ</w:t>
            </w:r>
          </w:p>
          <w:p w:rsidR="00652695" w:rsidRDefault="00737F36" w:rsidP="00F46ADB">
            <w:pPr>
              <w:pStyle w:val="2"/>
              <w:spacing w:after="0" w:line="240" w:lineRule="auto"/>
              <w:jc w:val="center"/>
              <w:rPr>
                <w:b/>
                <w:szCs w:val="28"/>
              </w:rPr>
            </w:pPr>
            <w:r w:rsidRPr="00337212">
              <w:rPr>
                <w:b/>
                <w:bCs/>
              </w:rPr>
              <w:t>"</w:t>
            </w:r>
            <w:r w:rsidR="00F46ADB">
              <w:rPr>
                <w:b/>
                <w:szCs w:val="28"/>
              </w:rPr>
              <w:t>О СОДЕРЖАНИИ ДОМАШНИХ ЖИВОТНЫХ НА ТЕРРИТОРИИ</w:t>
            </w:r>
          </w:p>
          <w:p w:rsidR="00737F36" w:rsidRPr="00337212" w:rsidRDefault="00E14BC5" w:rsidP="00F46ADB">
            <w:pPr>
              <w:pStyle w:val="2"/>
              <w:spacing w:after="0" w:line="240" w:lineRule="auto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  <w:szCs w:val="28"/>
              </w:rPr>
              <w:t>ПРИМОРСКО</w:t>
            </w:r>
            <w:r w:rsidR="00F46ADB">
              <w:rPr>
                <w:b/>
                <w:szCs w:val="28"/>
              </w:rPr>
              <w:t>ГО</w:t>
            </w:r>
            <w:r>
              <w:rPr>
                <w:b/>
                <w:szCs w:val="28"/>
              </w:rPr>
              <w:t xml:space="preserve"> КРА</w:t>
            </w:r>
            <w:r w:rsidR="00F46ADB">
              <w:rPr>
                <w:b/>
                <w:szCs w:val="28"/>
              </w:rPr>
              <w:t>Я</w:t>
            </w:r>
            <w:r w:rsidR="00737F36" w:rsidRPr="00337212">
              <w:rPr>
                <w:b/>
                <w:szCs w:val="28"/>
              </w:rPr>
              <w:t>"</w:t>
            </w:r>
          </w:p>
          <w:p w:rsidR="00B814F0" w:rsidRPr="00B814F0" w:rsidRDefault="00B814F0" w:rsidP="00B814F0"/>
        </w:tc>
      </w:tr>
    </w:tbl>
    <w:p w:rsidR="00FF455D" w:rsidRDefault="00FF455D" w:rsidP="00BB219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283C6A">
        <w:rPr>
          <w:szCs w:val="28"/>
        </w:rPr>
        <w:tab/>
      </w: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 w:rsidR="00E00F5D">
        <w:rPr>
          <w:szCs w:val="28"/>
        </w:rPr>
        <w:t xml:space="preserve"> </w:t>
      </w:r>
    </w:p>
    <w:p w:rsidR="00D869E6" w:rsidRPr="00312D97" w:rsidRDefault="00D869E6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FF455D" w:rsidRPr="00283C6A" w:rsidRDefault="00FF455D" w:rsidP="00705F68">
      <w:pPr>
        <w:tabs>
          <w:tab w:val="left" w:pos="426"/>
        </w:tabs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794502" w:rsidRDefault="00727D5F" w:rsidP="00705F68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574D73">
        <w:rPr>
          <w:szCs w:val="28"/>
        </w:rPr>
        <w:t xml:space="preserve">Внести </w:t>
      </w:r>
      <w:r w:rsidR="00854FF6" w:rsidRPr="00574D73">
        <w:rPr>
          <w:szCs w:val="28"/>
        </w:rPr>
        <w:t>в</w:t>
      </w:r>
      <w:r w:rsidR="00FC1CDC">
        <w:rPr>
          <w:szCs w:val="28"/>
        </w:rPr>
        <w:t xml:space="preserve"> Закон Приморского края от 2 февраля 2016</w:t>
      </w:r>
      <w:r w:rsidRPr="00574D73">
        <w:rPr>
          <w:szCs w:val="28"/>
        </w:rPr>
        <w:t xml:space="preserve"> года </w:t>
      </w:r>
      <w:r w:rsidR="00854FF6" w:rsidRPr="00574D73">
        <w:rPr>
          <w:szCs w:val="28"/>
        </w:rPr>
        <w:t xml:space="preserve">                    </w:t>
      </w:r>
      <w:r w:rsidR="00FC1CDC">
        <w:rPr>
          <w:szCs w:val="28"/>
        </w:rPr>
        <w:t>№ 76</w:t>
      </w:r>
      <w:r w:rsidRPr="00574D73">
        <w:rPr>
          <w:szCs w:val="28"/>
        </w:rPr>
        <w:t xml:space="preserve">0-КЗ </w:t>
      </w:r>
      <w:r w:rsidR="00FC1AE5" w:rsidRPr="00574D73">
        <w:rPr>
          <w:szCs w:val="28"/>
        </w:rPr>
        <w:t>"</w:t>
      </w:r>
      <w:r w:rsidR="00FC1CDC">
        <w:rPr>
          <w:szCs w:val="28"/>
        </w:rPr>
        <w:t>О содержании домашних животных на территории Приморского края</w:t>
      </w:r>
      <w:r w:rsidR="00FC1AE5" w:rsidRPr="00574D73">
        <w:rPr>
          <w:szCs w:val="28"/>
        </w:rPr>
        <w:t>"</w:t>
      </w:r>
      <w:r w:rsidRPr="00574D73">
        <w:rPr>
          <w:szCs w:val="28"/>
        </w:rPr>
        <w:t xml:space="preserve"> (Ведомости Законодательного</w:t>
      </w:r>
      <w:r w:rsidR="00FC1CDC">
        <w:rPr>
          <w:szCs w:val="28"/>
        </w:rPr>
        <w:t xml:space="preserve"> Собрания Приморского края, 2016</w:t>
      </w:r>
      <w:r w:rsidRPr="00574D73">
        <w:rPr>
          <w:szCs w:val="28"/>
        </w:rPr>
        <w:t xml:space="preserve">, </w:t>
      </w:r>
      <w:r w:rsidR="00FC1CDC">
        <w:rPr>
          <w:szCs w:val="28"/>
        </w:rPr>
        <w:t xml:space="preserve">       № 148</w:t>
      </w:r>
      <w:r w:rsidRPr="00574D73">
        <w:rPr>
          <w:szCs w:val="28"/>
        </w:rPr>
        <w:t xml:space="preserve">, </w:t>
      </w:r>
      <w:r w:rsidR="00B0475A">
        <w:rPr>
          <w:szCs w:val="28"/>
        </w:rPr>
        <w:t>стр. 21)</w:t>
      </w:r>
      <w:r w:rsidRPr="00574D73">
        <w:rPr>
          <w:szCs w:val="28"/>
        </w:rPr>
        <w:t xml:space="preserve"> следующие изменения:</w:t>
      </w:r>
    </w:p>
    <w:p w:rsidR="00273E72" w:rsidRDefault="00273E72" w:rsidP="00705F68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1)статью 3:</w:t>
      </w:r>
    </w:p>
    <w:p w:rsidR="00273E72" w:rsidRDefault="00273E72" w:rsidP="00705F68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пунктом 2</w:t>
      </w:r>
      <w:r w:rsidRPr="001C333B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273E72" w:rsidRDefault="00273E72" w:rsidP="00705F68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"2</w:t>
      </w:r>
      <w:r w:rsidRPr="001C333B">
        <w:rPr>
          <w:szCs w:val="28"/>
          <w:vertAlign w:val="superscript"/>
        </w:rPr>
        <w:t>1</w:t>
      </w:r>
      <w:r>
        <w:rPr>
          <w:szCs w:val="28"/>
        </w:rPr>
        <w:t>)собаки-проводники - собаки, прошедш</w:t>
      </w:r>
      <w:r w:rsidR="00AD6FAC">
        <w:rPr>
          <w:szCs w:val="28"/>
        </w:rPr>
        <w:t>ие специальное обучение и имеющи</w:t>
      </w:r>
      <w:r>
        <w:rPr>
          <w:szCs w:val="28"/>
        </w:rPr>
        <w:t>е паспорт, выданный по форме и в порядке, определенном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273E72" w:rsidRDefault="00273E72" w:rsidP="00705F68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пунктом 7</w:t>
      </w:r>
      <w:r w:rsidRPr="001C333B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1E2B32" w:rsidRDefault="00F56282" w:rsidP="00705F68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"</w:t>
      </w:r>
      <w:r w:rsidR="001E2B32">
        <w:rPr>
          <w:szCs w:val="28"/>
        </w:rPr>
        <w:t>7</w:t>
      </w:r>
      <w:r w:rsidR="001E2B32" w:rsidRPr="001C333B">
        <w:rPr>
          <w:szCs w:val="28"/>
          <w:vertAlign w:val="superscript"/>
        </w:rPr>
        <w:t>1</w:t>
      </w:r>
      <w:r w:rsidR="001E2B32">
        <w:rPr>
          <w:szCs w:val="28"/>
        </w:rPr>
        <w:t>)выгул домашнего животного - временное нахождение домашнего животного на открытом воздухе вне места его постоянного содержания в присутствии владельца животного либо лица, осуществляющего выгул животного;";</w:t>
      </w:r>
    </w:p>
    <w:p w:rsidR="001E2B32" w:rsidRDefault="001E2B32" w:rsidP="00705F68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2)в части 1 статьи 8:</w:t>
      </w:r>
    </w:p>
    <w:p w:rsidR="001E2B32" w:rsidRDefault="001E2B32" w:rsidP="00705F68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12 дополнить словами "(за</w:t>
      </w:r>
      <w:r w:rsidR="00AD6FAC">
        <w:rPr>
          <w:szCs w:val="28"/>
        </w:rPr>
        <w:t xml:space="preserve"> исключением собак-проводников)</w:t>
      </w:r>
      <w:r>
        <w:rPr>
          <w:szCs w:val="28"/>
        </w:rPr>
        <w:t>";</w:t>
      </w:r>
    </w:p>
    <w:p w:rsidR="001E2B32" w:rsidRDefault="001E2B32" w:rsidP="00705F68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 xml:space="preserve">б)дополнить пунктом </w:t>
      </w:r>
      <w:r w:rsidR="009E39A3">
        <w:rPr>
          <w:szCs w:val="28"/>
        </w:rPr>
        <w:t xml:space="preserve">13 </w:t>
      </w:r>
      <w:r>
        <w:rPr>
          <w:szCs w:val="28"/>
        </w:rPr>
        <w:t>следующего содержания:</w:t>
      </w:r>
    </w:p>
    <w:p w:rsidR="001C333B" w:rsidRDefault="001E2B32" w:rsidP="001C333B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"13)допускать купание домашних животных в водных объектах общего пользования, предназначенных для рекреационных целей (отдыха, туризма, спорта)</w:t>
      </w:r>
      <w:proofErr w:type="gramStart"/>
      <w:r>
        <w:rPr>
          <w:szCs w:val="28"/>
        </w:rPr>
        <w:t>;</w:t>
      </w:r>
      <w:r w:rsidR="000C5F6D">
        <w:rPr>
          <w:szCs w:val="28"/>
        </w:rPr>
        <w:t>"</w:t>
      </w:r>
      <w:proofErr w:type="gramEnd"/>
      <w:r w:rsidR="000C5F6D">
        <w:rPr>
          <w:szCs w:val="28"/>
        </w:rPr>
        <w:t>.</w:t>
      </w:r>
    </w:p>
    <w:p w:rsidR="001C333B" w:rsidRDefault="001C333B" w:rsidP="001C333B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</w:p>
    <w:p w:rsidR="00727D5F" w:rsidRPr="00574D73" w:rsidRDefault="00727D5F" w:rsidP="001C333B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574D73">
        <w:rPr>
          <w:szCs w:val="28"/>
        </w:rPr>
        <w:t>СТАТЬЯ 2.</w:t>
      </w:r>
    </w:p>
    <w:p w:rsidR="00FC1AE5" w:rsidRPr="00574D73" w:rsidRDefault="00727D5F" w:rsidP="00A86C7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D73">
        <w:rPr>
          <w:szCs w:val="28"/>
        </w:rPr>
        <w:t>Н</w:t>
      </w:r>
      <w:r w:rsidR="000C5F6D">
        <w:rPr>
          <w:szCs w:val="28"/>
        </w:rPr>
        <w:t>астоящий Закон вступает в силу по истечении 10 дней со дня</w:t>
      </w:r>
      <w:r w:rsidRPr="00574D73">
        <w:rPr>
          <w:szCs w:val="28"/>
        </w:rPr>
        <w:t xml:space="preserve"> его официального опубликования.</w:t>
      </w:r>
    </w:p>
    <w:p w:rsidR="00FC1AE5" w:rsidRPr="00574D73" w:rsidRDefault="00FC1AE5" w:rsidP="00A86C70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FC1AE5" w:rsidRPr="00574D73" w:rsidRDefault="00FC1AE5" w:rsidP="00A86C70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FC1AE5" w:rsidRPr="00574D73" w:rsidRDefault="00FC1AE5" w:rsidP="00A86C70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BE0544" w:rsidRDefault="00AD32CD" w:rsidP="00A86C70">
      <w:pPr>
        <w:tabs>
          <w:tab w:val="left" w:pos="709"/>
        </w:tabs>
        <w:autoSpaceDE w:val="0"/>
        <w:autoSpaceDN w:val="0"/>
        <w:adjustRightInd w:val="0"/>
        <w:jc w:val="center"/>
      </w:pPr>
      <w:r w:rsidRPr="00574D73">
        <w:rPr>
          <w:szCs w:val="28"/>
        </w:rPr>
        <w:t xml:space="preserve">Губернатор края                                                                    </w:t>
      </w:r>
      <w:r w:rsidR="00BE462E" w:rsidRPr="00574D73">
        <w:rPr>
          <w:szCs w:val="28"/>
        </w:rPr>
        <w:t xml:space="preserve">  </w:t>
      </w:r>
      <w:r w:rsidR="00200FBE" w:rsidRPr="00574D73">
        <w:rPr>
          <w:szCs w:val="28"/>
        </w:rPr>
        <w:t>В.В.</w:t>
      </w:r>
      <w:r w:rsidR="00737F36" w:rsidRPr="00574D73">
        <w:rPr>
          <w:szCs w:val="28"/>
        </w:rPr>
        <w:t xml:space="preserve"> </w:t>
      </w:r>
      <w:proofErr w:type="spellStart"/>
      <w:r w:rsidR="00200FBE" w:rsidRPr="00574D73">
        <w:rPr>
          <w:szCs w:val="28"/>
        </w:rPr>
        <w:t>Миклушевский</w:t>
      </w:r>
      <w:proofErr w:type="spellEnd"/>
    </w:p>
    <w:sectPr w:rsidR="00BE0544" w:rsidSect="00574D73">
      <w:headerReference w:type="even" r:id="rId8"/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CB0" w:rsidRDefault="00785CB0">
      <w:r>
        <w:separator/>
      </w:r>
    </w:p>
  </w:endnote>
  <w:endnote w:type="continuationSeparator" w:id="0">
    <w:p w:rsidR="00785CB0" w:rsidRDefault="00785C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CB0" w:rsidRDefault="00785CB0">
      <w:r>
        <w:separator/>
      </w:r>
    </w:p>
  </w:footnote>
  <w:footnote w:type="continuationSeparator" w:id="0">
    <w:p w:rsidR="00785CB0" w:rsidRDefault="00785C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3D" w:rsidRDefault="00F01A54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3D" w:rsidRDefault="00F01A54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21F2">
      <w:rPr>
        <w:rStyle w:val="a7"/>
        <w:noProof/>
      </w:rPr>
      <w:t>2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775"/>
        </w:tabs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5"/>
        </w:tabs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5"/>
        </w:tabs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5"/>
        </w:tabs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5"/>
        </w:tabs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5"/>
        </w:tabs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5"/>
        </w:tabs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5"/>
        </w:tabs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5"/>
        </w:tabs>
        <w:ind w:left="7535" w:hanging="180"/>
      </w:pPr>
    </w:lvl>
  </w:abstractNum>
  <w:abstractNum w:abstractNumId="1">
    <w:nsid w:val="5CA60BD2"/>
    <w:multiLevelType w:val="singleLevel"/>
    <w:tmpl w:val="CEE6F830"/>
    <w:lvl w:ilvl="0">
      <w:start w:val="1"/>
      <w:numFmt w:val="decimal"/>
      <w:lvlText w:val="%1)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6D1504F3"/>
    <w:multiLevelType w:val="singleLevel"/>
    <w:tmpl w:val="05888278"/>
    <w:lvl w:ilvl="0">
      <w:start w:val="2"/>
      <w:numFmt w:val="decimal"/>
      <w:lvlText w:val="%1)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455D"/>
    <w:rsid w:val="0003291F"/>
    <w:rsid w:val="00040F6E"/>
    <w:rsid w:val="00044A3E"/>
    <w:rsid w:val="0007799D"/>
    <w:rsid w:val="000A2719"/>
    <w:rsid w:val="000A32E1"/>
    <w:rsid w:val="000C5F6D"/>
    <w:rsid w:val="000D7212"/>
    <w:rsid w:val="00101F0D"/>
    <w:rsid w:val="0010724F"/>
    <w:rsid w:val="00115ECE"/>
    <w:rsid w:val="00131BDB"/>
    <w:rsid w:val="00166F8E"/>
    <w:rsid w:val="00187877"/>
    <w:rsid w:val="001A21F2"/>
    <w:rsid w:val="001C333B"/>
    <w:rsid w:val="001E2544"/>
    <w:rsid w:val="001E2B32"/>
    <w:rsid w:val="00200FBE"/>
    <w:rsid w:val="0020620B"/>
    <w:rsid w:val="00210D2F"/>
    <w:rsid w:val="00211FE3"/>
    <w:rsid w:val="00224364"/>
    <w:rsid w:val="00273E72"/>
    <w:rsid w:val="002B3421"/>
    <w:rsid w:val="002E167C"/>
    <w:rsid w:val="002E4372"/>
    <w:rsid w:val="002F0134"/>
    <w:rsid w:val="002F7ECF"/>
    <w:rsid w:val="00306D30"/>
    <w:rsid w:val="003310C7"/>
    <w:rsid w:val="00337344"/>
    <w:rsid w:val="0034770A"/>
    <w:rsid w:val="00367A2E"/>
    <w:rsid w:val="003A4152"/>
    <w:rsid w:val="003B26E7"/>
    <w:rsid w:val="003E14F6"/>
    <w:rsid w:val="00422FD4"/>
    <w:rsid w:val="0047435B"/>
    <w:rsid w:val="00483F6C"/>
    <w:rsid w:val="00496173"/>
    <w:rsid w:val="004B2A71"/>
    <w:rsid w:val="004B338C"/>
    <w:rsid w:val="004C7294"/>
    <w:rsid w:val="004D67C7"/>
    <w:rsid w:val="004E18C3"/>
    <w:rsid w:val="004F5D02"/>
    <w:rsid w:val="00510617"/>
    <w:rsid w:val="00510FC4"/>
    <w:rsid w:val="00542EA3"/>
    <w:rsid w:val="00547267"/>
    <w:rsid w:val="005676F8"/>
    <w:rsid w:val="00574D73"/>
    <w:rsid w:val="005A2827"/>
    <w:rsid w:val="00605901"/>
    <w:rsid w:val="00624C2E"/>
    <w:rsid w:val="006313ED"/>
    <w:rsid w:val="00634BB3"/>
    <w:rsid w:val="0064110B"/>
    <w:rsid w:val="006517BD"/>
    <w:rsid w:val="00652695"/>
    <w:rsid w:val="006865AC"/>
    <w:rsid w:val="006A60F3"/>
    <w:rsid w:val="006A66D0"/>
    <w:rsid w:val="006C298F"/>
    <w:rsid w:val="00704F70"/>
    <w:rsid w:val="00705F68"/>
    <w:rsid w:val="007275C5"/>
    <w:rsid w:val="00727D5F"/>
    <w:rsid w:val="007321A6"/>
    <w:rsid w:val="00732F13"/>
    <w:rsid w:val="00733F17"/>
    <w:rsid w:val="00737F36"/>
    <w:rsid w:val="00746B7F"/>
    <w:rsid w:val="00785CB0"/>
    <w:rsid w:val="00794502"/>
    <w:rsid w:val="007A52B2"/>
    <w:rsid w:val="007D671F"/>
    <w:rsid w:val="007E1634"/>
    <w:rsid w:val="008064E7"/>
    <w:rsid w:val="00817A74"/>
    <w:rsid w:val="0083166C"/>
    <w:rsid w:val="00850AEB"/>
    <w:rsid w:val="00854FF6"/>
    <w:rsid w:val="00893777"/>
    <w:rsid w:val="00897C03"/>
    <w:rsid w:val="008B4BBE"/>
    <w:rsid w:val="008C3502"/>
    <w:rsid w:val="008E155C"/>
    <w:rsid w:val="00903564"/>
    <w:rsid w:val="00912859"/>
    <w:rsid w:val="00915887"/>
    <w:rsid w:val="009173EF"/>
    <w:rsid w:val="009247EC"/>
    <w:rsid w:val="00932AC8"/>
    <w:rsid w:val="009475BE"/>
    <w:rsid w:val="009604C2"/>
    <w:rsid w:val="009724B6"/>
    <w:rsid w:val="0098215F"/>
    <w:rsid w:val="00996190"/>
    <w:rsid w:val="009B0D75"/>
    <w:rsid w:val="009B3579"/>
    <w:rsid w:val="009D111F"/>
    <w:rsid w:val="009E39A3"/>
    <w:rsid w:val="009E7A12"/>
    <w:rsid w:val="00A11B86"/>
    <w:rsid w:val="00A22645"/>
    <w:rsid w:val="00A23930"/>
    <w:rsid w:val="00A25D55"/>
    <w:rsid w:val="00A76F05"/>
    <w:rsid w:val="00A86C70"/>
    <w:rsid w:val="00AA5DAB"/>
    <w:rsid w:val="00AB70F9"/>
    <w:rsid w:val="00AC31EC"/>
    <w:rsid w:val="00AD32CD"/>
    <w:rsid w:val="00AD6FAC"/>
    <w:rsid w:val="00AE4D17"/>
    <w:rsid w:val="00B0475A"/>
    <w:rsid w:val="00B071DA"/>
    <w:rsid w:val="00B12A0D"/>
    <w:rsid w:val="00B168D0"/>
    <w:rsid w:val="00B42E3D"/>
    <w:rsid w:val="00B4482E"/>
    <w:rsid w:val="00B45E99"/>
    <w:rsid w:val="00B47259"/>
    <w:rsid w:val="00B57EE3"/>
    <w:rsid w:val="00B814F0"/>
    <w:rsid w:val="00B863B3"/>
    <w:rsid w:val="00B9427E"/>
    <w:rsid w:val="00BB2195"/>
    <w:rsid w:val="00BD3A6B"/>
    <w:rsid w:val="00BD46C6"/>
    <w:rsid w:val="00BD4A2C"/>
    <w:rsid w:val="00BE0544"/>
    <w:rsid w:val="00BE462E"/>
    <w:rsid w:val="00C03847"/>
    <w:rsid w:val="00C10F95"/>
    <w:rsid w:val="00C921C5"/>
    <w:rsid w:val="00C92E59"/>
    <w:rsid w:val="00CA750D"/>
    <w:rsid w:val="00CD6B46"/>
    <w:rsid w:val="00CE498B"/>
    <w:rsid w:val="00CF0A14"/>
    <w:rsid w:val="00CF5E32"/>
    <w:rsid w:val="00D001E5"/>
    <w:rsid w:val="00D06D13"/>
    <w:rsid w:val="00D215C3"/>
    <w:rsid w:val="00D36716"/>
    <w:rsid w:val="00D7746D"/>
    <w:rsid w:val="00D84C20"/>
    <w:rsid w:val="00D869E6"/>
    <w:rsid w:val="00D8742B"/>
    <w:rsid w:val="00DE7ED5"/>
    <w:rsid w:val="00DF0C38"/>
    <w:rsid w:val="00E00F5D"/>
    <w:rsid w:val="00E0577A"/>
    <w:rsid w:val="00E14BC5"/>
    <w:rsid w:val="00E34273"/>
    <w:rsid w:val="00E52202"/>
    <w:rsid w:val="00E6005C"/>
    <w:rsid w:val="00E8038B"/>
    <w:rsid w:val="00E87DB5"/>
    <w:rsid w:val="00E92D6B"/>
    <w:rsid w:val="00EA0442"/>
    <w:rsid w:val="00EB6885"/>
    <w:rsid w:val="00EC01C2"/>
    <w:rsid w:val="00EC0C16"/>
    <w:rsid w:val="00ED2C1C"/>
    <w:rsid w:val="00EF08D9"/>
    <w:rsid w:val="00F01A54"/>
    <w:rsid w:val="00F10AC2"/>
    <w:rsid w:val="00F12AF0"/>
    <w:rsid w:val="00F26EB1"/>
    <w:rsid w:val="00F46ADB"/>
    <w:rsid w:val="00F5264F"/>
    <w:rsid w:val="00F56282"/>
    <w:rsid w:val="00F6757F"/>
    <w:rsid w:val="00F72437"/>
    <w:rsid w:val="00F82AAD"/>
    <w:rsid w:val="00FA4ED7"/>
    <w:rsid w:val="00FC0C9E"/>
    <w:rsid w:val="00FC1AE5"/>
    <w:rsid w:val="00FC1CDC"/>
    <w:rsid w:val="00FC3784"/>
    <w:rsid w:val="00FD1087"/>
    <w:rsid w:val="00FF455D"/>
    <w:rsid w:val="00FF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40501-7E95-4E36-9CE8-285118EF1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1</Pages>
  <Words>183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pishun_s_n</cp:lastModifiedBy>
  <cp:revision>2</cp:revision>
  <cp:lastPrinted>2016-06-17T05:15:00Z</cp:lastPrinted>
  <dcterms:created xsi:type="dcterms:W3CDTF">2016-06-22T23:52:00Z</dcterms:created>
  <dcterms:modified xsi:type="dcterms:W3CDTF">2016-06-22T23:52:00Z</dcterms:modified>
</cp:coreProperties>
</file>