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F4E" w:rsidRDefault="00517F4E" w:rsidP="00BE16C2">
      <w:pPr>
        <w:spacing w:line="360" w:lineRule="auto"/>
        <w:ind w:left="567"/>
        <w:jc w:val="center"/>
      </w:pPr>
      <w:bookmarkStart w:id="0" w:name="_GoBack"/>
      <w:bookmarkEnd w:id="0"/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887966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772B8" w:rsidRDefault="00B833CD" w:rsidP="00B833C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04</w:t>
            </w:r>
            <w:r w:rsidR="00A37953">
              <w:rPr>
                <w:szCs w:val="28"/>
              </w:rPr>
              <w:t>.</w:t>
            </w:r>
            <w:r w:rsidR="003772B8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3772B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517F4E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513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3772B8">
            <w:pPr>
              <w:jc w:val="both"/>
            </w:pPr>
            <w:r w:rsidRPr="0045315B">
              <w:t xml:space="preserve">О проекте закона Приморского края </w:t>
            </w:r>
            <w:r w:rsidR="003772B8" w:rsidRPr="003772B8">
              <w:t xml:space="preserve">"О внесении изменений в отдельные законодательные акты Приморского края о предоставлении земельных участков на территории Приморского края" </w:t>
            </w:r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3772B8" w:rsidRPr="003772B8">
        <w:t xml:space="preserve">"О внесении изменений в отдельные законодательные акты Приморского края </w:t>
      </w:r>
      <w:r w:rsidR="00517F4E">
        <w:t xml:space="preserve">                            </w:t>
      </w:r>
      <w:r w:rsidR="003772B8" w:rsidRPr="003772B8">
        <w:t>о предоставлении земельных участков на территории Приморского края"</w:t>
      </w:r>
      <w:r>
        <w:t xml:space="preserve">,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1.Рассмотреть проект закона Приморского края </w:t>
      </w:r>
      <w:r w:rsidR="003772B8" w:rsidRPr="003772B8">
        <w:t xml:space="preserve">"О внесении изменений в отдельные законодательные акты Приморского края о предоставлении земельных участков на территории Приморского края" </w:t>
      </w:r>
      <w:r w:rsidRPr="00D61CE2">
        <w:t xml:space="preserve">в третьем чтении на очередном заседании Законодательного Собрания в </w:t>
      </w:r>
      <w:r w:rsidR="003772B8">
        <w:t>июле</w:t>
      </w:r>
      <w:r w:rsidRPr="00D61CE2">
        <w:t xml:space="preserve"> 2016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2.Рекомендовать Законодательному Собранию принять указанный законопроект в </w:t>
      </w:r>
      <w:proofErr w:type="gramStart"/>
      <w:r w:rsidRPr="00D61CE2">
        <w:t>третьем</w:t>
      </w:r>
      <w:proofErr w:type="gramEnd"/>
      <w:r w:rsidRPr="00D61CE2">
        <w:t xml:space="preserve">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33C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57243C">
      <w:headerReference w:type="default" r:id="rId10"/>
      <w:pgSz w:w="11906" w:h="16838"/>
      <w:pgMar w:top="284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27D" w:rsidRDefault="001F327D">
      <w:r>
        <w:separator/>
      </w:r>
    </w:p>
  </w:endnote>
  <w:endnote w:type="continuationSeparator" w:id="0">
    <w:p w:rsidR="001F327D" w:rsidRDefault="001F3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27D" w:rsidRDefault="001F327D">
      <w:r>
        <w:separator/>
      </w:r>
    </w:p>
  </w:footnote>
  <w:footnote w:type="continuationSeparator" w:id="0">
    <w:p w:rsidR="001F327D" w:rsidRDefault="001F3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4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030E"/>
    <w:rsid w:val="000A7A22"/>
    <w:rsid w:val="000F5C53"/>
    <w:rsid w:val="00160F97"/>
    <w:rsid w:val="00164C2C"/>
    <w:rsid w:val="00194B37"/>
    <w:rsid w:val="001A1D50"/>
    <w:rsid w:val="001F327D"/>
    <w:rsid w:val="0020003C"/>
    <w:rsid w:val="002105EF"/>
    <w:rsid w:val="00222096"/>
    <w:rsid w:val="00242578"/>
    <w:rsid w:val="00294DAB"/>
    <w:rsid w:val="002F6CAE"/>
    <w:rsid w:val="00357541"/>
    <w:rsid w:val="003772B8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17F4E"/>
    <w:rsid w:val="0057243C"/>
    <w:rsid w:val="00572897"/>
    <w:rsid w:val="00580625"/>
    <w:rsid w:val="00593020"/>
    <w:rsid w:val="006367DA"/>
    <w:rsid w:val="006A7CFE"/>
    <w:rsid w:val="006B0E61"/>
    <w:rsid w:val="007128C1"/>
    <w:rsid w:val="007E493D"/>
    <w:rsid w:val="008324FB"/>
    <w:rsid w:val="0084144F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9335B"/>
    <w:rsid w:val="00C958B6"/>
    <w:rsid w:val="00CC0684"/>
    <w:rsid w:val="00CD6A05"/>
    <w:rsid w:val="00CE5CCC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67780"/>
    <w:rsid w:val="00E92654"/>
    <w:rsid w:val="00EA4329"/>
    <w:rsid w:val="00EA76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0802EC-C654-41D2-BE19-4530A7B8F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26</cp:revision>
  <cp:lastPrinted>2016-07-01T02:01:00Z</cp:lastPrinted>
  <dcterms:created xsi:type="dcterms:W3CDTF">2015-08-20T02:03:00Z</dcterms:created>
  <dcterms:modified xsi:type="dcterms:W3CDTF">2016-07-01T02:01:00Z</dcterms:modified>
</cp:coreProperties>
</file>