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5pt;height:53.35pt" o:ole="" fillcolor="window">
            <v:imagedata r:id="rId7" o:title=""/>
          </v:shape>
          <o:OLEObject Type="Embed" ProgID="Word.Picture.8" ShapeID="_x0000_i1025" DrawAspect="Content" ObjectID="_1529149759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FB4C94" w:rsidRDefault="00C9762B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04.07</w:t>
            </w:r>
            <w:r w:rsidR="00EA2155">
              <w:rPr>
                <w:szCs w:val="28"/>
              </w:rPr>
              <w:t>.2016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 w:rsidP="009450CB">
            <w:pPr>
              <w:ind w:right="-107" w:hanging="8"/>
              <w:jc w:val="right"/>
              <w:rPr>
                <w:szCs w:val="28"/>
              </w:rPr>
            </w:pP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783E27" w:rsidP="00E537E8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 xml:space="preserve"> 511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proofErr w:type="gramStart"/>
            <w:r>
              <w:rPr>
                <w:szCs w:val="28"/>
              </w:rPr>
              <w:t>О проекте закона Примор</w:t>
            </w:r>
            <w:r w:rsidR="00802014">
              <w:rPr>
                <w:szCs w:val="28"/>
              </w:rPr>
              <w:t>ского края "О внесении изменений</w:t>
            </w:r>
            <w:r w:rsidR="00726E9A">
              <w:rPr>
                <w:szCs w:val="28"/>
              </w:rPr>
              <w:t xml:space="preserve"> в Закон</w:t>
            </w:r>
            <w:r w:rsidR="00664200">
              <w:rPr>
                <w:szCs w:val="28"/>
              </w:rPr>
              <w:t xml:space="preserve"> </w:t>
            </w:r>
            <w:r w:rsidR="00802014">
              <w:rPr>
                <w:szCs w:val="28"/>
              </w:rPr>
              <w:t>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</w:t>
            </w:r>
            <w:r w:rsidR="00664200">
              <w:rPr>
                <w:szCs w:val="28"/>
              </w:rPr>
              <w:t>"</w:t>
            </w:r>
            <w:r w:rsidR="00A37953">
              <w:rPr>
                <w:szCs w:val="28"/>
              </w:rPr>
              <w:t xml:space="preserve"> (второе, третье чтения</w:t>
            </w:r>
            <w:r>
              <w:rPr>
                <w:szCs w:val="28"/>
              </w:rPr>
              <w:t>)</w:t>
            </w:r>
            <w:proofErr w:type="gramEnd"/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 xml:space="preserve">Рассмотрев и </w:t>
      </w:r>
      <w:r w:rsidR="00F07834">
        <w:rPr>
          <w:szCs w:val="28"/>
        </w:rPr>
        <w:t xml:space="preserve">обсудив </w:t>
      </w:r>
      <w:r>
        <w:rPr>
          <w:szCs w:val="28"/>
        </w:rPr>
        <w:t>проект закона Примор</w:t>
      </w:r>
      <w:r w:rsidR="00802014">
        <w:rPr>
          <w:szCs w:val="28"/>
        </w:rPr>
        <w:t>ского края "О внесении изменений в Закон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rPr>
          <w:szCs w:val="28"/>
        </w:rPr>
        <w:t xml:space="preserve">, </w:t>
      </w:r>
      <w:r w:rsidR="000B032B">
        <w:rPr>
          <w:szCs w:val="28"/>
        </w:rPr>
        <w:t>принятый Законодательным Собранием в первом чтении          27 апреля 2016 года</w:t>
      </w:r>
      <w:proofErr w:type="gramEnd"/>
      <w:r w:rsidR="000B032B">
        <w:rPr>
          <w:szCs w:val="28"/>
        </w:rPr>
        <w:t xml:space="preserve"> и подготовленный к рассмотрению во втором и третьем чтениях</w:t>
      </w:r>
      <w:r w:rsidR="0014089D">
        <w:rPr>
          <w:szCs w:val="28"/>
        </w:rPr>
        <w:t xml:space="preserve">, </w:t>
      </w:r>
      <w:r>
        <w:rPr>
          <w:szCs w:val="28"/>
        </w:rPr>
        <w:t>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A37953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1.Рассмотреть </w:t>
      </w:r>
      <w:r w:rsidR="004A2E4A">
        <w:rPr>
          <w:szCs w:val="28"/>
        </w:rPr>
        <w:t xml:space="preserve">проект закона Приморского края </w:t>
      </w:r>
      <w:r w:rsidR="00802014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животных"</w:t>
      </w:r>
      <w:r>
        <w:rPr>
          <w:szCs w:val="28"/>
        </w:rPr>
        <w:t xml:space="preserve"> во втором и третьем чтениях на очередном заседании Зак</w:t>
      </w:r>
      <w:r w:rsidR="00802014">
        <w:rPr>
          <w:szCs w:val="28"/>
        </w:rPr>
        <w:t>онодательного Собрания в июле</w:t>
      </w:r>
      <w:r w:rsidR="00664200">
        <w:rPr>
          <w:szCs w:val="28"/>
        </w:rPr>
        <w:t xml:space="preserve"> 2016</w:t>
      </w:r>
      <w:r>
        <w:rPr>
          <w:szCs w:val="28"/>
        </w:rPr>
        <w:t xml:space="preserve"> года</w:t>
      </w:r>
      <w:r w:rsidR="004A2E4A">
        <w:rPr>
          <w:szCs w:val="28"/>
        </w:rPr>
        <w:t>.</w:t>
      </w:r>
      <w:proofErr w:type="gramEnd"/>
    </w:p>
    <w:p w:rsidR="00A37953" w:rsidRDefault="00A37953" w:rsidP="004A2E4A">
      <w:pPr>
        <w:ind w:firstLine="709"/>
        <w:jc w:val="both"/>
        <w:rPr>
          <w:szCs w:val="28"/>
        </w:rPr>
      </w:pPr>
    </w:p>
    <w:p w:rsidR="004A2E4A" w:rsidRDefault="00A37953" w:rsidP="004A2E4A">
      <w:pPr>
        <w:ind w:firstLine="720"/>
        <w:jc w:val="both"/>
        <w:rPr>
          <w:szCs w:val="28"/>
        </w:rPr>
      </w:pPr>
      <w:r>
        <w:rPr>
          <w:szCs w:val="28"/>
        </w:rPr>
        <w:lastRenderedPageBreak/>
        <w:t>2</w:t>
      </w:r>
      <w:r w:rsidR="004A2E4A">
        <w:rPr>
          <w:szCs w:val="28"/>
        </w:rPr>
        <w:t>.Рекомендовать Законодательному Собранию принять указанный законопроект в</w:t>
      </w:r>
      <w:r>
        <w:rPr>
          <w:szCs w:val="28"/>
        </w:rPr>
        <w:t>о втором и третьем чтениях</w:t>
      </w:r>
      <w:r w:rsidR="004A2E4A">
        <w:rPr>
          <w:szCs w:val="28"/>
        </w:rPr>
        <w:t>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pStyle w:val="20"/>
      </w:pPr>
      <w:r>
        <w:t>3</w:t>
      </w:r>
      <w:r w:rsidR="004A2E4A">
        <w:t>.Поручить Корнееву Ю.А., заместителю председателя комитета</w:t>
      </w:r>
      <w:r w:rsidR="006F0880">
        <w:t xml:space="preserve"> по продовольственной политике и природопользованию</w:t>
      </w:r>
      <w:r w:rsidR="00E128CD">
        <w:t>,</w:t>
      </w:r>
      <w:r w:rsidR="004A2E4A">
        <w:t xml:space="preserve">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23D91" w:rsidP="004A2E4A">
      <w:pPr>
        <w:ind w:firstLine="720"/>
        <w:jc w:val="both"/>
        <w:rPr>
          <w:szCs w:val="28"/>
        </w:rPr>
      </w:pPr>
      <w:r>
        <w:rPr>
          <w:szCs w:val="28"/>
        </w:rPr>
        <w:t>4</w:t>
      </w:r>
      <w:r w:rsidR="004A2E4A">
        <w:rPr>
          <w:szCs w:val="28"/>
        </w:rPr>
        <w:t xml:space="preserve">.Определить время для рассмотрения указанного вопроса </w:t>
      </w:r>
      <w:r w:rsidR="00A37953">
        <w:rPr>
          <w:szCs w:val="28"/>
        </w:rPr>
        <w:t xml:space="preserve">                    </w:t>
      </w:r>
      <w:r w:rsidR="004A2E4A">
        <w:rPr>
          <w:szCs w:val="28"/>
        </w:rPr>
        <w:t>на засе</w:t>
      </w:r>
      <w:r w:rsidR="00572897">
        <w:rPr>
          <w:szCs w:val="28"/>
        </w:rPr>
        <w:t xml:space="preserve">дании Законодательного Собрания </w:t>
      </w:r>
      <w:r w:rsidR="00572897" w:rsidRPr="00572897">
        <w:rPr>
          <w:szCs w:val="28"/>
        </w:rPr>
        <w:t>-</w:t>
      </w:r>
      <w:r w:rsidR="00572897">
        <w:rPr>
          <w:szCs w:val="28"/>
        </w:rPr>
        <w:t xml:space="preserve"> 5 </w:t>
      </w:r>
      <w:r w:rsidR="004A2E4A">
        <w:rPr>
          <w:szCs w:val="28"/>
        </w:rPr>
        <w:t>минут</w:t>
      </w:r>
      <w:r w:rsidR="00A37953">
        <w:rPr>
          <w:szCs w:val="28"/>
        </w:rPr>
        <w:t xml:space="preserve">, в том числе для        </w:t>
      </w:r>
      <w:r w:rsidR="00572897">
        <w:rPr>
          <w:szCs w:val="28"/>
        </w:rPr>
        <w:t xml:space="preserve">доклада - </w:t>
      </w:r>
      <w:r w:rsidR="00A37953">
        <w:rPr>
          <w:szCs w:val="28"/>
        </w:rPr>
        <w:t>1 минута</w:t>
      </w:r>
      <w:r w:rsidR="004A2E4A">
        <w:rPr>
          <w:szCs w:val="28"/>
        </w:rPr>
        <w:t>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802014" w:rsidRDefault="00802014" w:rsidP="004A2E4A">
      <w:pPr>
        <w:ind w:firstLine="720"/>
        <w:jc w:val="both"/>
        <w:rPr>
          <w:szCs w:val="28"/>
        </w:rPr>
      </w:pPr>
    </w:p>
    <w:p w:rsidR="00EA2155" w:rsidRDefault="00514C8D" w:rsidP="00EA2155">
      <w:pPr>
        <w:jc w:val="both"/>
        <w:rPr>
          <w:szCs w:val="28"/>
        </w:rPr>
      </w:pPr>
      <w:r>
        <w:rPr>
          <w:szCs w:val="28"/>
        </w:rPr>
        <w:t>Председатель</w:t>
      </w:r>
      <w:r w:rsidR="00EA2155">
        <w:rPr>
          <w:szCs w:val="28"/>
        </w:rPr>
        <w:t xml:space="preserve"> комитета                           </w:t>
      </w:r>
      <w:r>
        <w:rPr>
          <w:szCs w:val="28"/>
        </w:rPr>
        <w:t xml:space="preserve">                                             Е.А. Зотов</w:t>
      </w:r>
    </w:p>
    <w:sectPr w:rsidR="00EA2155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1208" w:rsidRDefault="00051208">
      <w:r>
        <w:separator/>
      </w:r>
    </w:p>
  </w:endnote>
  <w:endnote w:type="continuationSeparator" w:id="0">
    <w:p w:rsidR="00051208" w:rsidRDefault="000512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1208" w:rsidRDefault="00051208">
      <w:r>
        <w:separator/>
      </w:r>
    </w:p>
  </w:footnote>
  <w:footnote w:type="continuationSeparator" w:id="0">
    <w:p w:rsidR="00051208" w:rsidRDefault="000512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5251D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069D"/>
    <w:rsid w:val="00022B36"/>
    <w:rsid w:val="00024C6A"/>
    <w:rsid w:val="00051208"/>
    <w:rsid w:val="000527A7"/>
    <w:rsid w:val="00053C61"/>
    <w:rsid w:val="00070A4C"/>
    <w:rsid w:val="000839B0"/>
    <w:rsid w:val="000B032B"/>
    <w:rsid w:val="000D1C39"/>
    <w:rsid w:val="0011124C"/>
    <w:rsid w:val="00113158"/>
    <w:rsid w:val="00123C95"/>
    <w:rsid w:val="0014089D"/>
    <w:rsid w:val="0015251D"/>
    <w:rsid w:val="00160F97"/>
    <w:rsid w:val="00164C2C"/>
    <w:rsid w:val="00177140"/>
    <w:rsid w:val="0018632E"/>
    <w:rsid w:val="001B08CD"/>
    <w:rsid w:val="001D36DF"/>
    <w:rsid w:val="001F5FE5"/>
    <w:rsid w:val="0020003C"/>
    <w:rsid w:val="002021BA"/>
    <w:rsid w:val="002105EF"/>
    <w:rsid w:val="00222096"/>
    <w:rsid w:val="00242578"/>
    <w:rsid w:val="002636C9"/>
    <w:rsid w:val="002769A4"/>
    <w:rsid w:val="00294DAB"/>
    <w:rsid w:val="002C5471"/>
    <w:rsid w:val="002D67DD"/>
    <w:rsid w:val="002E6C56"/>
    <w:rsid w:val="002F7BFE"/>
    <w:rsid w:val="00333546"/>
    <w:rsid w:val="00357541"/>
    <w:rsid w:val="00396C6F"/>
    <w:rsid w:val="003A7EE9"/>
    <w:rsid w:val="003F2358"/>
    <w:rsid w:val="003F5DD2"/>
    <w:rsid w:val="0040792C"/>
    <w:rsid w:val="00423D91"/>
    <w:rsid w:val="00461E2B"/>
    <w:rsid w:val="00480797"/>
    <w:rsid w:val="00486BEA"/>
    <w:rsid w:val="004A2E4A"/>
    <w:rsid w:val="004B3592"/>
    <w:rsid w:val="00514C8D"/>
    <w:rsid w:val="00572897"/>
    <w:rsid w:val="00580625"/>
    <w:rsid w:val="005C25B6"/>
    <w:rsid w:val="005D6030"/>
    <w:rsid w:val="00614322"/>
    <w:rsid w:val="006303BF"/>
    <w:rsid w:val="006367DA"/>
    <w:rsid w:val="00664200"/>
    <w:rsid w:val="006A48FC"/>
    <w:rsid w:val="006A7CFE"/>
    <w:rsid w:val="006B5E13"/>
    <w:rsid w:val="006F0880"/>
    <w:rsid w:val="007128C1"/>
    <w:rsid w:val="00726E9A"/>
    <w:rsid w:val="00754DFB"/>
    <w:rsid w:val="00783E27"/>
    <w:rsid w:val="007A5427"/>
    <w:rsid w:val="007D4729"/>
    <w:rsid w:val="007E493D"/>
    <w:rsid w:val="00802014"/>
    <w:rsid w:val="008618B9"/>
    <w:rsid w:val="008816B1"/>
    <w:rsid w:val="008F6E7D"/>
    <w:rsid w:val="00902768"/>
    <w:rsid w:val="009208EE"/>
    <w:rsid w:val="009450CB"/>
    <w:rsid w:val="0094700E"/>
    <w:rsid w:val="009554D0"/>
    <w:rsid w:val="009712B2"/>
    <w:rsid w:val="00973138"/>
    <w:rsid w:val="009933E3"/>
    <w:rsid w:val="009B130F"/>
    <w:rsid w:val="009C5819"/>
    <w:rsid w:val="009D1B7D"/>
    <w:rsid w:val="009E5CD9"/>
    <w:rsid w:val="009F4EF7"/>
    <w:rsid w:val="00A00645"/>
    <w:rsid w:val="00A20B08"/>
    <w:rsid w:val="00A37953"/>
    <w:rsid w:val="00AA4CE6"/>
    <w:rsid w:val="00AB049E"/>
    <w:rsid w:val="00AF7283"/>
    <w:rsid w:val="00B04213"/>
    <w:rsid w:val="00B23439"/>
    <w:rsid w:val="00B304D2"/>
    <w:rsid w:val="00B573B9"/>
    <w:rsid w:val="00B6288F"/>
    <w:rsid w:val="00B74B92"/>
    <w:rsid w:val="00B803DE"/>
    <w:rsid w:val="00BD1F92"/>
    <w:rsid w:val="00BE16C2"/>
    <w:rsid w:val="00BE35A7"/>
    <w:rsid w:val="00C04B14"/>
    <w:rsid w:val="00C23CE0"/>
    <w:rsid w:val="00C36046"/>
    <w:rsid w:val="00C86022"/>
    <w:rsid w:val="00C9335B"/>
    <w:rsid w:val="00C958B6"/>
    <w:rsid w:val="00C9762B"/>
    <w:rsid w:val="00CA00EC"/>
    <w:rsid w:val="00CB4C28"/>
    <w:rsid w:val="00CC59A5"/>
    <w:rsid w:val="00CD6A05"/>
    <w:rsid w:val="00DE3C26"/>
    <w:rsid w:val="00DF220A"/>
    <w:rsid w:val="00E128CD"/>
    <w:rsid w:val="00E20B27"/>
    <w:rsid w:val="00E210BA"/>
    <w:rsid w:val="00E5310D"/>
    <w:rsid w:val="00E537E8"/>
    <w:rsid w:val="00E6749A"/>
    <w:rsid w:val="00EA2155"/>
    <w:rsid w:val="00EC7A8A"/>
    <w:rsid w:val="00EE7454"/>
    <w:rsid w:val="00F07834"/>
    <w:rsid w:val="00F361F3"/>
    <w:rsid w:val="00F66B66"/>
    <w:rsid w:val="00FB4C94"/>
    <w:rsid w:val="00FE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2016-05-05T03:00:00Z</cp:lastPrinted>
  <dcterms:created xsi:type="dcterms:W3CDTF">2016-07-04T05:03:00Z</dcterms:created>
  <dcterms:modified xsi:type="dcterms:W3CDTF">2016-07-04T05:03:00Z</dcterms:modified>
</cp:coreProperties>
</file>