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28282208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E61AA5">
      <w:pPr>
        <w:ind w:firstLine="720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E61AA5" w:rsidRPr="00420ADE">
        <w:t>"О внесении изменени</w:t>
      </w:r>
      <w:r w:rsidR="00126FDA">
        <w:t>й</w:t>
      </w:r>
      <w:r w:rsidR="00E61AA5" w:rsidRPr="00420ADE">
        <w:t xml:space="preserve"> в</w:t>
      </w:r>
      <w:r w:rsidR="00E61AA5">
        <w:t xml:space="preserve"> статью 16</w:t>
      </w:r>
      <w:r w:rsidR="00E61AA5" w:rsidRPr="00420ADE">
        <w:t xml:space="preserve"> Закон</w:t>
      </w:r>
      <w:r w:rsidR="00E61AA5">
        <w:t>а</w:t>
      </w:r>
      <w:r w:rsidR="00E61AA5" w:rsidRPr="00420ADE">
        <w:t xml:space="preserve"> Приморского края </w:t>
      </w:r>
      <w:r w:rsidR="00E61AA5" w:rsidRPr="00A57DA1">
        <w:t>"О государственной гражданской службе Приморского края"</w:t>
      </w:r>
      <w:r w:rsidR="00E61AA5">
        <w:t>, подготовленный с целью приведения в соответствие с федеральным законодательством.</w:t>
      </w:r>
      <w:proofErr w:type="gramEnd"/>
    </w:p>
    <w:p w:rsidR="00D550C7" w:rsidRDefault="00D550C7" w:rsidP="00E61AA5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5F63DB">
        <w:t>1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E61AA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3E79B6" w:rsidRDefault="00AB5E93" w:rsidP="003E79B6">
      <w:pPr>
        <w:ind w:left="709" w:firstLine="709"/>
        <w:jc w:val="both"/>
      </w:pPr>
      <w:r>
        <w:t xml:space="preserve"> </w:t>
      </w:r>
      <w:r w:rsidR="00DD70A5">
        <w:t xml:space="preserve">  </w:t>
      </w:r>
      <w:r w:rsidR="00D550C7" w:rsidRPr="008D030E">
        <w:t xml:space="preserve">решение комитета </w:t>
      </w:r>
      <w:r w:rsidR="00D550C7" w:rsidRPr="00784151">
        <w:t xml:space="preserve">от </w:t>
      </w:r>
      <w:r w:rsidR="00E61AA5">
        <w:t>30.06.2016</w:t>
      </w:r>
      <w:r w:rsidR="00D550C7" w:rsidRPr="00784151">
        <w:t xml:space="preserve"> </w:t>
      </w:r>
      <w:r w:rsidR="00D550C7" w:rsidRPr="00AB5E93">
        <w:t>№</w:t>
      </w:r>
      <w:r>
        <w:t xml:space="preserve"> 103</w:t>
      </w:r>
      <w:r w:rsidR="0062048D">
        <w:t>1</w:t>
      </w:r>
      <w:bookmarkStart w:id="0" w:name="_GoBack"/>
      <w:bookmarkEnd w:id="0"/>
      <w:r w:rsidR="00421057">
        <w:t xml:space="preserve"> </w:t>
      </w:r>
      <w:r w:rsidR="00E61AA5" w:rsidRPr="00420ADE">
        <w:t>"</w:t>
      </w:r>
      <w:r w:rsidR="003E79B6">
        <w:t>О проекте закона</w:t>
      </w:r>
    </w:p>
    <w:p w:rsidR="003E79B6" w:rsidRDefault="003E79B6" w:rsidP="003E79B6">
      <w:pPr>
        <w:ind w:left="709" w:firstLine="709"/>
        <w:jc w:val="both"/>
      </w:pPr>
      <w:r>
        <w:t xml:space="preserve">   Приморского края "</w:t>
      </w:r>
      <w:r w:rsidR="00E61AA5" w:rsidRPr="00420ADE">
        <w:t>О внесении</w:t>
      </w:r>
      <w:r w:rsidR="00AB5E93" w:rsidRPr="00AB5E93">
        <w:t xml:space="preserve"> </w:t>
      </w:r>
      <w:r w:rsidR="00AB5E93" w:rsidRPr="00420ADE">
        <w:t>изменени</w:t>
      </w:r>
      <w:r w:rsidR="00126FDA">
        <w:t>й</w:t>
      </w:r>
      <w:r>
        <w:t xml:space="preserve"> </w:t>
      </w:r>
      <w:r w:rsidR="00E61AA5" w:rsidRPr="00420ADE">
        <w:t>в</w:t>
      </w:r>
      <w:r w:rsidR="00AB5E93">
        <w:t xml:space="preserve"> </w:t>
      </w:r>
      <w:r w:rsidR="00E61AA5">
        <w:t>статью 16</w:t>
      </w:r>
      <w:r w:rsidR="00E61AA5" w:rsidRPr="00420ADE">
        <w:t xml:space="preserve"> Закон</w:t>
      </w:r>
      <w:r w:rsidR="00E61AA5">
        <w:t>а</w:t>
      </w:r>
    </w:p>
    <w:p w:rsidR="003E79B6" w:rsidRDefault="003E79B6" w:rsidP="003E79B6">
      <w:pPr>
        <w:ind w:left="709" w:firstLine="709"/>
        <w:jc w:val="both"/>
      </w:pPr>
      <w:r>
        <w:t xml:space="preserve">  </w:t>
      </w:r>
      <w:r w:rsidR="00E61AA5" w:rsidRPr="00420ADE">
        <w:t xml:space="preserve"> Приморского края </w:t>
      </w:r>
      <w:r w:rsidR="00E61AA5" w:rsidRPr="00A57DA1">
        <w:t>"О государственной гражданской службе</w:t>
      </w:r>
    </w:p>
    <w:p w:rsidR="00D550C7" w:rsidRPr="008D030E" w:rsidRDefault="003E79B6" w:rsidP="003E79B6">
      <w:pPr>
        <w:ind w:left="709" w:firstLine="709"/>
        <w:jc w:val="both"/>
      </w:pPr>
      <w:r>
        <w:t xml:space="preserve">  </w:t>
      </w:r>
      <w:r w:rsidR="00E61AA5" w:rsidRPr="00A57DA1">
        <w:t xml:space="preserve"> Приморского края"</w:t>
      </w:r>
      <w:r w:rsidR="00E61AA5">
        <w:t xml:space="preserve"> </w:t>
      </w:r>
      <w:r w:rsidR="00D550C7">
        <w:rPr>
          <w:lang w:eastAsia="en-US"/>
        </w:rPr>
        <w:t xml:space="preserve"> </w:t>
      </w:r>
      <w:r w:rsidR="00D550C7"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="00D550C7" w:rsidRPr="00784151">
          <w:t>2 л</w:t>
        </w:r>
      </w:smartTag>
      <w:r w:rsidR="00D550C7" w:rsidRPr="00784151">
        <w:t>.</w:t>
      </w:r>
      <w:r w:rsidR="00D550C7">
        <w:t xml:space="preserve"> </w:t>
      </w:r>
      <w:r w:rsidR="00D550C7"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9E1A2A" w:rsidP="00936FE2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698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Яцук</w:t>
    </w:r>
  </w:p>
  <w:p w:rsidR="00E61AA5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Марина Валентиновна</w:t>
    </w:r>
  </w:p>
  <w:p w:rsidR="00E61AA5" w:rsidRPr="00ED2CBA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97F94"/>
    <w:rsid w:val="000A3F20"/>
    <w:rsid w:val="000A66ED"/>
    <w:rsid w:val="000B27F2"/>
    <w:rsid w:val="000C4DD9"/>
    <w:rsid w:val="000D2F12"/>
    <w:rsid w:val="000D6256"/>
    <w:rsid w:val="000E380E"/>
    <w:rsid w:val="00121509"/>
    <w:rsid w:val="00126FDA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E79B6"/>
    <w:rsid w:val="003F2DE3"/>
    <w:rsid w:val="003F3564"/>
    <w:rsid w:val="003F5AD4"/>
    <w:rsid w:val="00403034"/>
    <w:rsid w:val="00403C4A"/>
    <w:rsid w:val="00411680"/>
    <w:rsid w:val="00421057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63DB"/>
    <w:rsid w:val="005F7A18"/>
    <w:rsid w:val="0062048D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9E1A2A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B5E93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D70A5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61AA5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</TotalTime>
  <Pages>1</Pages>
  <Words>190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10</cp:revision>
  <cp:lastPrinted>2016-02-02T07:40:00Z</cp:lastPrinted>
  <dcterms:created xsi:type="dcterms:W3CDTF">2016-02-01T22:55:00Z</dcterms:created>
  <dcterms:modified xsi:type="dcterms:W3CDTF">2016-06-24T04:04:00Z</dcterms:modified>
</cp:coreProperties>
</file>