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D550C7">
        <w:trPr>
          <w:cantSplit/>
          <w:trHeight w:val="1278"/>
        </w:trPr>
        <w:tc>
          <w:tcPr>
            <w:tcW w:w="4820" w:type="dxa"/>
            <w:gridSpan w:val="5"/>
          </w:tcPr>
          <w:p w:rsidR="00D550C7" w:rsidRDefault="00D550C7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7" o:title=""/>
                </v:shape>
                <o:OLEObject Type="Embed" ProgID="Word.Picture.8" ShapeID="_x0000_i1025" DrawAspect="Content" ObjectID="_1528640233" r:id="rId8"/>
              </w:object>
            </w:r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D550C7" w:rsidRDefault="00D550C7" w:rsidP="00436EDC"/>
        </w:tc>
      </w:tr>
      <w:tr w:rsidR="00D550C7">
        <w:trPr>
          <w:cantSplit/>
          <w:trHeight w:val="1835"/>
        </w:trPr>
        <w:tc>
          <w:tcPr>
            <w:tcW w:w="4820" w:type="dxa"/>
            <w:gridSpan w:val="5"/>
          </w:tcPr>
          <w:p w:rsidR="00D550C7" w:rsidRDefault="00D550C7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550C7" w:rsidRDefault="00D550C7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550C7" w:rsidRDefault="00D550C7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D550C7" w:rsidRDefault="00D550C7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D550C7" w:rsidRDefault="00D550C7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D550C7" w:rsidRPr="008D030E" w:rsidRDefault="00D550C7" w:rsidP="00436EDC">
            <w:r w:rsidRPr="008D030E">
              <w:t xml:space="preserve">Председателю </w:t>
            </w:r>
          </w:p>
          <w:p w:rsidR="00D550C7" w:rsidRPr="008D030E" w:rsidRDefault="00D550C7" w:rsidP="00436EDC">
            <w:r w:rsidRPr="008D030E">
              <w:t>Законодательного Собрания</w:t>
            </w:r>
          </w:p>
          <w:p w:rsidR="00D550C7" w:rsidRPr="008D030E" w:rsidRDefault="00D550C7" w:rsidP="00436EDC">
            <w:r w:rsidRPr="008D030E">
              <w:t>Приморского края</w:t>
            </w:r>
          </w:p>
          <w:p w:rsidR="00D550C7" w:rsidRPr="008D030E" w:rsidRDefault="00D550C7" w:rsidP="00436EDC"/>
          <w:p w:rsidR="00D550C7" w:rsidRPr="008D030E" w:rsidRDefault="00D550C7" w:rsidP="00436EDC">
            <w:r>
              <w:t>Горчакову В.В.</w:t>
            </w:r>
          </w:p>
          <w:p w:rsidR="00D550C7" w:rsidRPr="000A3F20" w:rsidRDefault="00D550C7" w:rsidP="0085618A">
            <w:pPr>
              <w:rPr>
                <w:sz w:val="26"/>
                <w:szCs w:val="26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550C7" w:rsidRDefault="00D550C7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425" w:type="dxa"/>
            <w:vAlign w:val="bottom"/>
          </w:tcPr>
          <w:p w:rsidR="00D550C7" w:rsidRDefault="00D550C7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    </w:t>
            </w: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709" w:type="dxa"/>
          </w:tcPr>
          <w:p w:rsidR="00D550C7" w:rsidRDefault="00D550C7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D550C7" w:rsidRPr="0049228D" w:rsidRDefault="00D550C7">
      <w:pPr>
        <w:rPr>
          <w:sz w:val="26"/>
          <w:szCs w:val="26"/>
        </w:rPr>
      </w:pPr>
    </w:p>
    <w:p w:rsidR="00D550C7" w:rsidRDefault="00D550C7" w:rsidP="00917307">
      <w:pPr>
        <w:jc w:val="center"/>
        <w:rPr>
          <w:sz w:val="26"/>
          <w:szCs w:val="26"/>
        </w:rPr>
      </w:pPr>
    </w:p>
    <w:p w:rsidR="00D550C7" w:rsidRPr="008D030E" w:rsidRDefault="00D550C7" w:rsidP="00917307">
      <w:pPr>
        <w:jc w:val="center"/>
      </w:pPr>
      <w:r w:rsidRPr="008D030E">
        <w:t xml:space="preserve">Уважаемый </w:t>
      </w:r>
      <w:r>
        <w:t>Виктор Васильевич</w:t>
      </w:r>
      <w:r w:rsidRPr="008D030E">
        <w:t>!</w:t>
      </w:r>
    </w:p>
    <w:p w:rsidR="00D550C7" w:rsidRPr="008D030E" w:rsidRDefault="00D550C7" w:rsidP="00917307">
      <w:pPr>
        <w:jc w:val="center"/>
      </w:pPr>
    </w:p>
    <w:p w:rsidR="00D550C7" w:rsidRDefault="00D550C7" w:rsidP="007E4CF7">
      <w:pPr>
        <w:ind w:firstLine="709"/>
        <w:jc w:val="both"/>
      </w:pPr>
      <w:proofErr w:type="gramStart"/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="00BE71C9" w:rsidRPr="0084715B">
        <w:t>комитет Законодательного Собрания по региональной политике и законности в качестве законодательной инициативы вносит</w:t>
      </w:r>
      <w:r w:rsidRPr="008D030E">
        <w:t xml:space="preserve"> проект закона Приморского края </w:t>
      </w:r>
      <w:r w:rsidR="007E4CF7">
        <w:t>"</w:t>
      </w:r>
      <w:r w:rsidR="007E4CF7">
        <w:rPr>
          <w:bCs/>
        </w:rPr>
        <w:t xml:space="preserve">О внесении изменений </w:t>
      </w:r>
      <w:r w:rsidR="007E4CF7">
        <w:t>в Избирательный кодекс Приморского края"</w:t>
      </w:r>
      <w:r w:rsidR="00E61AA5">
        <w:t xml:space="preserve">, подготовленный с целью </w:t>
      </w:r>
      <w:r w:rsidR="007E4CF7">
        <w:t>устранения в Избирательном кодексе Приморского края  нарушений правил юридической техники.</w:t>
      </w:r>
      <w:proofErr w:type="gramEnd"/>
    </w:p>
    <w:p w:rsidR="00D550C7" w:rsidRDefault="00D550C7" w:rsidP="00E61AA5">
      <w:pPr>
        <w:jc w:val="both"/>
        <w:rPr>
          <w:position w:val="2"/>
        </w:rPr>
      </w:pPr>
    </w:p>
    <w:p w:rsidR="00D550C7" w:rsidRPr="00B5231D" w:rsidRDefault="00D550C7" w:rsidP="002D3965">
      <w:r w:rsidRPr="00B5231D">
        <w:rPr>
          <w:position w:val="2"/>
        </w:rPr>
        <w:t>Приложени</w:t>
      </w:r>
      <w:r w:rsidR="002D3965">
        <w:rPr>
          <w:position w:val="2"/>
        </w:rPr>
        <w:t>е</w:t>
      </w:r>
      <w:r w:rsidRPr="00B5231D">
        <w:rPr>
          <w:position w:val="2"/>
        </w:rPr>
        <w:t>:</w:t>
      </w:r>
      <w:r w:rsidR="002D3965">
        <w:rPr>
          <w:position w:val="2"/>
        </w:rPr>
        <w:t xml:space="preserve"> </w:t>
      </w:r>
      <w:r w:rsidRPr="00B5231D">
        <w:t>те</w:t>
      </w:r>
      <w:proofErr w:type="gramStart"/>
      <w:r w:rsidRPr="00B5231D">
        <w:t>кст пр</w:t>
      </w:r>
      <w:proofErr w:type="gramEnd"/>
      <w:r w:rsidRPr="00B5231D">
        <w:t xml:space="preserve">оекта закона на </w:t>
      </w:r>
      <w:r w:rsidR="005F63DB">
        <w:t>1</w:t>
      </w:r>
      <w:r w:rsidRPr="00B5231D">
        <w:t xml:space="preserve"> л. в 1 экз.;</w:t>
      </w:r>
    </w:p>
    <w:p w:rsidR="00D550C7" w:rsidRPr="008D030E" w:rsidRDefault="00D550C7" w:rsidP="002D396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2D396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</w:t>
      </w:r>
      <w:proofErr w:type="gramStart"/>
      <w:r w:rsidRPr="008D030E">
        <w:rPr>
          <w:sz w:val="28"/>
          <w:szCs w:val="28"/>
        </w:rPr>
        <w:t>утратившими</w:t>
      </w:r>
      <w:proofErr w:type="gramEnd"/>
      <w:r w:rsidRPr="008D030E">
        <w:rPr>
          <w:sz w:val="28"/>
          <w:szCs w:val="28"/>
        </w:rPr>
        <w:t xml:space="preserve"> силу, </w:t>
      </w:r>
      <w:r w:rsidR="002D3965" w:rsidRPr="008D030E">
        <w:rPr>
          <w:sz w:val="28"/>
          <w:szCs w:val="28"/>
        </w:rPr>
        <w:t>приостановлению,</w:t>
      </w:r>
      <w:r w:rsidR="002D3965">
        <w:rPr>
          <w:sz w:val="28"/>
          <w:szCs w:val="28"/>
        </w:rPr>
        <w:t xml:space="preserve"> </w:t>
      </w:r>
      <w:r w:rsidRPr="008D030E">
        <w:rPr>
          <w:sz w:val="28"/>
          <w:szCs w:val="28"/>
        </w:rPr>
        <w:t xml:space="preserve">изменению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 xml:space="preserve">. </w:t>
      </w:r>
      <w:r w:rsidR="002D3965">
        <w:rPr>
          <w:sz w:val="28"/>
          <w:szCs w:val="28"/>
        </w:rPr>
        <w:br/>
      </w:r>
      <w:r w:rsidRPr="008D030E">
        <w:rPr>
          <w:sz w:val="28"/>
          <w:szCs w:val="28"/>
        </w:rPr>
        <w:t>в 1 экз.;</w:t>
      </w:r>
    </w:p>
    <w:p w:rsidR="00D550C7" w:rsidRPr="008D030E" w:rsidRDefault="00D550C7" w:rsidP="00E61AA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AB5E93" w:rsidP="007E4CF7">
      <w:pPr>
        <w:ind w:left="709" w:firstLine="709"/>
        <w:jc w:val="both"/>
      </w:pPr>
      <w:r>
        <w:t xml:space="preserve"> </w:t>
      </w:r>
      <w:r w:rsidR="00DD70A5">
        <w:t xml:space="preserve">  </w:t>
      </w:r>
      <w:r w:rsidR="00D550C7" w:rsidRPr="008D030E">
        <w:t xml:space="preserve">решение комитета </w:t>
      </w:r>
      <w:r w:rsidR="00D550C7" w:rsidRPr="00784151">
        <w:t xml:space="preserve">от </w:t>
      </w:r>
      <w:r w:rsidR="00E61AA5">
        <w:t>30.06.2016</w:t>
      </w:r>
      <w:r w:rsidR="00D550C7" w:rsidRPr="00784151">
        <w:t xml:space="preserve"> </w:t>
      </w:r>
      <w:r w:rsidR="00D550C7" w:rsidRPr="00AB5E93">
        <w:t>№</w:t>
      </w:r>
      <w:r>
        <w:t xml:space="preserve"> 10</w:t>
      </w:r>
      <w:r w:rsidR="00D03998">
        <w:t>29</w:t>
      </w:r>
      <w:bookmarkStart w:id="0" w:name="_GoBack"/>
      <w:bookmarkEnd w:id="0"/>
      <w:r w:rsidR="00421057">
        <w:t xml:space="preserve"> </w:t>
      </w:r>
      <w:r w:rsidR="00E61AA5" w:rsidRPr="00420ADE">
        <w:t>"</w:t>
      </w:r>
      <w:r w:rsidR="007E4CF7">
        <w:t>О проекте закона Приморского края "О внесении изменений в Избирательный кодекс Приморского края"</w:t>
      </w:r>
      <w:r w:rsidR="00E61AA5">
        <w:t xml:space="preserve"> </w:t>
      </w:r>
      <w:r w:rsidR="00D550C7">
        <w:rPr>
          <w:lang w:eastAsia="en-US"/>
        </w:rPr>
        <w:t xml:space="preserve"> </w:t>
      </w:r>
      <w:r w:rsidR="00D550C7" w:rsidRPr="00784151">
        <w:t xml:space="preserve">на </w:t>
      </w:r>
      <w:smartTag w:uri="urn:schemas-microsoft-com:office:smarttags" w:element="metricconverter">
        <w:smartTagPr>
          <w:attr w:name="ProductID" w:val="2 л"/>
        </w:smartTagPr>
        <w:r w:rsidR="00D550C7" w:rsidRPr="00784151">
          <w:t>2 л</w:t>
        </w:r>
      </w:smartTag>
      <w:r w:rsidR="00D550C7" w:rsidRPr="00784151">
        <w:t>.</w:t>
      </w:r>
      <w:r w:rsidR="00D550C7">
        <w:t xml:space="preserve"> </w:t>
      </w:r>
      <w:r w:rsidR="00D550C7" w:rsidRPr="008D030E">
        <w:t>в 1 экз.</w:t>
      </w:r>
    </w:p>
    <w:p w:rsidR="00D550C7" w:rsidRPr="008D030E" w:rsidRDefault="00D550C7" w:rsidP="00203CFA">
      <w:pPr>
        <w:pStyle w:val="a9"/>
        <w:tabs>
          <w:tab w:val="left" w:pos="6379"/>
        </w:tabs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Pr="008D030E" w:rsidRDefault="009E1A2A" w:rsidP="00936FE2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550C7" w:rsidRPr="008D030E" w:rsidRDefault="00D550C7" w:rsidP="00936FE2">
      <w:pPr>
        <w:pStyle w:val="a9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 xml:space="preserve"> Д.А. Текиев</w:t>
      </w:r>
    </w:p>
    <w:sectPr w:rsidR="00D550C7" w:rsidRPr="008D030E" w:rsidSect="001711F6">
      <w:footerReference w:type="default" r:id="rId10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546" w:rsidRDefault="00B04546">
      <w:r>
        <w:separator/>
      </w:r>
    </w:p>
  </w:endnote>
  <w:endnote w:type="continuationSeparator" w:id="0">
    <w:p w:rsidR="00B04546" w:rsidRDefault="00B04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698" w:rsidRDefault="00E61AA5" w:rsidP="00ED2CBA">
    <w:pPr>
      <w:pStyle w:val="a9"/>
      <w:rPr>
        <w:sz w:val="20"/>
        <w:szCs w:val="20"/>
      </w:rPr>
    </w:pPr>
    <w:r>
      <w:rPr>
        <w:sz w:val="20"/>
        <w:szCs w:val="20"/>
      </w:rPr>
      <w:t>Яцук</w:t>
    </w:r>
  </w:p>
  <w:p w:rsidR="00E61AA5" w:rsidRDefault="00E61AA5" w:rsidP="00ED2CBA">
    <w:pPr>
      <w:pStyle w:val="a9"/>
      <w:rPr>
        <w:sz w:val="20"/>
        <w:szCs w:val="20"/>
      </w:rPr>
    </w:pPr>
    <w:r>
      <w:rPr>
        <w:sz w:val="20"/>
        <w:szCs w:val="20"/>
      </w:rPr>
      <w:t>Марина Валентиновна</w:t>
    </w:r>
  </w:p>
  <w:p w:rsidR="00E61AA5" w:rsidRPr="00ED2CBA" w:rsidRDefault="00E61AA5" w:rsidP="00ED2CBA">
    <w:pPr>
      <w:pStyle w:val="a9"/>
      <w:rPr>
        <w:sz w:val="20"/>
        <w:szCs w:val="20"/>
      </w:rPr>
    </w:pPr>
    <w:r>
      <w:rPr>
        <w:sz w:val="20"/>
        <w:szCs w:val="20"/>
      </w:rPr>
      <w:t>2205407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546" w:rsidRDefault="00B04546">
      <w:r>
        <w:separator/>
      </w:r>
    </w:p>
  </w:footnote>
  <w:footnote w:type="continuationSeparator" w:id="0">
    <w:p w:rsidR="00B04546" w:rsidRDefault="00B045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6ED"/>
    <w:rsid w:val="00000901"/>
    <w:rsid w:val="00006BE4"/>
    <w:rsid w:val="00020D30"/>
    <w:rsid w:val="00021E10"/>
    <w:rsid w:val="000415EE"/>
    <w:rsid w:val="00057A38"/>
    <w:rsid w:val="00070287"/>
    <w:rsid w:val="0007272A"/>
    <w:rsid w:val="000922C9"/>
    <w:rsid w:val="00097F94"/>
    <w:rsid w:val="000A3F20"/>
    <w:rsid w:val="000A66ED"/>
    <w:rsid w:val="000B27F2"/>
    <w:rsid w:val="000C4DD9"/>
    <w:rsid w:val="000D2F12"/>
    <w:rsid w:val="000D6256"/>
    <w:rsid w:val="000E380E"/>
    <w:rsid w:val="00121509"/>
    <w:rsid w:val="001301C6"/>
    <w:rsid w:val="00136BDB"/>
    <w:rsid w:val="001400C6"/>
    <w:rsid w:val="00142C5F"/>
    <w:rsid w:val="001711F6"/>
    <w:rsid w:val="00175C04"/>
    <w:rsid w:val="001B0887"/>
    <w:rsid w:val="001B1A6A"/>
    <w:rsid w:val="001F0762"/>
    <w:rsid w:val="001F29F0"/>
    <w:rsid w:val="001F3716"/>
    <w:rsid w:val="00203CFA"/>
    <w:rsid w:val="002179E5"/>
    <w:rsid w:val="00221C9A"/>
    <w:rsid w:val="00224674"/>
    <w:rsid w:val="0023017C"/>
    <w:rsid w:val="00235B46"/>
    <w:rsid w:val="00237659"/>
    <w:rsid w:val="00237F08"/>
    <w:rsid w:val="00277251"/>
    <w:rsid w:val="002A5A6C"/>
    <w:rsid w:val="002A5D7B"/>
    <w:rsid w:val="002B0128"/>
    <w:rsid w:val="002B670A"/>
    <w:rsid w:val="002D1978"/>
    <w:rsid w:val="002D3965"/>
    <w:rsid w:val="002D496E"/>
    <w:rsid w:val="002D5123"/>
    <w:rsid w:val="002F1316"/>
    <w:rsid w:val="00315311"/>
    <w:rsid w:val="003227B1"/>
    <w:rsid w:val="003265B4"/>
    <w:rsid w:val="00352E0E"/>
    <w:rsid w:val="00377F67"/>
    <w:rsid w:val="003B2A74"/>
    <w:rsid w:val="003E56F9"/>
    <w:rsid w:val="003F2DE3"/>
    <w:rsid w:val="003F3564"/>
    <w:rsid w:val="003F5AD4"/>
    <w:rsid w:val="00403034"/>
    <w:rsid w:val="00403C4A"/>
    <w:rsid w:val="00411680"/>
    <w:rsid w:val="00421057"/>
    <w:rsid w:val="004232F0"/>
    <w:rsid w:val="00436EDC"/>
    <w:rsid w:val="0044478B"/>
    <w:rsid w:val="00471767"/>
    <w:rsid w:val="0048263B"/>
    <w:rsid w:val="0049228D"/>
    <w:rsid w:val="004928D0"/>
    <w:rsid w:val="004A7A0A"/>
    <w:rsid w:val="004B0C31"/>
    <w:rsid w:val="004E4C23"/>
    <w:rsid w:val="004F0284"/>
    <w:rsid w:val="005002F3"/>
    <w:rsid w:val="005039CA"/>
    <w:rsid w:val="005065FB"/>
    <w:rsid w:val="00515590"/>
    <w:rsid w:val="005172A0"/>
    <w:rsid w:val="00530BE8"/>
    <w:rsid w:val="0053798C"/>
    <w:rsid w:val="0054269B"/>
    <w:rsid w:val="0055063B"/>
    <w:rsid w:val="00556DD4"/>
    <w:rsid w:val="00557698"/>
    <w:rsid w:val="0059124F"/>
    <w:rsid w:val="005914CF"/>
    <w:rsid w:val="00594C57"/>
    <w:rsid w:val="005C1179"/>
    <w:rsid w:val="005C1811"/>
    <w:rsid w:val="005C3D65"/>
    <w:rsid w:val="005D18C9"/>
    <w:rsid w:val="005D36D6"/>
    <w:rsid w:val="005D6E70"/>
    <w:rsid w:val="005E4259"/>
    <w:rsid w:val="005E5003"/>
    <w:rsid w:val="005F233B"/>
    <w:rsid w:val="005F63DB"/>
    <w:rsid w:val="005F7A18"/>
    <w:rsid w:val="0062197A"/>
    <w:rsid w:val="00653629"/>
    <w:rsid w:val="00656524"/>
    <w:rsid w:val="00674C47"/>
    <w:rsid w:val="00696442"/>
    <w:rsid w:val="006A501C"/>
    <w:rsid w:val="006B40BA"/>
    <w:rsid w:val="006C153C"/>
    <w:rsid w:val="006C1783"/>
    <w:rsid w:val="006C5132"/>
    <w:rsid w:val="006D32B6"/>
    <w:rsid w:val="006E5549"/>
    <w:rsid w:val="006F68D7"/>
    <w:rsid w:val="00700525"/>
    <w:rsid w:val="007012E5"/>
    <w:rsid w:val="00706751"/>
    <w:rsid w:val="00707560"/>
    <w:rsid w:val="00710583"/>
    <w:rsid w:val="00715975"/>
    <w:rsid w:val="00720654"/>
    <w:rsid w:val="00725EDA"/>
    <w:rsid w:val="00753C6A"/>
    <w:rsid w:val="007546FA"/>
    <w:rsid w:val="0075686F"/>
    <w:rsid w:val="007839F4"/>
    <w:rsid w:val="00784151"/>
    <w:rsid w:val="00791D4C"/>
    <w:rsid w:val="007A35BA"/>
    <w:rsid w:val="007A4488"/>
    <w:rsid w:val="007B32D2"/>
    <w:rsid w:val="007C665B"/>
    <w:rsid w:val="007D46E7"/>
    <w:rsid w:val="007D4C41"/>
    <w:rsid w:val="007E4153"/>
    <w:rsid w:val="007E4CF7"/>
    <w:rsid w:val="007E7F09"/>
    <w:rsid w:val="007F2136"/>
    <w:rsid w:val="0080686A"/>
    <w:rsid w:val="008179CA"/>
    <w:rsid w:val="00821BB1"/>
    <w:rsid w:val="008274FD"/>
    <w:rsid w:val="008448DF"/>
    <w:rsid w:val="0085618A"/>
    <w:rsid w:val="008706CF"/>
    <w:rsid w:val="0088103F"/>
    <w:rsid w:val="00897B92"/>
    <w:rsid w:val="008D030E"/>
    <w:rsid w:val="008E3860"/>
    <w:rsid w:val="008F2ACC"/>
    <w:rsid w:val="008F2E73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50ED0"/>
    <w:rsid w:val="0098607E"/>
    <w:rsid w:val="009A1A0F"/>
    <w:rsid w:val="009A4C39"/>
    <w:rsid w:val="009B01D4"/>
    <w:rsid w:val="009B7B0E"/>
    <w:rsid w:val="009D3AB2"/>
    <w:rsid w:val="009E1A2A"/>
    <w:rsid w:val="00A04F91"/>
    <w:rsid w:val="00A2574A"/>
    <w:rsid w:val="00A2797E"/>
    <w:rsid w:val="00A366B5"/>
    <w:rsid w:val="00A52B37"/>
    <w:rsid w:val="00A55E75"/>
    <w:rsid w:val="00A708BB"/>
    <w:rsid w:val="00A751C1"/>
    <w:rsid w:val="00A83EA6"/>
    <w:rsid w:val="00A865CD"/>
    <w:rsid w:val="00A96357"/>
    <w:rsid w:val="00AB5E93"/>
    <w:rsid w:val="00AF0696"/>
    <w:rsid w:val="00B04546"/>
    <w:rsid w:val="00B065A5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D509B"/>
    <w:rsid w:val="00BD79E2"/>
    <w:rsid w:val="00BE71C9"/>
    <w:rsid w:val="00BE7529"/>
    <w:rsid w:val="00BF60B0"/>
    <w:rsid w:val="00BF6541"/>
    <w:rsid w:val="00C045FB"/>
    <w:rsid w:val="00C25E2E"/>
    <w:rsid w:val="00C447B9"/>
    <w:rsid w:val="00C64A02"/>
    <w:rsid w:val="00CA372E"/>
    <w:rsid w:val="00CB5843"/>
    <w:rsid w:val="00CF5B04"/>
    <w:rsid w:val="00CF6F07"/>
    <w:rsid w:val="00D03998"/>
    <w:rsid w:val="00D17505"/>
    <w:rsid w:val="00D21A4F"/>
    <w:rsid w:val="00D36CDD"/>
    <w:rsid w:val="00D40F1D"/>
    <w:rsid w:val="00D550C7"/>
    <w:rsid w:val="00D724EC"/>
    <w:rsid w:val="00D80A05"/>
    <w:rsid w:val="00D87FEA"/>
    <w:rsid w:val="00D9162E"/>
    <w:rsid w:val="00D91EA1"/>
    <w:rsid w:val="00D94E27"/>
    <w:rsid w:val="00DA48AE"/>
    <w:rsid w:val="00DD4ABF"/>
    <w:rsid w:val="00DD70A5"/>
    <w:rsid w:val="00DE06A8"/>
    <w:rsid w:val="00DE4CC3"/>
    <w:rsid w:val="00E00517"/>
    <w:rsid w:val="00E0458C"/>
    <w:rsid w:val="00E10501"/>
    <w:rsid w:val="00E13C2F"/>
    <w:rsid w:val="00E17A98"/>
    <w:rsid w:val="00E3239D"/>
    <w:rsid w:val="00E346BD"/>
    <w:rsid w:val="00E61AA5"/>
    <w:rsid w:val="00E77091"/>
    <w:rsid w:val="00E831FC"/>
    <w:rsid w:val="00EB3D8D"/>
    <w:rsid w:val="00EC0A88"/>
    <w:rsid w:val="00ED2CBA"/>
    <w:rsid w:val="00EF70EB"/>
    <w:rsid w:val="00F23CD5"/>
    <w:rsid w:val="00F245F1"/>
    <w:rsid w:val="00F312B0"/>
    <w:rsid w:val="00F370CC"/>
    <w:rsid w:val="00F37905"/>
    <w:rsid w:val="00F445A9"/>
    <w:rsid w:val="00F55B20"/>
    <w:rsid w:val="00F6094D"/>
    <w:rsid w:val="00F8695E"/>
    <w:rsid w:val="00FC6165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3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21</TotalTime>
  <Pages>1</Pages>
  <Words>180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Яцук Марина Валентиновна</cp:lastModifiedBy>
  <cp:revision>10</cp:revision>
  <cp:lastPrinted>2016-02-02T07:40:00Z</cp:lastPrinted>
  <dcterms:created xsi:type="dcterms:W3CDTF">2016-02-01T22:55:00Z</dcterms:created>
  <dcterms:modified xsi:type="dcterms:W3CDTF">2016-06-28T07:31:00Z</dcterms:modified>
</cp:coreProperties>
</file>