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48F" w:rsidRDefault="00A1748F" w:rsidP="00A1748F">
      <w:pPr>
        <w:ind w:left="567"/>
        <w:jc w:val="right"/>
      </w:pPr>
      <w:r>
        <w:t>ПРОЕКТ</w:t>
      </w:r>
    </w:p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52.75pt" o:ole="" fillcolor="window">
            <v:imagedata r:id="rId8" o:title=""/>
          </v:shape>
          <o:OLEObject Type="Embed" ProgID="Word.Picture.8" ShapeID="_x0000_i1025" DrawAspect="Content" ObjectID="_1528265158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02985">
            <w:pPr>
              <w:widowControl w:val="0"/>
              <w:spacing w:after="120"/>
              <w:ind w:firstLine="34"/>
            </w:pPr>
            <w:r>
              <w:t>04.07.2016</w:t>
            </w:r>
            <w:bookmarkStart w:id="0" w:name="_GoBack"/>
            <w:bookmarkEnd w:id="0"/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98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6D4927" w:rsidTr="003B5E7B">
              <w:tc>
                <w:tcPr>
                  <w:tcW w:w="4395" w:type="dxa"/>
                </w:tcPr>
                <w:p w:rsidR="006D4927" w:rsidRDefault="006D4927" w:rsidP="006D4927">
                  <w:pPr>
                    <w:ind w:left="-108" w:right="4927"/>
                    <w:jc w:val="both"/>
                    <w:rPr>
                      <w:sz w:val="24"/>
                    </w:rPr>
                  </w:pPr>
                  <w:r w:rsidRPr="001E06AA">
                    <w:t xml:space="preserve">О законодательной инициативе Законодательного Собрания </w:t>
                  </w:r>
                  <w:r>
                    <w:t>Еврейской автономной области</w:t>
                  </w:r>
                  <w:r w:rsidRPr="001E06AA">
                    <w:t xml:space="preserve"> по внесению в Государстве</w:t>
                  </w:r>
                  <w:r>
                    <w:t xml:space="preserve">нную Думу Федерального Собрания </w:t>
                  </w:r>
                  <w:r w:rsidRPr="001E06AA">
                    <w:t xml:space="preserve">Российской Федерации проекта федерального закона </w:t>
                  </w:r>
                  <w:r w:rsidR="00CA5014">
                    <w:t>"О внесении изменений в Лесной кодекс Российской Федерации и Кодекс Российской Федерации об административных правонарушениях"</w:t>
                  </w:r>
                </w:p>
              </w:tc>
            </w:tr>
          </w:tbl>
          <w:p w:rsidR="00595F16" w:rsidRPr="002F02CB" w:rsidRDefault="00595F16" w:rsidP="00A15EA5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>Рассмотрев</w:t>
      </w:r>
      <w:r w:rsidR="0048542B">
        <w:t xml:space="preserve"> и обсудив</w:t>
      </w:r>
      <w:r>
        <w:t xml:space="preserve">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</w:t>
      </w:r>
      <w:r w:rsidR="00A15EA5" w:rsidRPr="006005EA">
        <w:t>инициативу</w:t>
      </w:r>
      <w:r w:rsidR="00203F14">
        <w:t xml:space="preserve"> </w:t>
      </w:r>
      <w:r w:rsidR="00203F14" w:rsidRPr="001E06AA">
        <w:t xml:space="preserve">Законодательного Собрания </w:t>
      </w:r>
      <w:r w:rsidR="006D4927">
        <w:t>Еврейской автономной области</w:t>
      </w:r>
      <w:r w:rsidR="006D4927" w:rsidRPr="001E06AA">
        <w:t xml:space="preserve"> по внесению в Государстве</w:t>
      </w:r>
      <w:r w:rsidR="006D4927">
        <w:t xml:space="preserve">нную Думу Федерального Собрания </w:t>
      </w:r>
      <w:r w:rsidR="006D4927" w:rsidRPr="001E06AA">
        <w:t xml:space="preserve">Российской Федерации проекта федерального закона </w:t>
      </w:r>
      <w:r w:rsidR="00CA5014">
        <w:t xml:space="preserve">"О внесении изменений в Лесной кодекс Российской Федерации и Кодекс Российской Федерации об административных правонарушениях",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48542B" w:rsidRDefault="00CD4034" w:rsidP="0048542B">
      <w:pPr>
        <w:ind w:firstLine="720"/>
        <w:jc w:val="both"/>
      </w:pPr>
      <w:r>
        <w:t>1.</w:t>
      </w:r>
      <w:r w:rsidR="0048542B">
        <w:t xml:space="preserve">Поддержать </w:t>
      </w:r>
      <w:r w:rsidR="00A15EA5" w:rsidRPr="006005EA">
        <w:t xml:space="preserve">законодательную инициативу </w:t>
      </w:r>
      <w:r w:rsidR="00203F14" w:rsidRPr="001E06AA">
        <w:t xml:space="preserve">Законодательного Собрания </w:t>
      </w:r>
      <w:r w:rsidR="006D4927">
        <w:t>Еврейской автономной области</w:t>
      </w:r>
      <w:r w:rsidR="006D4927" w:rsidRPr="001E06AA">
        <w:t xml:space="preserve"> по внесению в Государстве</w:t>
      </w:r>
      <w:r w:rsidR="006D4927">
        <w:t xml:space="preserve">нную Думу Федерального Собрания </w:t>
      </w:r>
      <w:r w:rsidR="006D4927" w:rsidRPr="001E06AA">
        <w:t xml:space="preserve">Российской Федерации проекта федерального закона </w:t>
      </w:r>
      <w:r w:rsidR="00CA5014">
        <w:t>"О внесении изменений в Лесной кодекс Российской Федерации и Кодекс Российской Федерации об административных правонарушениях"</w:t>
      </w:r>
      <w:r w:rsidR="00A15EA5">
        <w:t>.</w:t>
      </w:r>
    </w:p>
    <w:p w:rsidR="0048542B" w:rsidRDefault="0048542B" w:rsidP="00CD4034">
      <w:pPr>
        <w:ind w:firstLine="720"/>
        <w:jc w:val="both"/>
      </w:pPr>
    </w:p>
    <w:p w:rsidR="00A15EA5" w:rsidRDefault="0048542B" w:rsidP="00CD4034">
      <w:pPr>
        <w:ind w:firstLine="720"/>
        <w:jc w:val="both"/>
      </w:pPr>
      <w:proofErr w:type="gramStart"/>
      <w:r>
        <w:t>2.</w:t>
      </w:r>
      <w:r w:rsidR="00EB210B">
        <w:t>Р</w:t>
      </w:r>
      <w:r>
        <w:t>ассмотре</w:t>
      </w:r>
      <w:r w:rsidR="006A4752">
        <w:t xml:space="preserve">ть </w:t>
      </w:r>
      <w:r w:rsidR="00CD4034">
        <w:t xml:space="preserve">проект постановления </w:t>
      </w:r>
      <w:r w:rsidR="00C714E3">
        <w:t xml:space="preserve">Законодательного Собрания </w:t>
      </w:r>
      <w:r w:rsidR="00894CF6">
        <w:t xml:space="preserve">Приморского края </w:t>
      </w:r>
      <w:r w:rsidR="00CD4034">
        <w:t>"</w:t>
      </w:r>
      <w:r w:rsidR="006D4927" w:rsidRPr="001E06AA">
        <w:t xml:space="preserve">О законодательной инициативе Законодательного Собрания </w:t>
      </w:r>
      <w:r w:rsidR="006D4927">
        <w:t>Еврейской автономной области</w:t>
      </w:r>
      <w:r w:rsidR="006D4927" w:rsidRPr="001E06AA">
        <w:t xml:space="preserve"> по внесению в Государстве</w:t>
      </w:r>
      <w:r w:rsidR="006D4927">
        <w:t xml:space="preserve">нную Думу Федерального Собрания </w:t>
      </w:r>
      <w:r w:rsidR="006D4927" w:rsidRPr="001E06AA">
        <w:t xml:space="preserve">Российской Федерации проекта федерального закона </w:t>
      </w:r>
      <w:r w:rsidR="00CA5014">
        <w:t>"О внесении изменений в Лесной кодекс Российской Федерации и Кодекс Российской Федерации об административных правонарушениях"</w:t>
      </w:r>
      <w:r w:rsidR="006A4752">
        <w:t xml:space="preserve"> на очередном заседании Законодательного Собрания в </w:t>
      </w:r>
      <w:r w:rsidR="00CA5014">
        <w:t>июле</w:t>
      </w:r>
      <w:r w:rsidR="006A4752">
        <w:t xml:space="preserve"> </w:t>
      </w:r>
      <w:r w:rsidR="00203F14">
        <w:t>201</w:t>
      </w:r>
      <w:r w:rsidR="00CA5014">
        <w:t>6</w:t>
      </w:r>
      <w:r w:rsidR="006A4752">
        <w:t xml:space="preserve"> года</w:t>
      </w:r>
      <w:r w:rsidR="00A15EA5">
        <w:t>.</w:t>
      </w:r>
      <w:proofErr w:type="gramEnd"/>
    </w:p>
    <w:p w:rsidR="00CD4034" w:rsidRDefault="00CD4034" w:rsidP="00CD4034">
      <w:pPr>
        <w:ind w:firstLine="720"/>
        <w:jc w:val="both"/>
      </w:pPr>
    </w:p>
    <w:p w:rsidR="00680ED4" w:rsidRDefault="0048542B" w:rsidP="00CD4034">
      <w:pPr>
        <w:ind w:firstLine="720"/>
        <w:jc w:val="both"/>
      </w:pPr>
      <w:r>
        <w:lastRenderedPageBreak/>
        <w:t>3</w:t>
      </w:r>
      <w:r w:rsidR="00CD4034">
        <w:t>.Рекомендовать Закон</w:t>
      </w:r>
      <w:r>
        <w:t>одательному Собранию</w:t>
      </w:r>
      <w:r w:rsidR="00AA4326">
        <w:t xml:space="preserve"> </w:t>
      </w:r>
      <w:r>
        <w:t xml:space="preserve">принять </w:t>
      </w:r>
      <w:r w:rsidR="00AA4326">
        <w:t>указанный</w:t>
      </w:r>
      <w:r>
        <w:t xml:space="preserve"> проект постановления</w:t>
      </w:r>
      <w:r w:rsidR="004B428C">
        <w:t>.</w:t>
      </w:r>
    </w:p>
    <w:p w:rsidR="00A15EA5" w:rsidRDefault="00A15EA5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t>4</w:t>
      </w:r>
      <w:r w:rsidR="002171D7">
        <w:t>.</w:t>
      </w:r>
      <w:r w:rsidR="00203F14" w:rsidRPr="0045315B">
        <w:t xml:space="preserve">Поручить </w:t>
      </w:r>
      <w:r w:rsidR="00CA5014">
        <w:t>Кваше А.Л</w:t>
      </w:r>
      <w:r w:rsidR="006D4927">
        <w:t>.</w:t>
      </w:r>
      <w:r w:rsidR="00203F14" w:rsidRPr="0045315B">
        <w:t xml:space="preserve">, </w:t>
      </w:r>
      <w:r w:rsidR="00CA5014">
        <w:t xml:space="preserve">заместителю </w:t>
      </w:r>
      <w:r w:rsidR="00203F14" w:rsidRPr="0045315B">
        <w:t>председател</w:t>
      </w:r>
      <w:r w:rsidR="00CA5014">
        <w:t>я</w:t>
      </w:r>
      <w:r w:rsidR="00203F14" w:rsidRPr="0045315B">
        <w:t xml:space="preserve"> комитета по продовольственной политике и природопользованию, выступить на заседании Законодательного С</w:t>
      </w:r>
      <w:r w:rsidR="00203F14">
        <w:t>обрания с докладом по данному</w:t>
      </w:r>
      <w:r w:rsidR="00203F14" w:rsidRPr="0045315B">
        <w:t xml:space="preserve"> вопросу.</w:t>
      </w:r>
    </w:p>
    <w:p w:rsidR="002171D7" w:rsidRDefault="002171D7" w:rsidP="002171D7">
      <w:pPr>
        <w:ind w:firstLine="720"/>
        <w:jc w:val="both"/>
      </w:pPr>
    </w:p>
    <w:p w:rsidR="002171D7" w:rsidRDefault="0048542B" w:rsidP="00203F14">
      <w:pPr>
        <w:ind w:firstLine="720"/>
        <w:jc w:val="both"/>
      </w:pPr>
      <w:r>
        <w:t>5</w:t>
      </w:r>
      <w:r w:rsidR="002171D7">
        <w:t>.</w:t>
      </w:r>
      <w:r w:rsidR="00203F14" w:rsidRPr="0045315B">
        <w:t>Определить время для рас</w:t>
      </w:r>
      <w:r w:rsidR="00203F14">
        <w:t xml:space="preserve">смотрения указанного вопроса на заседании </w:t>
      </w:r>
      <w:r w:rsidR="00203F14" w:rsidRPr="0045315B">
        <w:t>Законодательного Собра</w:t>
      </w:r>
      <w:r w:rsidR="00203F14">
        <w:t xml:space="preserve">ния - 5 минут, в том числе для </w:t>
      </w:r>
      <w:r w:rsidR="00DA121A">
        <w:t xml:space="preserve">                 доклада - </w:t>
      </w:r>
      <w:r w:rsidR="00203F14" w:rsidRPr="0045315B">
        <w:t>2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CD4034" w:rsidRDefault="00896458" w:rsidP="00CD4034">
      <w:r>
        <w:t>П</w:t>
      </w:r>
      <w:r w:rsidR="000519A3">
        <w:t>редседател</w:t>
      </w:r>
      <w:r>
        <w:t>ь</w:t>
      </w:r>
      <w:r w:rsidR="004604DC">
        <w:t xml:space="preserve"> </w:t>
      </w:r>
      <w:r w:rsidR="00CD4034">
        <w:t xml:space="preserve">комитета </w:t>
      </w:r>
      <w:r w:rsidR="00A15EA5">
        <w:t xml:space="preserve">                       </w:t>
      </w:r>
      <w:r w:rsidR="00CD4034">
        <w:t xml:space="preserve">                       </w:t>
      </w:r>
      <w:r>
        <w:t xml:space="preserve">                            Е</w:t>
      </w:r>
      <w:r w:rsidR="00A15EA5">
        <w:t xml:space="preserve">.А. </w:t>
      </w:r>
      <w:r>
        <w:t>Зотов</w:t>
      </w:r>
    </w:p>
    <w:p w:rsidR="000324DA" w:rsidRDefault="000324DA" w:rsidP="00CD4034"/>
    <w:p w:rsidR="000324DA" w:rsidRDefault="000324DA" w:rsidP="00CD4034"/>
    <w:p w:rsidR="000324DA" w:rsidRDefault="000324DA" w:rsidP="00CD4034"/>
    <w:sectPr w:rsidR="000324DA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007" w:rsidRDefault="000D1007">
      <w:r>
        <w:separator/>
      </w:r>
    </w:p>
  </w:endnote>
  <w:endnote w:type="continuationSeparator" w:id="0">
    <w:p w:rsidR="000D1007" w:rsidRDefault="000D1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007" w:rsidRDefault="000D1007">
      <w:r>
        <w:separator/>
      </w:r>
    </w:p>
  </w:footnote>
  <w:footnote w:type="continuationSeparator" w:id="0">
    <w:p w:rsidR="000D1007" w:rsidRDefault="000D10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02985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24DA"/>
    <w:rsid w:val="0003689F"/>
    <w:rsid w:val="0005183B"/>
    <w:rsid w:val="000519A3"/>
    <w:rsid w:val="00053BC1"/>
    <w:rsid w:val="000620F8"/>
    <w:rsid w:val="00082DCD"/>
    <w:rsid w:val="00093092"/>
    <w:rsid w:val="000B7DEC"/>
    <w:rsid w:val="000D1007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1E0E7E"/>
    <w:rsid w:val="00201F7D"/>
    <w:rsid w:val="00203F14"/>
    <w:rsid w:val="00210C05"/>
    <w:rsid w:val="002171D7"/>
    <w:rsid w:val="00274D89"/>
    <w:rsid w:val="00291EFE"/>
    <w:rsid w:val="002A04AA"/>
    <w:rsid w:val="002A3ABE"/>
    <w:rsid w:val="002D3793"/>
    <w:rsid w:val="002D3FC4"/>
    <w:rsid w:val="002D66E8"/>
    <w:rsid w:val="002E46B4"/>
    <w:rsid w:val="002F02CB"/>
    <w:rsid w:val="0030603C"/>
    <w:rsid w:val="00320F2B"/>
    <w:rsid w:val="00353719"/>
    <w:rsid w:val="003656AB"/>
    <w:rsid w:val="003B54B8"/>
    <w:rsid w:val="003C4624"/>
    <w:rsid w:val="003E6834"/>
    <w:rsid w:val="004604DC"/>
    <w:rsid w:val="0046121A"/>
    <w:rsid w:val="0048542B"/>
    <w:rsid w:val="004B30F2"/>
    <w:rsid w:val="004B428C"/>
    <w:rsid w:val="004C102E"/>
    <w:rsid w:val="004D07AA"/>
    <w:rsid w:val="004E3D78"/>
    <w:rsid w:val="00500F87"/>
    <w:rsid w:val="00502985"/>
    <w:rsid w:val="005502F8"/>
    <w:rsid w:val="00564CFC"/>
    <w:rsid w:val="00595F16"/>
    <w:rsid w:val="005B31CB"/>
    <w:rsid w:val="006057CC"/>
    <w:rsid w:val="0064484C"/>
    <w:rsid w:val="00644B73"/>
    <w:rsid w:val="00651DF6"/>
    <w:rsid w:val="006648AE"/>
    <w:rsid w:val="00667282"/>
    <w:rsid w:val="00680DDF"/>
    <w:rsid w:val="00680ED4"/>
    <w:rsid w:val="006A0FF4"/>
    <w:rsid w:val="006A4267"/>
    <w:rsid w:val="006A4752"/>
    <w:rsid w:val="006A5070"/>
    <w:rsid w:val="006D1F5D"/>
    <w:rsid w:val="006D4927"/>
    <w:rsid w:val="00720876"/>
    <w:rsid w:val="00722961"/>
    <w:rsid w:val="00726912"/>
    <w:rsid w:val="0073130C"/>
    <w:rsid w:val="00733319"/>
    <w:rsid w:val="007867BE"/>
    <w:rsid w:val="00794BF3"/>
    <w:rsid w:val="00796F20"/>
    <w:rsid w:val="007E1C72"/>
    <w:rsid w:val="007F0F0C"/>
    <w:rsid w:val="008322E5"/>
    <w:rsid w:val="00836F71"/>
    <w:rsid w:val="00837742"/>
    <w:rsid w:val="00847519"/>
    <w:rsid w:val="00887C4D"/>
    <w:rsid w:val="00894CF6"/>
    <w:rsid w:val="00896458"/>
    <w:rsid w:val="008B2AD6"/>
    <w:rsid w:val="008B702C"/>
    <w:rsid w:val="008C6644"/>
    <w:rsid w:val="008D2893"/>
    <w:rsid w:val="008F2060"/>
    <w:rsid w:val="00900034"/>
    <w:rsid w:val="00907E35"/>
    <w:rsid w:val="009263EC"/>
    <w:rsid w:val="0094628A"/>
    <w:rsid w:val="00957B9C"/>
    <w:rsid w:val="00986E1B"/>
    <w:rsid w:val="009C596A"/>
    <w:rsid w:val="009D1320"/>
    <w:rsid w:val="009F78CD"/>
    <w:rsid w:val="00A05464"/>
    <w:rsid w:val="00A1056E"/>
    <w:rsid w:val="00A15EA5"/>
    <w:rsid w:val="00A1748F"/>
    <w:rsid w:val="00A218C7"/>
    <w:rsid w:val="00A33F2F"/>
    <w:rsid w:val="00A60551"/>
    <w:rsid w:val="00A8389E"/>
    <w:rsid w:val="00A97D37"/>
    <w:rsid w:val="00AA4326"/>
    <w:rsid w:val="00AB254E"/>
    <w:rsid w:val="00AB3A66"/>
    <w:rsid w:val="00B222E7"/>
    <w:rsid w:val="00B26B2F"/>
    <w:rsid w:val="00B50AFC"/>
    <w:rsid w:val="00B50E61"/>
    <w:rsid w:val="00B50FD1"/>
    <w:rsid w:val="00B9507C"/>
    <w:rsid w:val="00BB0F3D"/>
    <w:rsid w:val="00BE6797"/>
    <w:rsid w:val="00BF2638"/>
    <w:rsid w:val="00C454F6"/>
    <w:rsid w:val="00C625C4"/>
    <w:rsid w:val="00C62908"/>
    <w:rsid w:val="00C67495"/>
    <w:rsid w:val="00C714E3"/>
    <w:rsid w:val="00C802A7"/>
    <w:rsid w:val="00CA5014"/>
    <w:rsid w:val="00CD4034"/>
    <w:rsid w:val="00CD6826"/>
    <w:rsid w:val="00CD7525"/>
    <w:rsid w:val="00D02CCF"/>
    <w:rsid w:val="00D039B2"/>
    <w:rsid w:val="00D3588C"/>
    <w:rsid w:val="00D80476"/>
    <w:rsid w:val="00D8191D"/>
    <w:rsid w:val="00D8591B"/>
    <w:rsid w:val="00DA121A"/>
    <w:rsid w:val="00DA679F"/>
    <w:rsid w:val="00DD128C"/>
    <w:rsid w:val="00E0415F"/>
    <w:rsid w:val="00E26C21"/>
    <w:rsid w:val="00E30D1A"/>
    <w:rsid w:val="00E54EAC"/>
    <w:rsid w:val="00EA1EB3"/>
    <w:rsid w:val="00EB210B"/>
    <w:rsid w:val="00EB2BD7"/>
    <w:rsid w:val="00EB3875"/>
    <w:rsid w:val="00EE3549"/>
    <w:rsid w:val="00F027B2"/>
    <w:rsid w:val="00F10DE4"/>
    <w:rsid w:val="00F13005"/>
    <w:rsid w:val="00F5158F"/>
    <w:rsid w:val="00F53416"/>
    <w:rsid w:val="00F649A5"/>
    <w:rsid w:val="00F86EB9"/>
    <w:rsid w:val="00FA23E1"/>
    <w:rsid w:val="00FB1587"/>
    <w:rsid w:val="00FB4123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FF61E-4682-48B4-AE06-FD321104F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93</TotalTime>
  <Pages>2</Pages>
  <Words>229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Исакова Марина Викторовна</cp:lastModifiedBy>
  <cp:revision>13</cp:revision>
  <cp:lastPrinted>2016-06-21T22:22:00Z</cp:lastPrinted>
  <dcterms:created xsi:type="dcterms:W3CDTF">2014-11-06T23:02:00Z</dcterms:created>
  <dcterms:modified xsi:type="dcterms:W3CDTF">2016-06-23T23:20:00Z</dcterms:modified>
</cp:coreProperties>
</file>