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740" w:rsidRDefault="00294DAB" w:rsidP="00BE16C2">
      <w:pPr>
        <w:spacing w:line="360" w:lineRule="auto"/>
        <w:ind w:left="567"/>
        <w:jc w:val="center"/>
      </w:pPr>
      <w:r>
        <w:t xml:space="preserve">          </w:t>
      </w:r>
    </w:p>
    <w:p w:rsidR="00294DAB" w:rsidRDefault="00294DAB" w:rsidP="00BE16C2">
      <w:pPr>
        <w:spacing w:line="360" w:lineRule="auto"/>
        <w:ind w:left="567"/>
        <w:jc w:val="center"/>
      </w:pPr>
      <w:bookmarkStart w:id="0" w:name="_GoBack"/>
      <w:bookmarkEnd w:id="0"/>
      <w:r>
        <w:t xml:space="preserve">                                              </w:t>
      </w:r>
      <w:r w:rsidR="000F5C53">
        <w:t xml:space="preserve">                           </w:t>
      </w:r>
      <w:r>
        <w:t xml:space="preserve"> </w:t>
      </w:r>
      <w:r w:rsidR="00EE007E">
        <w:t>проект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2887950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772B8" w:rsidRDefault="00B833CD" w:rsidP="00B833C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04</w:t>
            </w:r>
            <w:r w:rsidR="00A37953">
              <w:rPr>
                <w:szCs w:val="28"/>
              </w:rPr>
              <w:t>.</w:t>
            </w:r>
            <w:r w:rsidR="003772B8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="004A2E4A" w:rsidRPr="004A2E4A">
              <w:rPr>
                <w:szCs w:val="28"/>
              </w:rPr>
              <w:t>.201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3772B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3772B8">
            <w:pPr>
              <w:jc w:val="both"/>
            </w:pPr>
            <w:r w:rsidRPr="0045315B">
              <w:t xml:space="preserve">О проекте закона Приморского края </w:t>
            </w:r>
            <w:r w:rsidR="003772B8" w:rsidRPr="003772B8">
              <w:t xml:space="preserve">"О внесении изменений в отдельные законодательные акты Приморского края о предоставлении земельных участков на территории Приморского края" </w:t>
            </w:r>
            <w:r>
              <w:t>(</w:t>
            </w:r>
            <w:r w:rsidR="002F6CAE">
              <w:t>третье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C11A16">
        <w:t xml:space="preserve"> </w:t>
      </w:r>
      <w:r w:rsidR="003772B8" w:rsidRPr="003772B8">
        <w:t xml:space="preserve">"О внесении изменений в отдельные законодательные акты Приморского края </w:t>
      </w:r>
      <w:r w:rsidR="00ED6E80">
        <w:t xml:space="preserve">                              </w:t>
      </w:r>
      <w:r w:rsidR="003772B8" w:rsidRPr="003772B8">
        <w:t>о предоставлении земельных участков на территории Приморского края"</w:t>
      </w:r>
      <w:r>
        <w:t xml:space="preserve">, </w:t>
      </w:r>
      <w:r w:rsidR="0084144F">
        <w:t>подготовленный к рассмотрению в третьем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1.Рассмотреть проект закона Приморского края </w:t>
      </w:r>
      <w:r w:rsidR="003772B8" w:rsidRPr="003772B8">
        <w:t xml:space="preserve">"О внесении изменений в отдельные законодательные акты Приморского края о предоставлении земельных участков на территории Приморского края" </w:t>
      </w:r>
      <w:r w:rsidRPr="00D61CE2">
        <w:t xml:space="preserve">в третьем чтении на очередном заседании Законодательного Собрания в </w:t>
      </w:r>
      <w:r w:rsidR="003772B8">
        <w:t>июле</w:t>
      </w:r>
      <w:r w:rsidRPr="00D61CE2">
        <w:t xml:space="preserve"> 2016 года.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 xml:space="preserve">2.Рекомендовать Законодательному Собранию принять указанный законопроект в </w:t>
      </w:r>
      <w:proofErr w:type="gramStart"/>
      <w:r w:rsidRPr="00D61CE2">
        <w:t>третьем</w:t>
      </w:r>
      <w:proofErr w:type="gramEnd"/>
      <w:r w:rsidRPr="00D61CE2">
        <w:t xml:space="preserve"> чтении.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3.Поручить Кушнырь С.М.,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</w:pPr>
      <w:r w:rsidRPr="00D61CE2">
        <w:t>4.Определить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D61CE2" w:rsidRDefault="00D61CE2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D61CE2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B833CD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57243C">
      <w:headerReference w:type="default" r:id="rId10"/>
      <w:pgSz w:w="11906" w:h="16838"/>
      <w:pgMar w:top="284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4BA" w:rsidRDefault="00D234BA">
      <w:r>
        <w:separator/>
      </w:r>
    </w:p>
  </w:endnote>
  <w:endnote w:type="continuationSeparator" w:id="0">
    <w:p w:rsidR="00D234BA" w:rsidRDefault="00D23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4BA" w:rsidRDefault="00D234BA">
      <w:r>
        <w:separator/>
      </w:r>
    </w:p>
  </w:footnote>
  <w:footnote w:type="continuationSeparator" w:id="0">
    <w:p w:rsidR="00D234BA" w:rsidRDefault="00D234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243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F5C53"/>
    <w:rsid w:val="00102740"/>
    <w:rsid w:val="00160F97"/>
    <w:rsid w:val="00164C2C"/>
    <w:rsid w:val="00194B37"/>
    <w:rsid w:val="0020003C"/>
    <w:rsid w:val="002105EF"/>
    <w:rsid w:val="00222096"/>
    <w:rsid w:val="00242578"/>
    <w:rsid w:val="00294DAB"/>
    <w:rsid w:val="002F6CAE"/>
    <w:rsid w:val="00357541"/>
    <w:rsid w:val="003772B8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57243C"/>
    <w:rsid w:val="00572897"/>
    <w:rsid w:val="00580625"/>
    <w:rsid w:val="00593020"/>
    <w:rsid w:val="006367DA"/>
    <w:rsid w:val="006A7CFE"/>
    <w:rsid w:val="006B0E61"/>
    <w:rsid w:val="007128C1"/>
    <w:rsid w:val="007E493D"/>
    <w:rsid w:val="008324FB"/>
    <w:rsid w:val="0084144F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B04213"/>
    <w:rsid w:val="00B6288F"/>
    <w:rsid w:val="00B803DE"/>
    <w:rsid w:val="00B833CD"/>
    <w:rsid w:val="00B87907"/>
    <w:rsid w:val="00BD1F92"/>
    <w:rsid w:val="00BE16C2"/>
    <w:rsid w:val="00C11A16"/>
    <w:rsid w:val="00C36046"/>
    <w:rsid w:val="00C9335B"/>
    <w:rsid w:val="00C958B6"/>
    <w:rsid w:val="00CC0684"/>
    <w:rsid w:val="00CD6A05"/>
    <w:rsid w:val="00D234BA"/>
    <w:rsid w:val="00D3651B"/>
    <w:rsid w:val="00D40D3E"/>
    <w:rsid w:val="00D61CE2"/>
    <w:rsid w:val="00D921AD"/>
    <w:rsid w:val="00DC2B7A"/>
    <w:rsid w:val="00DC5AA6"/>
    <w:rsid w:val="00DE4452"/>
    <w:rsid w:val="00E05C36"/>
    <w:rsid w:val="00E210BA"/>
    <w:rsid w:val="00E26031"/>
    <w:rsid w:val="00E359ED"/>
    <w:rsid w:val="00E66580"/>
    <w:rsid w:val="00E92654"/>
    <w:rsid w:val="00EA7649"/>
    <w:rsid w:val="00ED6E80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CBEF6AA-E8D0-49A8-90D0-9D32F6CA5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161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24</cp:revision>
  <cp:lastPrinted>2016-04-21T23:31:00Z</cp:lastPrinted>
  <dcterms:created xsi:type="dcterms:W3CDTF">2015-08-20T02:03:00Z</dcterms:created>
  <dcterms:modified xsi:type="dcterms:W3CDTF">2016-07-01T01:59:00Z</dcterms:modified>
</cp:coreProperties>
</file>