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07010D" w:rsidRPr="0007010D" w:rsidTr="004A247E">
        <w:tc>
          <w:tcPr>
            <w:tcW w:w="3190" w:type="dxa"/>
          </w:tcPr>
          <w:p w:rsidR="00676061" w:rsidRPr="0007010D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Pr="0007010D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900665" w:rsidRPr="00900665" w:rsidRDefault="00900665" w:rsidP="00900665">
            <w:pPr>
              <w:rPr>
                <w:sz w:val="20"/>
              </w:rPr>
            </w:pPr>
            <w:r w:rsidRPr="00900665">
              <w:rPr>
                <w:sz w:val="20"/>
              </w:rPr>
              <w:t xml:space="preserve">Проект </w:t>
            </w:r>
            <w:r w:rsidR="00741632">
              <w:rPr>
                <w:sz w:val="20"/>
              </w:rPr>
              <w:t>подготовлен</w:t>
            </w:r>
            <w:r w:rsidRPr="00900665">
              <w:rPr>
                <w:sz w:val="20"/>
              </w:rPr>
              <w:t xml:space="preserve"> комитетом </w:t>
            </w:r>
          </w:p>
          <w:p w:rsidR="00900665" w:rsidRPr="00900665" w:rsidRDefault="00900665" w:rsidP="00900665">
            <w:pPr>
              <w:rPr>
                <w:sz w:val="20"/>
              </w:rPr>
            </w:pPr>
            <w:r w:rsidRPr="00900665">
              <w:rPr>
                <w:sz w:val="20"/>
              </w:rPr>
              <w:t xml:space="preserve">Законодательного Собрания </w:t>
            </w:r>
          </w:p>
          <w:p w:rsidR="00900665" w:rsidRPr="00900665" w:rsidRDefault="00900665" w:rsidP="00900665">
            <w:pPr>
              <w:rPr>
                <w:sz w:val="20"/>
              </w:rPr>
            </w:pPr>
            <w:r w:rsidRPr="00900665"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Pr="0007010D" w:rsidRDefault="006240FD" w:rsidP="00900665">
            <w:pPr>
              <w:rPr>
                <w:spacing w:val="84"/>
              </w:rPr>
            </w:pPr>
          </w:p>
        </w:tc>
      </w:tr>
      <w:tr w:rsidR="0007010D" w:rsidRPr="0007010D">
        <w:tc>
          <w:tcPr>
            <w:tcW w:w="9570" w:type="dxa"/>
            <w:gridSpan w:val="3"/>
          </w:tcPr>
          <w:p w:rsidR="00BE0544" w:rsidRPr="0007010D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07010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6C6" w:rsidRPr="0007010D" w:rsidRDefault="005216C6" w:rsidP="005216C6">
      <w:pPr>
        <w:pStyle w:val="2"/>
        <w:spacing w:after="0" w:line="240" w:lineRule="auto"/>
        <w:jc w:val="center"/>
        <w:rPr>
          <w:b/>
          <w:szCs w:val="28"/>
        </w:rPr>
      </w:pPr>
      <w:r w:rsidRPr="0007010D">
        <w:rPr>
          <w:b/>
          <w:bCs/>
        </w:rPr>
        <w:t>О ВНЕСЕНИИ ИЗМЕНЕНИЙ В</w:t>
      </w:r>
      <w:r w:rsidR="00D944D6" w:rsidRPr="0007010D">
        <w:rPr>
          <w:b/>
          <w:bCs/>
        </w:rPr>
        <w:t xml:space="preserve"> ОТДЕЛЬНЫЕ</w:t>
      </w:r>
      <w:r w:rsidRPr="0007010D">
        <w:rPr>
          <w:b/>
          <w:bCs/>
        </w:rPr>
        <w:t xml:space="preserve"> </w:t>
      </w:r>
      <w:r w:rsidRPr="0007010D">
        <w:rPr>
          <w:b/>
        </w:rPr>
        <w:t>ЗАКОН</w:t>
      </w:r>
      <w:r w:rsidR="00D944D6" w:rsidRPr="0007010D">
        <w:rPr>
          <w:b/>
        </w:rPr>
        <w:t>ОДАТЕЛЬНЫЕ АКТЫ</w:t>
      </w:r>
      <w:r w:rsidRPr="0007010D">
        <w:rPr>
          <w:b/>
        </w:rPr>
        <w:t xml:space="preserve"> </w:t>
      </w:r>
      <w:r w:rsidRPr="0007010D">
        <w:rPr>
          <w:b/>
          <w:bCs/>
        </w:rPr>
        <w:t>ПРИМОРСКОГО КРАЯ</w:t>
      </w:r>
      <w:r w:rsidR="00D944D6" w:rsidRPr="0007010D">
        <w:rPr>
          <w:b/>
          <w:bCs/>
        </w:rPr>
        <w:t xml:space="preserve"> О ПРЕДОСТАВЛЕНИИ ЗЕМЕЛЬНЫХ </w:t>
      </w:r>
      <w:r w:rsidRPr="0007010D">
        <w:rPr>
          <w:b/>
          <w:bCs/>
        </w:rPr>
        <w:br/>
        <w:t xml:space="preserve">УЧАСТКОВ НА ТЕРРИТОРИИ </w:t>
      </w:r>
      <w:r w:rsidRPr="0007010D">
        <w:rPr>
          <w:b/>
          <w:szCs w:val="28"/>
        </w:rPr>
        <w:t>ПРИМОРСКОГО КРАЯ</w:t>
      </w:r>
    </w:p>
    <w:p w:rsidR="00395F05" w:rsidRDefault="00395F05" w:rsidP="00395F05">
      <w:pPr>
        <w:ind w:firstLine="720"/>
        <w:jc w:val="both"/>
        <w:rPr>
          <w:b/>
        </w:rPr>
      </w:pPr>
    </w:p>
    <w:p w:rsidR="00134975" w:rsidRPr="00134975" w:rsidRDefault="00134975" w:rsidP="00134975">
      <w:pPr>
        <w:ind w:firstLine="720"/>
        <w:jc w:val="both"/>
      </w:pPr>
      <w:proofErr w:type="gramStart"/>
      <w:r w:rsidRPr="00134975">
        <w:t>Принят</w:t>
      </w:r>
      <w:proofErr w:type="gramEnd"/>
      <w:r w:rsidRPr="00134975">
        <w:t xml:space="preserve"> Законодательным Собранием Приморского края </w:t>
      </w:r>
      <w:r>
        <w:t>10</w:t>
      </w:r>
      <w:r w:rsidRPr="00134975">
        <w:t xml:space="preserve"> </w:t>
      </w:r>
      <w:r>
        <w:t>июня</w:t>
      </w:r>
      <w:r w:rsidRPr="00134975">
        <w:t xml:space="preserve"> </w:t>
      </w:r>
      <w:r>
        <w:t xml:space="preserve">             </w:t>
      </w:r>
      <w:r w:rsidRPr="00134975">
        <w:t>2016 года в первом чтении</w:t>
      </w:r>
    </w:p>
    <w:p w:rsidR="00134975" w:rsidRPr="00134975" w:rsidRDefault="00134975" w:rsidP="00134975">
      <w:pPr>
        <w:ind w:firstLine="720"/>
        <w:jc w:val="both"/>
      </w:pPr>
      <w:proofErr w:type="gramStart"/>
      <w:r w:rsidRPr="00134975">
        <w:t>Принят</w:t>
      </w:r>
      <w:proofErr w:type="gramEnd"/>
      <w:r w:rsidRPr="00134975">
        <w:t xml:space="preserve"> Законодательным Собранием Приморского края </w:t>
      </w:r>
    </w:p>
    <w:p w:rsidR="00134975" w:rsidRPr="00134975" w:rsidRDefault="00134975" w:rsidP="00395F05">
      <w:pPr>
        <w:ind w:firstLine="720"/>
        <w:jc w:val="both"/>
      </w:pPr>
    </w:p>
    <w:p w:rsidR="001061DE" w:rsidRPr="004219B3" w:rsidRDefault="001061DE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СТАТЬЯ 1. </w:t>
      </w:r>
    </w:p>
    <w:p w:rsidR="009C5B66" w:rsidRPr="004219B3" w:rsidRDefault="009C5B66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 xml:space="preserve">Внести в статью 10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</w:t>
      </w:r>
      <w:r w:rsidR="00B34C3E">
        <w:t xml:space="preserve">             </w:t>
      </w:r>
      <w:r w:rsidRPr="004219B3">
        <w:t>стр. 10; 2005, № 92, стр. 10; 2006, № 127, стр. 9, № 2, стр. 19, № 3, стр. 24; 2007, № 44, стр. 24; 2008, № 68, стр. 6, № 92, стр. 8;</w:t>
      </w:r>
      <w:proofErr w:type="gramEnd"/>
      <w:r w:rsidRPr="004219B3">
        <w:t xml:space="preserve"> </w:t>
      </w:r>
      <w:proofErr w:type="gramStart"/>
      <w:r w:rsidRPr="004219B3">
        <w:t xml:space="preserve">2009, № 104, стр. 5, </w:t>
      </w:r>
      <w:r w:rsidR="00B34C3E">
        <w:t xml:space="preserve">                  </w:t>
      </w:r>
      <w:r w:rsidRPr="004219B3">
        <w:t>№ 118, стр. 32, № 136, стр. 3; 2010, № 138, стр. 8, № 141, стр. 52; 2011, № 174, стр. 4, № 194, стр. 86, № 206, стр. 63; 2012, № 8, стр. 72, № 23, стр. 24, стр. 38, № 35, стр. 225; 2013, № 52, стр. 34, № 55, стр. 3, стр. 38, № 57, стр. 20, № 67, стр. 24;</w:t>
      </w:r>
      <w:proofErr w:type="gramEnd"/>
      <w:r w:rsidRPr="004219B3">
        <w:t xml:space="preserve"> </w:t>
      </w:r>
      <w:proofErr w:type="gramStart"/>
      <w:r w:rsidRPr="004219B3">
        <w:t xml:space="preserve">2014, № 73, стр. 40, № 96, стр. 54; 2015, № 112, стр. 16, № 125, </w:t>
      </w:r>
      <w:r w:rsidR="00B34C3E">
        <w:t xml:space="preserve">                 </w:t>
      </w:r>
      <w:r w:rsidRPr="004219B3">
        <w:t>стр. 109</w:t>
      </w:r>
      <w:r w:rsidR="006D7B86" w:rsidRPr="004219B3">
        <w:t xml:space="preserve">, </w:t>
      </w:r>
      <w:r w:rsidRPr="004219B3">
        <w:t xml:space="preserve"> </w:t>
      </w:r>
      <w:r w:rsidR="006D7B86" w:rsidRPr="004219B3">
        <w:t>№ 131, часть 1, стр. 2</w:t>
      </w:r>
      <w:r w:rsidR="00292806" w:rsidRPr="004219B3">
        <w:t xml:space="preserve">; 2016, № </w:t>
      </w:r>
      <w:r w:rsidR="00295170">
        <w:t>160</w:t>
      </w:r>
      <w:r w:rsidR="00292806" w:rsidRPr="004219B3">
        <w:t xml:space="preserve">, стр. </w:t>
      </w:r>
      <w:r w:rsidR="00295170">
        <w:t>12</w:t>
      </w:r>
      <w:r w:rsidRPr="004219B3">
        <w:t>)</w:t>
      </w:r>
      <w:r w:rsidR="00AA1E2B" w:rsidRPr="004219B3">
        <w:t xml:space="preserve"> следующее изменение:</w:t>
      </w:r>
      <w:proofErr w:type="gramEnd"/>
    </w:p>
    <w:p w:rsidR="00AA1E2B" w:rsidRPr="004219B3" w:rsidRDefault="00AA1E2B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>дополнить частью 1</w:t>
      </w:r>
      <w:r w:rsidRPr="004219B3">
        <w:rPr>
          <w:vertAlign w:val="superscript"/>
        </w:rPr>
        <w:t>1</w:t>
      </w:r>
      <w:r w:rsidRPr="004219B3">
        <w:t xml:space="preserve"> следующего содержания:</w:t>
      </w:r>
    </w:p>
    <w:p w:rsidR="00B75E95" w:rsidRPr="004219B3" w:rsidRDefault="00FF2FF2" w:rsidP="00EE4FBC">
      <w:pPr>
        <w:pStyle w:val="ConsPlusNormal"/>
        <w:ind w:firstLine="709"/>
        <w:jc w:val="both"/>
      </w:pPr>
      <w:r w:rsidRPr="004219B3">
        <w:t>"</w:t>
      </w:r>
      <w:r w:rsidR="00AA1E2B" w:rsidRPr="004219B3">
        <w:t>1</w:t>
      </w:r>
      <w:r w:rsidR="00AA1E2B" w:rsidRPr="004219B3">
        <w:rPr>
          <w:vertAlign w:val="superscript"/>
        </w:rPr>
        <w:t>1</w:t>
      </w:r>
      <w:r w:rsidR="00AA1E2B" w:rsidRPr="004219B3">
        <w:t xml:space="preserve">.В </w:t>
      </w:r>
      <w:proofErr w:type="gramStart"/>
      <w:r w:rsidR="00AA1E2B" w:rsidRPr="004219B3">
        <w:t>предоставлении</w:t>
      </w:r>
      <w:proofErr w:type="gramEnd"/>
      <w:r w:rsidR="00AA1E2B" w:rsidRPr="004219B3">
        <w:t xml:space="preserve"> земельного участка</w:t>
      </w:r>
      <w:r w:rsidRPr="004219B3">
        <w:t>,</w:t>
      </w:r>
      <w:r w:rsidR="00CC76AC" w:rsidRPr="004219B3">
        <w:t xml:space="preserve"> </w:t>
      </w:r>
      <w:r w:rsidRPr="004219B3">
        <w:t xml:space="preserve">находящегося в </w:t>
      </w:r>
      <w:proofErr w:type="gramStart"/>
      <w:r w:rsidRPr="004219B3">
        <w:t xml:space="preserve">государственной или муниципальной собственности, </w:t>
      </w:r>
      <w:r w:rsidR="00E92402">
        <w:t>в собственность бесплатно</w:t>
      </w:r>
      <w:r w:rsidR="00E92402" w:rsidRPr="004219B3">
        <w:t xml:space="preserve"> </w:t>
      </w:r>
      <w:r w:rsidR="00CC76AC" w:rsidRPr="004219B3">
        <w:t>на основании настоящего Закона</w:t>
      </w:r>
      <w:r w:rsidR="00AA1E2B" w:rsidRPr="004219B3">
        <w:t xml:space="preserve"> должно быть отказано, если обратившемуся </w:t>
      </w:r>
      <w:r w:rsidR="00087B93" w:rsidRPr="004219B3">
        <w:t>с заявлением</w:t>
      </w:r>
      <w:r w:rsidR="00AA1E2B" w:rsidRPr="004219B3">
        <w:t xml:space="preserve"> гражданину ранее был предоставлен земельный участок</w:t>
      </w:r>
      <w:r w:rsidR="00CC76AC" w:rsidRPr="004219B3">
        <w:t xml:space="preserve"> из земель, находящих</w:t>
      </w:r>
      <w:r w:rsidR="00AA1E2B" w:rsidRPr="004219B3">
        <w:t xml:space="preserve">ся в государственной или муниципальной собственности, в собственность бесплатно в соответствии </w:t>
      </w:r>
      <w:r w:rsidRPr="004219B3">
        <w:t xml:space="preserve">с </w:t>
      </w:r>
      <w:r w:rsidRPr="004219B3">
        <w:rPr>
          <w:rFonts w:eastAsia="Calibri"/>
          <w:lang w:eastAsia="en-US"/>
        </w:rPr>
        <w:t>подпунктом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настоящим Законом, </w:t>
      </w:r>
      <w:r w:rsidRPr="004219B3">
        <w:rPr>
          <w:rFonts w:eastAsia="Calibri"/>
          <w:lang w:eastAsia="en-US"/>
        </w:rPr>
        <w:t>Законом Приморского края от 27 сентября 2013 года № 250-КЗ "О бесплатном предоставлении</w:t>
      </w:r>
      <w:proofErr w:type="gramEnd"/>
      <w:r w:rsidRPr="004219B3">
        <w:rPr>
          <w:rFonts w:eastAsia="Calibri"/>
          <w:lang w:eastAsia="en-US"/>
        </w:rPr>
        <w:t xml:space="preserve"> земельных участков для индивидуального жилищного строительства на территории Приморского края", </w:t>
      </w:r>
      <w:r w:rsidRPr="004219B3">
        <w:rPr>
          <w:snapToGrid w:val="0"/>
        </w:rPr>
        <w:t xml:space="preserve">Законом Приморского края от 8 ноября 2011 года № 837-КЗ </w:t>
      </w:r>
      <w:r w:rsidRPr="004219B3">
        <w:t>"О бесплатном предоставлении земельных участков гражданам, имеющим трех и более детей, в Приморском крае"</w:t>
      </w:r>
      <w:proofErr w:type="gramStart"/>
      <w:r w:rsidRPr="004219B3">
        <w:t>."</w:t>
      </w:r>
      <w:proofErr w:type="gramEnd"/>
      <w:r w:rsidRPr="004219B3">
        <w:t>.</w:t>
      </w:r>
    </w:p>
    <w:p w:rsidR="00FF2FF2" w:rsidRPr="004219B3" w:rsidRDefault="00FF2FF2" w:rsidP="00EE4FBC">
      <w:pPr>
        <w:pStyle w:val="ConsPlusNormal"/>
        <w:tabs>
          <w:tab w:val="left" w:pos="426"/>
        </w:tabs>
        <w:ind w:firstLine="709"/>
        <w:jc w:val="both"/>
      </w:pPr>
    </w:p>
    <w:p w:rsidR="007428C4" w:rsidRPr="004219B3" w:rsidRDefault="007428C4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r w:rsidRPr="004219B3">
        <w:t>СТАТЬЯ 2.</w:t>
      </w:r>
    </w:p>
    <w:p w:rsidR="007428C4" w:rsidRPr="004219B3" w:rsidRDefault="007428C4" w:rsidP="00EE4FBC">
      <w:pPr>
        <w:pStyle w:val="ConsPlusNormal"/>
        <w:tabs>
          <w:tab w:val="left" w:pos="426"/>
        </w:tabs>
        <w:ind w:firstLine="709"/>
        <w:jc w:val="both"/>
        <w:rPr>
          <w:snapToGrid w:val="0"/>
        </w:rPr>
      </w:pPr>
      <w:proofErr w:type="gramStart"/>
      <w:r w:rsidRPr="004219B3">
        <w:rPr>
          <w:snapToGrid w:val="0"/>
        </w:rPr>
        <w:t>Внести в Закон Приморского края от 8 ноября 2011 года № 837-КЗ</w:t>
      </w:r>
      <w:r w:rsidRPr="004219B3">
        <w:rPr>
          <w:snapToGrid w:val="0"/>
        </w:rPr>
        <w:br/>
      </w:r>
      <w:r w:rsidRPr="004219B3">
        <w:t>"О бесплатном предоставлении земельных участков гражданам, имеющим трех и более детей, в Приморском крае"</w:t>
      </w:r>
      <w:r w:rsidRPr="004219B3">
        <w:rPr>
          <w:snapToGrid w:val="0"/>
        </w:rPr>
        <w:t xml:space="preserve"> (</w:t>
      </w:r>
      <w:r w:rsidRPr="004219B3">
        <w:t>Ведомости Законодательного Собрания Приморского края, 2011, № 206, стр. 59; 2012, № 8, стр. 73, № 23, стр. 59; 2013, № 44, стр. 45, № 55, стр. 3, № 60, стр. 4;</w:t>
      </w:r>
      <w:proofErr w:type="gramEnd"/>
      <w:r w:rsidRPr="004219B3">
        <w:t xml:space="preserve"> </w:t>
      </w:r>
      <w:proofErr w:type="gramStart"/>
      <w:r w:rsidRPr="004219B3">
        <w:t>2015, № 132, стр. 29,</w:t>
      </w:r>
      <w:r w:rsidRPr="004219B3">
        <w:br/>
        <w:t xml:space="preserve">№ 141, стр. 56; </w:t>
      </w:r>
      <w:r w:rsidRPr="004219B3">
        <w:rPr>
          <w:snapToGrid w:val="0"/>
        </w:rPr>
        <w:t>2016, № 151, стр. 54) следующие изменения:</w:t>
      </w:r>
      <w:proofErr w:type="gramEnd"/>
    </w:p>
    <w:p w:rsidR="00ED54FF" w:rsidRPr="004219B3" w:rsidRDefault="007428C4" w:rsidP="00EE4FBC">
      <w:pPr>
        <w:pStyle w:val="ConsPlusNormal"/>
        <w:ind w:firstLine="709"/>
        <w:jc w:val="both"/>
      </w:pPr>
      <w:r w:rsidRPr="004219B3">
        <w:rPr>
          <w:snapToGrid w:val="0"/>
        </w:rPr>
        <w:lastRenderedPageBreak/>
        <w:t>1)</w:t>
      </w:r>
      <w:bookmarkStart w:id="0" w:name="Par0"/>
      <w:bookmarkEnd w:id="0"/>
      <w:r w:rsidR="00ED54FF" w:rsidRPr="004219B3">
        <w:t>в статье 2: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а</w:t>
      </w:r>
      <w:proofErr w:type="gramStart"/>
      <w:r w:rsidRPr="004219B3">
        <w:t>)ч</w:t>
      </w:r>
      <w:proofErr w:type="gramEnd"/>
      <w:r w:rsidRPr="004219B3">
        <w:t xml:space="preserve">асть 4 изложить с в следующей редакции: 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"4.Земельные участки предоставляются гражданам бесплатно в собственность, если:</w:t>
      </w:r>
    </w:p>
    <w:p w:rsidR="00ED54FF" w:rsidRPr="004219B3" w:rsidRDefault="00557FFC" w:rsidP="00EE4FBC">
      <w:pPr>
        <w:pStyle w:val="ConsPlusNormal"/>
        <w:ind w:firstLine="709"/>
        <w:jc w:val="both"/>
      </w:pPr>
      <w:r w:rsidRPr="004219B3">
        <w:t>1)</w:t>
      </w:r>
      <w:r w:rsidR="00ED54FF" w:rsidRPr="004219B3">
        <w:t xml:space="preserve">на дату подачи заявления о предоставлении земельного участка в соответствии с настоящим Законом </w:t>
      </w:r>
      <w:r w:rsidR="00A145E4">
        <w:t>гражданин (</w:t>
      </w:r>
      <w:r w:rsidR="00ED54FF" w:rsidRPr="004219B3">
        <w:t>граждане</w:t>
      </w:r>
      <w:r w:rsidR="00A145E4">
        <w:t>)</w:t>
      </w:r>
      <w:r w:rsidR="00ED54FF" w:rsidRPr="004219B3">
        <w:t xml:space="preserve"> и </w:t>
      </w:r>
      <w:r w:rsidR="00A145E4">
        <w:t>его (</w:t>
      </w:r>
      <w:r w:rsidR="00ED54FF" w:rsidRPr="004219B3">
        <w:t>их</w:t>
      </w:r>
      <w:r w:rsidR="00A145E4">
        <w:t>)</w:t>
      </w:r>
      <w:r w:rsidR="00ED54FF" w:rsidRPr="004219B3">
        <w:t xml:space="preserve"> дети отвечают требованиям, установленным </w:t>
      </w:r>
      <w:hyperlink r:id="rId9" w:history="1">
        <w:r w:rsidR="00ED54FF" w:rsidRPr="004219B3">
          <w:t>частями 1</w:t>
        </w:r>
      </w:hyperlink>
      <w:r w:rsidR="00ED54FF" w:rsidRPr="004219B3">
        <w:t>-</w:t>
      </w:r>
      <w:hyperlink r:id="rId10" w:history="1">
        <w:r w:rsidR="00ED54FF" w:rsidRPr="004219B3">
          <w:t>3</w:t>
        </w:r>
      </w:hyperlink>
      <w:r w:rsidR="00ED54FF" w:rsidRPr="004219B3">
        <w:t xml:space="preserve"> настоящей статьи;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 xml:space="preserve">2)на дату подачи заявления о предоставлении земельного участка в соответствии с настоящим Законом </w:t>
      </w:r>
      <w:r w:rsidR="00FA000C">
        <w:t>гражданин (</w:t>
      </w:r>
      <w:r w:rsidRPr="004219B3">
        <w:t>граждане</w:t>
      </w:r>
      <w:r w:rsidR="00FA000C">
        <w:t>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дети являются гражданами Российской Федерации;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 xml:space="preserve">3)на дату подачи заявления о предоставлении земельного участка в соответствии с настоящим Законом </w:t>
      </w:r>
      <w:r w:rsidR="00FA000C">
        <w:t>гражданин (</w:t>
      </w:r>
      <w:r w:rsidRPr="004219B3">
        <w:t>граждане</w:t>
      </w:r>
      <w:r w:rsidR="00FA000C">
        <w:t>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дети являются жителями Приморского края;</w:t>
      </w:r>
    </w:p>
    <w:p w:rsidR="00ED54FF" w:rsidRPr="004219B3" w:rsidRDefault="001D0C41" w:rsidP="00EE4FBC">
      <w:pPr>
        <w:pStyle w:val="ConsPlusNormal"/>
        <w:ind w:firstLine="709"/>
        <w:jc w:val="both"/>
        <w:rPr>
          <w:rFonts w:eastAsia="Calibri"/>
        </w:rPr>
      </w:pPr>
      <w:proofErr w:type="gramStart"/>
      <w:r w:rsidRPr="004219B3">
        <w:t>4)</w:t>
      </w:r>
      <w:r w:rsidR="00ED54FF" w:rsidRPr="004219B3">
        <w:t xml:space="preserve">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</w:t>
      </w:r>
      <w:r w:rsidR="001732D1" w:rsidRPr="004219B3">
        <w:t>в собственность бесплатно гражданину (гражданам) и его (их) детям гражданин (</w:t>
      </w:r>
      <w:r w:rsidR="00ED54FF" w:rsidRPr="004219B3">
        <w:t>граждане</w:t>
      </w:r>
      <w:r w:rsidR="001732D1" w:rsidRPr="004219B3">
        <w:t>)</w:t>
      </w:r>
      <w:r w:rsidR="00ED54FF" w:rsidRPr="004219B3">
        <w:t xml:space="preserve"> и </w:t>
      </w:r>
      <w:r w:rsidR="001732D1" w:rsidRPr="004219B3">
        <w:t>его (</w:t>
      </w:r>
      <w:r w:rsidR="00ED54FF" w:rsidRPr="004219B3">
        <w:t>их</w:t>
      </w:r>
      <w:r w:rsidR="001732D1" w:rsidRPr="004219B3">
        <w:t xml:space="preserve">) </w:t>
      </w:r>
      <w:r w:rsidR="00ED54FF" w:rsidRPr="004219B3">
        <w:t xml:space="preserve">дети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="00ED54FF" w:rsidRPr="004219B3">
        <w:rPr>
          <w:rFonts w:eastAsia="Calibri"/>
          <w:lang w:eastAsia="en-US"/>
        </w:rPr>
        <w:t>подпункта 7 статьи 39</w:t>
      </w:r>
      <w:r w:rsidR="00ED54FF" w:rsidRPr="004219B3">
        <w:rPr>
          <w:rFonts w:eastAsia="Calibri"/>
          <w:vertAlign w:val="superscript"/>
          <w:lang w:eastAsia="en-US"/>
        </w:rPr>
        <w:t>5</w:t>
      </w:r>
      <w:r w:rsidR="00ED54FF" w:rsidRPr="004219B3">
        <w:rPr>
          <w:rFonts w:eastAsia="Calibri"/>
          <w:lang w:eastAsia="en-US"/>
        </w:rPr>
        <w:t xml:space="preserve"> Земельного кодекса</w:t>
      </w:r>
      <w:proofErr w:type="gramEnd"/>
      <w:r w:rsidR="00ED54FF" w:rsidRPr="004219B3">
        <w:rPr>
          <w:rFonts w:eastAsia="Calibri"/>
          <w:lang w:eastAsia="en-US"/>
        </w:rPr>
        <w:t xml:space="preserve"> Российской Федерации,</w:t>
      </w:r>
      <w:r w:rsidR="00ED54FF" w:rsidRPr="004219B3">
        <w:t xml:space="preserve"> настоящего Закона, </w:t>
      </w:r>
      <w:r w:rsidR="00ED54FF" w:rsidRPr="004219B3">
        <w:rPr>
          <w:rFonts w:eastAsia="Calibri"/>
          <w:lang w:eastAsia="en-US"/>
        </w:rPr>
        <w:t xml:space="preserve">Закона Приморского края от 29 декабря 2003 года </w:t>
      </w:r>
      <w:r w:rsidR="001732D1" w:rsidRPr="004219B3">
        <w:rPr>
          <w:rFonts w:eastAsia="Calibri"/>
          <w:lang w:eastAsia="en-US"/>
        </w:rPr>
        <w:t xml:space="preserve"> </w:t>
      </w:r>
      <w:r w:rsidR="001732D1" w:rsidRPr="004219B3">
        <w:rPr>
          <w:rFonts w:eastAsia="Calibri"/>
          <w:lang w:eastAsia="en-US"/>
        </w:rPr>
        <w:br/>
        <w:t xml:space="preserve">№ </w:t>
      </w:r>
      <w:r w:rsidR="00ED54FF" w:rsidRPr="004219B3">
        <w:rPr>
          <w:rFonts w:eastAsia="Calibri"/>
          <w:lang w:eastAsia="en-US"/>
        </w:rPr>
        <w:t>90-КЗ "О регулировании земельных отношений в Приморском крае",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</w:t>
      </w:r>
      <w:r w:rsidR="00ED54FF" w:rsidRPr="004219B3">
        <w:rPr>
          <w:rFonts w:eastAsia="Calibri"/>
        </w:rPr>
        <w:t>;</w:t>
      </w:r>
    </w:p>
    <w:p w:rsidR="00282CBB" w:rsidRDefault="00282CBB" w:rsidP="00282CBB">
      <w:pPr>
        <w:pStyle w:val="ConsPlusNormal"/>
        <w:ind w:firstLine="709"/>
        <w:jc w:val="both"/>
      </w:pPr>
      <w:r>
        <w:t>5)на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в собственность бесплатно гражданину (гражданам) и его (их) детям гражданин (граждане) является (являются) приемным родителем (приемными родителями) - в отношении граждан, имеющих приемного ребенка (приемных детей)</w:t>
      </w:r>
      <w:proofErr w:type="gramStart"/>
      <w:r>
        <w:t>."</w:t>
      </w:r>
      <w:proofErr w:type="gramEnd"/>
      <w:r>
        <w:t>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б)часть 4</w:t>
      </w:r>
      <w:r w:rsidRPr="004219B3">
        <w:rPr>
          <w:vertAlign w:val="superscript"/>
        </w:rPr>
        <w:t xml:space="preserve">1 </w:t>
      </w:r>
      <w:r w:rsidRPr="004219B3">
        <w:t xml:space="preserve">признать утратившей силу; </w:t>
      </w:r>
    </w:p>
    <w:p w:rsidR="00A577C5" w:rsidRPr="004219B3" w:rsidRDefault="00A577C5" w:rsidP="00EE4FBC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2)в статье 4: 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а</w:t>
      </w:r>
      <w:proofErr w:type="gramStart"/>
      <w:r w:rsidRPr="004219B3">
        <w:rPr>
          <w:snapToGrid w:val="0"/>
          <w:szCs w:val="28"/>
        </w:rPr>
        <w:t>)в</w:t>
      </w:r>
      <w:proofErr w:type="gramEnd"/>
      <w:r w:rsidRPr="004219B3">
        <w:rPr>
          <w:snapToGrid w:val="0"/>
          <w:szCs w:val="28"/>
        </w:rPr>
        <w:t xml:space="preserve"> наименовании статьи 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б</w:t>
      </w:r>
      <w:proofErr w:type="gramStart"/>
      <w:r w:rsidRPr="004219B3">
        <w:rPr>
          <w:snapToGrid w:val="0"/>
          <w:szCs w:val="28"/>
        </w:rPr>
        <w:t>)п</w:t>
      </w:r>
      <w:proofErr w:type="gramEnd"/>
      <w:r w:rsidRPr="004219B3">
        <w:rPr>
          <w:snapToGrid w:val="0"/>
          <w:szCs w:val="28"/>
        </w:rPr>
        <w:t>о тексту статьи: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сформированные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; </w:t>
      </w:r>
    </w:p>
    <w:p w:rsidR="007428C4" w:rsidRPr="004219B3" w:rsidRDefault="007428C4" w:rsidP="00EE4FBC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3)в статье 5:</w:t>
      </w:r>
    </w:p>
    <w:p w:rsidR="003C64A8" w:rsidRPr="004219B3" w:rsidRDefault="00725D1B" w:rsidP="00EE4FBC">
      <w:pPr>
        <w:pStyle w:val="ConsPlusNormal"/>
        <w:ind w:firstLine="709"/>
        <w:jc w:val="both"/>
      </w:pPr>
      <w:r w:rsidRPr="004219B3">
        <w:t>а</w:t>
      </w:r>
      <w:proofErr w:type="gramStart"/>
      <w:r w:rsidRPr="004219B3">
        <w:t>)а</w:t>
      </w:r>
      <w:proofErr w:type="gramEnd"/>
      <w:r w:rsidRPr="004219B3">
        <w:t xml:space="preserve">бзацы четырнадцатый-восемнадцатый </w:t>
      </w:r>
      <w:r w:rsidR="00B223C3" w:rsidRPr="004219B3">
        <w:t>части 1</w:t>
      </w:r>
      <w:r w:rsidRPr="004219B3">
        <w:t xml:space="preserve"> </w:t>
      </w:r>
      <w:r w:rsidR="00536D4A" w:rsidRPr="004219B3">
        <w:t>изложить в следующей редакции</w:t>
      </w:r>
      <w:r w:rsidR="003C64A8" w:rsidRPr="004219B3">
        <w:t>: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>"копия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B223C3" w:rsidRPr="004219B3" w:rsidRDefault="00B223C3" w:rsidP="00EE4FBC">
      <w:pPr>
        <w:pStyle w:val="ConsPlusNormal"/>
        <w:ind w:firstLine="709"/>
        <w:jc w:val="both"/>
      </w:pPr>
      <w:bookmarkStart w:id="1" w:name="Par1"/>
      <w:bookmarkEnd w:id="1"/>
      <w:r w:rsidRPr="004219B3">
        <w:lastRenderedPageBreak/>
        <w:t xml:space="preserve">справки органа, осуществляющего государственную регистрацию прав на недвижимое имущество и сделок с ним, о </w:t>
      </w:r>
      <w:r w:rsidR="00C6384D" w:rsidRPr="004219B3">
        <w:t xml:space="preserve">зарегистрированных правах на </w:t>
      </w:r>
      <w:r w:rsidRPr="004219B3">
        <w:t>земельны</w:t>
      </w:r>
      <w:r w:rsidR="00C6384D" w:rsidRPr="004219B3">
        <w:t>е участки</w:t>
      </w:r>
      <w:r w:rsidRPr="004219B3">
        <w:t xml:space="preserve"> </w:t>
      </w:r>
      <w:r w:rsidR="00C6384D" w:rsidRPr="004219B3">
        <w:t>граждан</w:t>
      </w:r>
      <w:r w:rsidR="00FA000C">
        <w:t>ина (граждан)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детей.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 xml:space="preserve">При подаче совместного заявления гражданами, указанными в </w:t>
      </w:r>
      <w:r w:rsidR="00B34C3E">
        <w:t xml:space="preserve">                 </w:t>
      </w:r>
      <w:hyperlink r:id="rId11" w:history="1">
        <w:r w:rsidRPr="004219B3">
          <w:t>абзаце третьем</w:t>
        </w:r>
      </w:hyperlink>
      <w:r w:rsidRPr="004219B3"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</w:t>
      </w:r>
      <w:proofErr w:type="gramStart"/>
      <w:r w:rsidRPr="004219B3">
        <w:t>браке</w:t>
      </w:r>
      <w:proofErr w:type="gramEnd"/>
      <w:r w:rsidRPr="004219B3">
        <w:t>.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12" w:history="1">
        <w:proofErr w:type="gramStart"/>
        <w:r w:rsidRPr="004219B3">
          <w:t>абзацах</w:t>
        </w:r>
        <w:proofErr w:type="gramEnd"/>
        <w:r w:rsidRPr="004219B3">
          <w:t xml:space="preserve"> пятом</w:t>
        </w:r>
      </w:hyperlink>
      <w:r w:rsidRPr="004219B3">
        <w:t xml:space="preserve">, </w:t>
      </w:r>
      <w:hyperlink r:id="rId13" w:history="1">
        <w:r w:rsidRPr="004219B3">
          <w:t>шестом</w:t>
        </w:r>
      </w:hyperlink>
      <w:r w:rsidRPr="004219B3">
        <w:t xml:space="preserve">, </w:t>
      </w:r>
      <w:hyperlink r:id="rId14" w:history="1">
        <w:r w:rsidRPr="004219B3">
          <w:t>девятом</w:t>
        </w:r>
      </w:hyperlink>
      <w:r w:rsidRPr="004219B3">
        <w:t xml:space="preserve">- </w:t>
      </w:r>
      <w:hyperlink r:id="rId15" w:history="1">
        <w:r w:rsidRPr="004219B3">
          <w:t>тринадцатом</w:t>
        </w:r>
      </w:hyperlink>
      <w:r w:rsidRPr="004219B3">
        <w:t xml:space="preserve">, </w:t>
      </w:r>
      <w:hyperlink w:anchor="Par1" w:history="1">
        <w:r w:rsidR="00725D1B" w:rsidRPr="004219B3">
          <w:t>шестнадцатом</w:t>
        </w:r>
      </w:hyperlink>
      <w:r w:rsidRPr="004219B3">
        <w:t xml:space="preserve"> настоящей части, представляются в уполномоченный орган местного самоуправления гражданином (гражданами).</w:t>
      </w:r>
    </w:p>
    <w:p w:rsidR="00725D1B" w:rsidRPr="004219B3" w:rsidRDefault="00725D1B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16" w:history="1">
        <w:proofErr w:type="gramStart"/>
        <w:r w:rsidRPr="004219B3">
          <w:t>абзацах</w:t>
        </w:r>
        <w:proofErr w:type="gramEnd"/>
        <w:r w:rsidRPr="004219B3">
          <w:t xml:space="preserve"> седьмом</w:t>
        </w:r>
      </w:hyperlink>
      <w:r w:rsidRPr="004219B3">
        <w:t xml:space="preserve">, </w:t>
      </w:r>
      <w:hyperlink r:id="rId17" w:history="1">
        <w:r w:rsidRPr="004219B3">
          <w:t>восьмом</w:t>
        </w:r>
      </w:hyperlink>
      <w:r w:rsidR="00356C84" w:rsidRPr="004219B3">
        <w:t>,</w:t>
      </w:r>
      <w:r w:rsidRPr="004219B3">
        <w:t xml:space="preserve"> </w:t>
      </w:r>
      <w:hyperlink r:id="rId18" w:history="1">
        <w:r w:rsidRPr="004219B3">
          <w:t>четырнадцатом</w:t>
        </w:r>
      </w:hyperlink>
      <w:r w:rsidR="00356C84" w:rsidRPr="004219B3">
        <w:t xml:space="preserve"> и</w:t>
      </w:r>
      <w:r w:rsidRPr="004219B3">
        <w:t xml:space="preserve"> пятнадцатом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Pr="004219B3">
        <w:t>.</w:t>
      </w:r>
      <w:r w:rsidR="001926C3" w:rsidRPr="004219B3">
        <w:t>";</w:t>
      </w:r>
      <w:proofErr w:type="gramEnd"/>
    </w:p>
    <w:p w:rsidR="002937CB" w:rsidRPr="004219B3" w:rsidRDefault="00347C7E" w:rsidP="002937CB">
      <w:pPr>
        <w:pStyle w:val="ConsPlusNormal"/>
        <w:ind w:firstLine="709"/>
        <w:jc w:val="both"/>
      </w:pPr>
      <w:r w:rsidRPr="004219B3">
        <w:t>б</w:t>
      </w:r>
      <w:proofErr w:type="gramStart"/>
      <w:r w:rsidR="002937CB" w:rsidRPr="004219B3">
        <w:t>)ч</w:t>
      </w:r>
      <w:proofErr w:type="gramEnd"/>
      <w:r w:rsidR="002937CB" w:rsidRPr="004219B3">
        <w:t>асть 5 изложить в следующей редакции:</w:t>
      </w:r>
    </w:p>
    <w:p w:rsidR="00347C7E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"5.</w:t>
      </w:r>
      <w:r w:rsidR="00211E3F" w:rsidRPr="004219B3">
        <w:t>У</w:t>
      </w:r>
      <w:r w:rsidR="00347C7E" w:rsidRPr="004219B3">
        <w:rPr>
          <w:rFonts w:eastAsiaTheme="minorHAnsi"/>
          <w:lang w:eastAsia="en-US"/>
        </w:rPr>
        <w:t xml:space="preserve">полномоченный орган местного самоуправления не позднее </w:t>
      </w:r>
      <w:r w:rsidR="00E06FFE">
        <w:rPr>
          <w:rFonts w:eastAsiaTheme="minorHAnsi"/>
          <w:lang w:eastAsia="en-US"/>
        </w:rPr>
        <w:t xml:space="preserve">              </w:t>
      </w:r>
      <w:r w:rsidR="00B34C3E">
        <w:rPr>
          <w:rFonts w:eastAsiaTheme="minorHAnsi"/>
          <w:lang w:eastAsia="en-US"/>
        </w:rPr>
        <w:t>пяти</w:t>
      </w:r>
      <w:r w:rsidR="00347C7E" w:rsidRPr="004219B3">
        <w:rPr>
          <w:rFonts w:eastAsiaTheme="minorHAnsi"/>
          <w:lang w:eastAsia="en-US"/>
        </w:rPr>
        <w:t xml:space="preserve"> календарных дней со дня подачи заявления</w:t>
      </w:r>
      <w:r w:rsidR="00347C7E" w:rsidRPr="004219B3">
        <w:t xml:space="preserve"> </w:t>
      </w:r>
      <w:r w:rsidR="00347C7E" w:rsidRPr="004219B3">
        <w:rPr>
          <w:rFonts w:eastAsiaTheme="minorHAnsi"/>
          <w:lang w:eastAsia="en-US"/>
        </w:rPr>
        <w:t xml:space="preserve">запрашивает информацию о зарегистрированных правах на земельные участки </w:t>
      </w:r>
      <w:r w:rsidR="00A90E86">
        <w:rPr>
          <w:rFonts w:eastAsiaTheme="minorHAnsi"/>
          <w:lang w:eastAsia="en-US"/>
        </w:rPr>
        <w:t>гражданина (</w:t>
      </w:r>
      <w:r w:rsidR="00347C7E" w:rsidRPr="004219B3">
        <w:rPr>
          <w:rFonts w:eastAsiaTheme="minorHAnsi"/>
          <w:lang w:eastAsia="en-US"/>
        </w:rPr>
        <w:t>граждан</w:t>
      </w:r>
      <w:r w:rsidR="00A90E86">
        <w:rPr>
          <w:rFonts w:eastAsiaTheme="minorHAnsi"/>
          <w:lang w:eastAsia="en-US"/>
        </w:rPr>
        <w:t>)</w:t>
      </w:r>
      <w:r w:rsidR="00347C7E" w:rsidRPr="004219B3">
        <w:rPr>
          <w:rFonts w:eastAsiaTheme="minorHAnsi"/>
          <w:lang w:eastAsia="en-US"/>
        </w:rPr>
        <w:t xml:space="preserve"> и </w:t>
      </w:r>
      <w:r w:rsidR="00A90E86">
        <w:rPr>
          <w:rFonts w:eastAsiaTheme="minorHAnsi"/>
          <w:lang w:eastAsia="en-US"/>
        </w:rPr>
        <w:t>его (</w:t>
      </w:r>
      <w:r w:rsidR="00347C7E" w:rsidRPr="004219B3">
        <w:rPr>
          <w:rFonts w:eastAsiaTheme="minorHAnsi"/>
          <w:lang w:eastAsia="en-US"/>
        </w:rPr>
        <w:t>их</w:t>
      </w:r>
      <w:r w:rsidR="00A90E86">
        <w:rPr>
          <w:rFonts w:eastAsiaTheme="minorHAnsi"/>
          <w:lang w:eastAsia="en-US"/>
        </w:rPr>
        <w:t>)</w:t>
      </w:r>
      <w:r w:rsidR="00347C7E" w:rsidRPr="004219B3">
        <w:rPr>
          <w:rFonts w:eastAsiaTheme="minorHAnsi"/>
          <w:lang w:eastAsia="en-US"/>
        </w:rPr>
        <w:t xml:space="preserve"> детей в органах, осуществляющих государственную регистрацию прав на недвижимое имущество и сделок с ним.</w:t>
      </w:r>
    </w:p>
    <w:p w:rsidR="00347C7E" w:rsidRPr="004219B3" w:rsidRDefault="002937CB" w:rsidP="002937CB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в Реестр</w:t>
      </w:r>
      <w:r w:rsidR="00211E3F" w:rsidRPr="004219B3">
        <w:t xml:space="preserve"> при наличии оснований, установленных частью 7 настоящей статьи, в следующие сроки</w:t>
      </w:r>
      <w:r w:rsidR="00347C7E" w:rsidRPr="004219B3">
        <w:t>:</w:t>
      </w:r>
    </w:p>
    <w:p w:rsidR="002937CB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30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</w:t>
      </w:r>
      <w:r w:rsidR="00955F83" w:rsidRPr="004219B3">
        <w:rPr>
          <w:rFonts w:eastAsiaTheme="minorHAnsi"/>
          <w:lang w:eastAsia="en-US"/>
        </w:rPr>
        <w:t>ого</w:t>
      </w:r>
      <w:r w:rsidRPr="004219B3">
        <w:rPr>
          <w:rFonts w:eastAsiaTheme="minorHAnsi"/>
          <w:lang w:eastAsia="en-US"/>
        </w:rPr>
        <w:t xml:space="preserve"> прав</w:t>
      </w:r>
      <w:r w:rsidR="00955F83" w:rsidRPr="004219B3">
        <w:rPr>
          <w:rFonts w:eastAsiaTheme="minorHAnsi"/>
          <w:lang w:eastAsia="en-US"/>
        </w:rPr>
        <w:t>а собственности</w:t>
      </w:r>
      <w:r w:rsidRPr="004219B3">
        <w:rPr>
          <w:rFonts w:eastAsiaTheme="minorHAnsi"/>
          <w:lang w:eastAsia="en-US"/>
        </w:rPr>
        <w:t xml:space="preserve"> на земельны</w:t>
      </w:r>
      <w:r w:rsidR="00955F83" w:rsidRPr="004219B3">
        <w:rPr>
          <w:rFonts w:eastAsiaTheme="minorHAnsi"/>
          <w:lang w:eastAsia="en-US"/>
        </w:rPr>
        <w:t xml:space="preserve">е участки </w:t>
      </w:r>
      <w:r w:rsidR="00631FB7" w:rsidRPr="004219B3">
        <w:rPr>
          <w:rFonts w:eastAsiaTheme="minorHAnsi"/>
          <w:lang w:eastAsia="en-US"/>
        </w:rPr>
        <w:t>гражданина (</w:t>
      </w:r>
      <w:r w:rsidR="00955F83"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="00955F83" w:rsidRPr="004219B3">
        <w:rPr>
          <w:rFonts w:eastAsiaTheme="minorHAnsi"/>
          <w:lang w:eastAsia="en-US"/>
        </w:rPr>
        <w:t xml:space="preserve"> и </w:t>
      </w:r>
      <w:r w:rsidR="00631FB7" w:rsidRPr="004219B3">
        <w:rPr>
          <w:rFonts w:eastAsiaTheme="minorHAnsi"/>
          <w:lang w:eastAsia="en-US"/>
        </w:rPr>
        <w:t>его (</w:t>
      </w:r>
      <w:r w:rsidR="00955F83" w:rsidRPr="004219B3">
        <w:rPr>
          <w:rFonts w:eastAsiaTheme="minorHAnsi"/>
          <w:lang w:eastAsia="en-US"/>
        </w:rPr>
        <w:t>их</w:t>
      </w:r>
      <w:r w:rsidR="00631FB7" w:rsidRPr="004219B3">
        <w:rPr>
          <w:rFonts w:eastAsiaTheme="minorHAnsi"/>
          <w:lang w:eastAsia="en-US"/>
        </w:rPr>
        <w:t>)</w:t>
      </w:r>
      <w:r w:rsidR="00487A77">
        <w:rPr>
          <w:rFonts w:eastAsiaTheme="minorHAnsi"/>
          <w:lang w:eastAsia="en-US"/>
        </w:rPr>
        <w:t xml:space="preserve"> детей;</w:t>
      </w:r>
    </w:p>
    <w:p w:rsidR="002937CB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45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 зарегистрированн</w:t>
      </w:r>
      <w:r w:rsidR="005D55E4" w:rsidRPr="004219B3">
        <w:rPr>
          <w:rFonts w:eastAsiaTheme="minorHAnsi"/>
          <w:lang w:eastAsia="en-US"/>
        </w:rPr>
        <w:t>ом</w:t>
      </w:r>
      <w:r w:rsidRPr="004219B3">
        <w:rPr>
          <w:rFonts w:eastAsiaTheme="minorHAnsi"/>
          <w:lang w:eastAsia="en-US"/>
        </w:rPr>
        <w:t xml:space="preserve"> прав</w:t>
      </w:r>
      <w:r w:rsidR="005D55E4" w:rsidRPr="004219B3">
        <w:rPr>
          <w:rFonts w:eastAsiaTheme="minorHAnsi"/>
          <w:lang w:eastAsia="en-US"/>
        </w:rPr>
        <w:t>е собственности</w:t>
      </w:r>
      <w:r w:rsidRPr="004219B3">
        <w:rPr>
          <w:rFonts w:eastAsiaTheme="minorHAnsi"/>
          <w:lang w:eastAsia="en-US"/>
        </w:rPr>
        <w:t xml:space="preserve"> на земельные участки </w:t>
      </w:r>
      <w:r w:rsidR="00631FB7" w:rsidRPr="004219B3">
        <w:rPr>
          <w:rFonts w:eastAsiaTheme="minorHAnsi"/>
          <w:lang w:eastAsia="en-US"/>
        </w:rPr>
        <w:t xml:space="preserve"> гражданина (</w:t>
      </w:r>
      <w:r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и </w:t>
      </w:r>
      <w:r w:rsidR="00631FB7" w:rsidRPr="004219B3">
        <w:rPr>
          <w:rFonts w:eastAsiaTheme="minorHAnsi"/>
          <w:lang w:eastAsia="en-US"/>
        </w:rPr>
        <w:t>его (</w:t>
      </w:r>
      <w:r w:rsidRPr="004219B3">
        <w:rPr>
          <w:rFonts w:eastAsiaTheme="minorHAnsi"/>
          <w:lang w:eastAsia="en-US"/>
        </w:rPr>
        <w:t>их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детей.</w:t>
      </w:r>
    </w:p>
    <w:p w:rsidR="002937CB" w:rsidRPr="004219B3" w:rsidRDefault="002937CB" w:rsidP="002937CB">
      <w:pPr>
        <w:pStyle w:val="ConsPlusNormal"/>
        <w:ind w:firstLine="709"/>
        <w:jc w:val="both"/>
      </w:pPr>
      <w:r w:rsidRPr="004219B3">
        <w:t xml:space="preserve">В течение </w:t>
      </w:r>
      <w:r w:rsidR="00B34C3E">
        <w:t>пяти</w:t>
      </w:r>
      <w:r w:rsidRPr="004219B3">
        <w:t xml:space="preserve"> календарных дней </w:t>
      </w:r>
      <w:r w:rsidR="005D5DE8" w:rsidRPr="00902C12">
        <w:t>со дня</w:t>
      </w:r>
      <w:r w:rsidR="005D5DE8">
        <w:t xml:space="preserve"> </w:t>
      </w:r>
      <w:r w:rsidRPr="004219B3">
        <w:t xml:space="preserve">получения информации о зарегистрированном праве собственности </w:t>
      </w:r>
      <w:r w:rsidR="00631FB7" w:rsidRPr="004219B3">
        <w:t xml:space="preserve"> гражданина (</w:t>
      </w:r>
      <w:r w:rsidRPr="004219B3">
        <w:t>граждан</w:t>
      </w:r>
      <w:r w:rsidR="00631FB7" w:rsidRPr="004219B3">
        <w:t>)</w:t>
      </w:r>
      <w:r w:rsidRPr="004219B3">
        <w:t xml:space="preserve"> и</w:t>
      </w:r>
      <w:r w:rsidR="00631FB7" w:rsidRPr="004219B3">
        <w:t xml:space="preserve"> его (</w:t>
      </w:r>
      <w:r w:rsidRPr="004219B3">
        <w:t>их</w:t>
      </w:r>
      <w:r w:rsidR="00631FB7" w:rsidRPr="004219B3">
        <w:t>)</w:t>
      </w:r>
      <w:r w:rsidRPr="004219B3">
        <w:t xml:space="preserve"> детей на земельные участки у</w:t>
      </w:r>
      <w:r w:rsidRPr="004219B3">
        <w:rPr>
          <w:rFonts w:eastAsiaTheme="minorHAnsi"/>
          <w:lang w:eastAsia="en-US"/>
        </w:rPr>
        <w:t xml:space="preserve">полномоченный орган местного самоуправления уведомляет </w:t>
      </w:r>
      <w:r w:rsidR="00631FB7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 </w:t>
      </w:r>
      <w:r w:rsidR="00211E3F" w:rsidRPr="004219B3">
        <w:rPr>
          <w:rFonts w:eastAsiaTheme="minorHAnsi"/>
          <w:lang w:eastAsia="en-US"/>
        </w:rPr>
        <w:t xml:space="preserve">копии </w:t>
      </w:r>
      <w:r w:rsidRPr="004219B3">
        <w:rPr>
          <w:rFonts w:eastAsiaTheme="minorHAnsi"/>
          <w:lang w:eastAsia="en-US"/>
        </w:rPr>
        <w:t>документ</w:t>
      </w:r>
      <w:r w:rsidR="00211E3F" w:rsidRPr="004219B3">
        <w:rPr>
          <w:rFonts w:eastAsiaTheme="minorHAnsi"/>
          <w:lang w:eastAsia="en-US"/>
        </w:rPr>
        <w:t>ов</w:t>
      </w:r>
      <w:r w:rsidRPr="004219B3">
        <w:rPr>
          <w:rFonts w:eastAsiaTheme="minorHAnsi"/>
          <w:lang w:eastAsia="en-US"/>
        </w:rPr>
        <w:t>, подтверждающи</w:t>
      </w:r>
      <w:r w:rsidR="00211E3F" w:rsidRPr="004219B3">
        <w:rPr>
          <w:rFonts w:eastAsiaTheme="minorHAnsi"/>
          <w:lang w:eastAsia="en-US"/>
        </w:rPr>
        <w:t>х</w:t>
      </w:r>
      <w:r w:rsidRPr="004219B3">
        <w:rPr>
          <w:rFonts w:eastAsiaTheme="minorHAnsi"/>
          <w:lang w:eastAsia="en-US"/>
        </w:rPr>
        <w:t xml:space="preserve"> основание приобретения </w:t>
      </w:r>
      <w:r w:rsidRPr="004219B3">
        <w:rPr>
          <w:rFonts w:eastAsiaTheme="minorHAnsi"/>
          <w:lang w:eastAsia="en-US"/>
        </w:rPr>
        <w:lastRenderedPageBreak/>
        <w:t xml:space="preserve">в собственность </w:t>
      </w:r>
      <w:r w:rsidRPr="004219B3">
        <w:t>земельных участков</w:t>
      </w:r>
      <w:r w:rsidR="00D84899" w:rsidRPr="004219B3">
        <w:t>, с предъявлением их оригиналов.</w:t>
      </w:r>
      <w:r w:rsidRPr="004219B3">
        <w:t xml:space="preserve"> </w:t>
      </w:r>
      <w:r w:rsidR="00D84899" w:rsidRPr="004219B3">
        <w:t>Копии у</w:t>
      </w:r>
      <w:r w:rsidRPr="004219B3">
        <w:t>казанны</w:t>
      </w:r>
      <w:r w:rsidR="00D84899" w:rsidRPr="004219B3">
        <w:t>х</w:t>
      </w:r>
      <w:r w:rsidRPr="004219B3">
        <w:t xml:space="preserve"> документ</w:t>
      </w:r>
      <w:r w:rsidR="00D84899" w:rsidRPr="004219B3">
        <w:t>ов</w:t>
      </w:r>
      <w:r w:rsidRPr="004219B3">
        <w:t xml:space="preserve"> предоставляются </w:t>
      </w:r>
      <w:r w:rsidR="00631FB7" w:rsidRPr="004219B3">
        <w:t>гражданином (</w:t>
      </w:r>
      <w:r w:rsidRPr="004219B3">
        <w:t>гражданами</w:t>
      </w:r>
      <w:r w:rsidR="00631FB7" w:rsidRPr="004219B3">
        <w:t>)</w:t>
      </w:r>
      <w:r w:rsidRPr="004219B3">
        <w:t xml:space="preserve"> в</w:t>
      </w:r>
      <w:r w:rsidR="00347C7E" w:rsidRPr="004219B3">
        <w:t xml:space="preserve"> уполномоченный </w:t>
      </w:r>
      <w:r w:rsidRPr="004219B3">
        <w:t>орган местного самоуправления</w:t>
      </w:r>
      <w:r w:rsidR="00FF4951" w:rsidRPr="004219B3">
        <w:t xml:space="preserve"> в </w:t>
      </w:r>
      <w:r w:rsidRPr="004219B3">
        <w:t xml:space="preserve">течение 20 календарных дней со дня получения уведомления. </w:t>
      </w:r>
    </w:p>
    <w:p w:rsidR="00F616E9" w:rsidRPr="004219B3" w:rsidRDefault="00050C04" w:rsidP="002937CB">
      <w:pPr>
        <w:pStyle w:val="ConsPlusNormal"/>
        <w:ind w:firstLine="709"/>
        <w:jc w:val="both"/>
      </w:pPr>
      <w:r w:rsidRPr="004219B3">
        <w:t>В</w:t>
      </w:r>
      <w:r w:rsidR="002937CB" w:rsidRPr="004219B3">
        <w:t xml:space="preserve"> </w:t>
      </w:r>
      <w:proofErr w:type="gramStart"/>
      <w:r w:rsidR="002937CB" w:rsidRPr="004219B3">
        <w:t>случае</w:t>
      </w:r>
      <w:proofErr w:type="gramEnd"/>
      <w:r w:rsidR="002937CB" w:rsidRPr="004219B3">
        <w:t xml:space="preserve">, если </w:t>
      </w:r>
      <w:r w:rsidR="00D84899" w:rsidRPr="004219B3">
        <w:t xml:space="preserve">копии </w:t>
      </w:r>
      <w:r w:rsidR="002937CB" w:rsidRPr="004219B3">
        <w:t>документ</w:t>
      </w:r>
      <w:r w:rsidR="00D84899" w:rsidRPr="004219B3">
        <w:t>ов</w:t>
      </w:r>
      <w:r w:rsidR="002937CB" w:rsidRPr="004219B3">
        <w:t>, представле</w:t>
      </w:r>
      <w:r w:rsidR="00BB0D24" w:rsidRPr="004219B3">
        <w:t>нные гражданином</w:t>
      </w:r>
      <w:r w:rsidR="00631FB7" w:rsidRPr="004219B3">
        <w:t xml:space="preserve"> (гражданами)</w:t>
      </w:r>
      <w:r w:rsidR="00BB0D24" w:rsidRPr="004219B3">
        <w:t xml:space="preserve">, подтверждают его </w:t>
      </w:r>
      <w:r w:rsidR="00631FB7" w:rsidRPr="004219B3">
        <w:t xml:space="preserve">(их) </w:t>
      </w:r>
      <w:r w:rsidR="00BB0D24" w:rsidRPr="004219B3">
        <w:t>соответствие требованиям пункта 4 части 4 статьи 2 настоящего Закона</w:t>
      </w:r>
      <w:r w:rsidRPr="004219B3">
        <w:t>, при условии соблюдений требований пунктов 1-3, 5 части 4 статьи 2 настоящего Закона</w:t>
      </w:r>
      <w:r w:rsidR="003D3E53">
        <w:t>,</w:t>
      </w:r>
      <w:r w:rsidRPr="004219B3">
        <w:t xml:space="preserve"> уполномоченный орган местного самоуправления принимает решение о включении гражданина (граждан) в Реестр</w:t>
      </w:r>
      <w:r w:rsidR="00F616E9" w:rsidRPr="004219B3">
        <w:t>.</w:t>
      </w:r>
    </w:p>
    <w:p w:rsidR="002937CB" w:rsidRPr="004219B3" w:rsidRDefault="00F616E9" w:rsidP="002937CB">
      <w:pPr>
        <w:pStyle w:val="ConsPlusNormal"/>
        <w:ind w:firstLine="709"/>
        <w:jc w:val="both"/>
      </w:pPr>
      <w:proofErr w:type="gramStart"/>
      <w:r w:rsidRPr="004219B3">
        <w:t xml:space="preserve">В случае, если копии </w:t>
      </w:r>
      <w:r w:rsidR="002937CB" w:rsidRPr="004219B3">
        <w:t>документ</w:t>
      </w:r>
      <w:r w:rsidRPr="004219B3">
        <w:t>ов</w:t>
      </w:r>
      <w:r w:rsidR="002937CB" w:rsidRPr="004219B3">
        <w:t>, представленны</w:t>
      </w:r>
      <w:r w:rsidRPr="004219B3">
        <w:t>х</w:t>
      </w:r>
      <w:r w:rsidR="002937CB" w:rsidRPr="004219B3">
        <w:t xml:space="preserve"> гражданином</w:t>
      </w:r>
      <w:r w:rsidR="00631FB7" w:rsidRPr="004219B3">
        <w:t xml:space="preserve"> (гражданами)</w:t>
      </w:r>
      <w:r w:rsidR="002937CB" w:rsidRPr="004219B3">
        <w:t>, подтверждают</w:t>
      </w:r>
      <w:r w:rsidR="00BB0D24" w:rsidRPr="004219B3">
        <w:t xml:space="preserve"> его</w:t>
      </w:r>
      <w:r w:rsidR="00631FB7" w:rsidRPr="004219B3">
        <w:t xml:space="preserve"> (их)</w:t>
      </w:r>
      <w:r w:rsidR="00BB0D24" w:rsidRPr="004219B3">
        <w:t xml:space="preserve"> несоответствие пункт</w:t>
      </w:r>
      <w:r w:rsidR="00347C7E" w:rsidRPr="004219B3">
        <w:t>у</w:t>
      </w:r>
      <w:r w:rsidR="00BB0D24" w:rsidRPr="004219B3">
        <w:t xml:space="preserve"> 4 час</w:t>
      </w:r>
      <w:r w:rsidRPr="004219B3">
        <w:t xml:space="preserve">ти 4 </w:t>
      </w:r>
      <w:r w:rsidR="00B34C3E">
        <w:t xml:space="preserve">  </w:t>
      </w:r>
      <w:r w:rsidRPr="004219B3">
        <w:t xml:space="preserve">статьи 2 настоящего Закона либо если </w:t>
      </w:r>
      <w:r w:rsidR="002937CB" w:rsidRPr="004219B3">
        <w:t xml:space="preserve">по истечении срока, указанного в </w:t>
      </w:r>
      <w:r w:rsidR="00347C7E" w:rsidRPr="004219B3">
        <w:t xml:space="preserve">абзаце пятом </w:t>
      </w:r>
      <w:r w:rsidR="002937CB" w:rsidRPr="004219B3">
        <w:t>настоящей части, г</w:t>
      </w:r>
      <w:r w:rsidR="002937CB" w:rsidRPr="004219B3">
        <w:rPr>
          <w:rFonts w:eastAsiaTheme="minorHAnsi"/>
          <w:lang w:eastAsia="en-US"/>
        </w:rPr>
        <w:t>ражданином</w:t>
      </w:r>
      <w:r w:rsidR="00631FB7" w:rsidRPr="004219B3">
        <w:rPr>
          <w:rFonts w:eastAsiaTheme="minorHAnsi"/>
          <w:lang w:eastAsia="en-US"/>
        </w:rPr>
        <w:t xml:space="preserve"> (гражданами)</w:t>
      </w:r>
      <w:r w:rsidR="002937CB" w:rsidRPr="004219B3">
        <w:rPr>
          <w:rFonts w:eastAsiaTheme="minorHAnsi"/>
          <w:lang w:eastAsia="en-US"/>
        </w:rPr>
        <w:t xml:space="preserve"> не предоставлены </w:t>
      </w:r>
      <w:r w:rsidRPr="004219B3">
        <w:rPr>
          <w:rFonts w:eastAsiaTheme="minorHAnsi"/>
          <w:lang w:eastAsia="en-US"/>
        </w:rPr>
        <w:t xml:space="preserve">копии </w:t>
      </w:r>
      <w:r w:rsidR="002937CB" w:rsidRPr="004219B3">
        <w:rPr>
          <w:rFonts w:eastAsiaTheme="minorHAnsi"/>
          <w:lang w:eastAsia="en-US"/>
        </w:rPr>
        <w:t>документ</w:t>
      </w:r>
      <w:r w:rsidRPr="004219B3">
        <w:rPr>
          <w:rFonts w:eastAsiaTheme="minorHAnsi"/>
          <w:lang w:eastAsia="en-US"/>
        </w:rPr>
        <w:t>ов</w:t>
      </w:r>
      <w:r w:rsidR="002937CB" w:rsidRPr="004219B3">
        <w:rPr>
          <w:rFonts w:eastAsiaTheme="minorHAnsi"/>
          <w:lang w:eastAsia="en-US"/>
        </w:rPr>
        <w:t>, подтверждающи</w:t>
      </w:r>
      <w:r w:rsidRPr="004219B3">
        <w:rPr>
          <w:rFonts w:eastAsiaTheme="minorHAnsi"/>
          <w:lang w:eastAsia="en-US"/>
        </w:rPr>
        <w:t>х</w:t>
      </w:r>
      <w:r w:rsidR="002937CB" w:rsidRPr="004219B3">
        <w:rPr>
          <w:rFonts w:eastAsiaTheme="minorHAnsi"/>
          <w:lang w:eastAsia="en-US"/>
        </w:rPr>
        <w:t xml:space="preserve"> основания приобретения в собственность </w:t>
      </w:r>
      <w:r w:rsidRPr="004219B3">
        <w:t>земельных участков,</w:t>
      </w:r>
      <w:r w:rsidR="00911A61">
        <w:t xml:space="preserve"> либо в случае наличия иных оснований, установленных частью 7 настоящей статьи, </w:t>
      </w:r>
      <w:r w:rsidRPr="004219B3">
        <w:t>уполномоченный орган местного самоуправления принимает</w:t>
      </w:r>
      <w:proofErr w:type="gramEnd"/>
      <w:r w:rsidRPr="004219B3">
        <w:t xml:space="preserve"> решение об отказе во включении гражданина (граждан) в Реестр.</w:t>
      </w:r>
    </w:p>
    <w:p w:rsidR="002937CB" w:rsidRPr="004219B3" w:rsidRDefault="002937CB" w:rsidP="00347C7E">
      <w:pPr>
        <w:pStyle w:val="ConsPlusNormal"/>
        <w:ind w:firstLine="709"/>
        <w:jc w:val="both"/>
      </w:pPr>
      <w:r w:rsidRPr="004219B3">
        <w:t>В течение 7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2937CB" w:rsidRPr="004219B3" w:rsidRDefault="002937CB" w:rsidP="002937CB">
      <w:pPr>
        <w:pStyle w:val="ConsPlusNormal"/>
        <w:ind w:firstLine="709"/>
        <w:jc w:val="both"/>
      </w:pPr>
      <w:r w:rsidRPr="004219B3">
        <w:t>Реестр формирует уполномоченный орган местного самоуправления</w:t>
      </w:r>
      <w:proofErr w:type="gramStart"/>
      <w:r w:rsidRPr="004219B3">
        <w:t>.";</w:t>
      </w:r>
      <w:proofErr w:type="gramEnd"/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в</w:t>
      </w:r>
      <w:proofErr w:type="gramStart"/>
      <w:r w:rsidRPr="004219B3">
        <w:t>)в</w:t>
      </w:r>
      <w:proofErr w:type="gramEnd"/>
      <w:r w:rsidR="00E65D3F" w:rsidRPr="004219B3">
        <w:t xml:space="preserve"> части 7</w:t>
      </w:r>
      <w:r w:rsidRPr="004219B3">
        <w:t>:</w:t>
      </w:r>
    </w:p>
    <w:p w:rsidR="00852879" w:rsidRPr="004219B3" w:rsidRDefault="00050C04" w:rsidP="00EE4FBC">
      <w:pPr>
        <w:pStyle w:val="ConsPlusNormal"/>
        <w:ind w:firstLine="709"/>
        <w:jc w:val="both"/>
      </w:pPr>
      <w:r w:rsidRPr="004219B3">
        <w:t xml:space="preserve">в </w:t>
      </w:r>
      <w:proofErr w:type="gramStart"/>
      <w:r w:rsidRPr="004219B3">
        <w:t>пункте</w:t>
      </w:r>
      <w:proofErr w:type="gramEnd"/>
      <w:r w:rsidRPr="004219B3">
        <w:t xml:space="preserve"> 1 </w:t>
      </w:r>
      <w:r w:rsidR="00E65D3F" w:rsidRPr="004219B3">
        <w:t>слов</w:t>
      </w:r>
      <w:r w:rsidR="00631FB7" w:rsidRPr="004219B3">
        <w:t>а</w:t>
      </w:r>
      <w:r w:rsidR="00E65D3F" w:rsidRPr="004219B3">
        <w:t xml:space="preserve"> "</w:t>
      </w:r>
      <w:r w:rsidR="001D1399" w:rsidRPr="004219B3">
        <w:t xml:space="preserve">и </w:t>
      </w:r>
      <w:r w:rsidR="00E65D3F" w:rsidRPr="004219B3">
        <w:t xml:space="preserve">четырнадцатом" </w:t>
      </w:r>
      <w:r w:rsidR="001D1399" w:rsidRPr="004219B3">
        <w:t>заменить</w:t>
      </w:r>
      <w:r w:rsidR="00E65D3F" w:rsidRPr="004219B3">
        <w:t xml:space="preserve"> слов</w:t>
      </w:r>
      <w:r w:rsidR="001D1399" w:rsidRPr="004219B3">
        <w:t>ами</w:t>
      </w:r>
      <w:r w:rsidR="00E65D3F" w:rsidRPr="004219B3">
        <w:t xml:space="preserve"> </w:t>
      </w:r>
      <w:r w:rsidR="004A247E" w:rsidRPr="004219B3">
        <w:br/>
      </w:r>
      <w:r w:rsidR="00E65D3F" w:rsidRPr="004219B3">
        <w:t>"</w:t>
      </w:r>
      <w:r w:rsidR="001D1399" w:rsidRPr="004219B3">
        <w:t>,</w:t>
      </w:r>
      <w:r w:rsidR="00B34C3E">
        <w:t xml:space="preserve"> </w:t>
      </w:r>
      <w:r w:rsidR="001D1399" w:rsidRPr="004219B3">
        <w:t xml:space="preserve">четырнадцатом и </w:t>
      </w:r>
      <w:r w:rsidR="00E65D3F" w:rsidRPr="004219B3">
        <w:t>пятнадцатом";</w:t>
      </w:r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дополнить пунктом 3</w:t>
      </w:r>
      <w:r w:rsidRPr="004219B3">
        <w:rPr>
          <w:vertAlign w:val="superscript"/>
        </w:rPr>
        <w:t xml:space="preserve">1 </w:t>
      </w:r>
      <w:r w:rsidRPr="004219B3">
        <w:t>следующего содержания:</w:t>
      </w:r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"3</w:t>
      </w:r>
      <w:r w:rsidRPr="004219B3">
        <w:rPr>
          <w:vertAlign w:val="superscript"/>
        </w:rPr>
        <w:t>1</w:t>
      </w:r>
      <w:r w:rsidR="00E06FFE">
        <w:t>)</w:t>
      </w:r>
      <w:proofErr w:type="spellStart"/>
      <w:r w:rsidRPr="004219B3">
        <w:t>непредоставление</w:t>
      </w:r>
      <w:proofErr w:type="spellEnd"/>
      <w:r w:rsidRPr="004219B3">
        <w:t xml:space="preserve"> в установленный срок документов, указанных в </w:t>
      </w:r>
      <w:proofErr w:type="gramStart"/>
      <w:r w:rsidRPr="004219B3">
        <w:t>абзаце</w:t>
      </w:r>
      <w:proofErr w:type="gramEnd"/>
      <w:r w:rsidRPr="004219B3">
        <w:t xml:space="preserve"> пятом части 5 настоящей статьи;";  </w:t>
      </w:r>
    </w:p>
    <w:p w:rsidR="00FF2FF2" w:rsidRPr="004219B3" w:rsidRDefault="003048EF" w:rsidP="00EE4FBC">
      <w:pPr>
        <w:pStyle w:val="ConsPlusNormal"/>
        <w:ind w:firstLine="709"/>
        <w:jc w:val="both"/>
      </w:pPr>
      <w:r w:rsidRPr="004219B3">
        <w:t>г</w:t>
      </w:r>
      <w:proofErr w:type="gramStart"/>
      <w:r w:rsidR="0073073B" w:rsidRPr="004219B3">
        <w:t>)ч</w:t>
      </w:r>
      <w:proofErr w:type="gramEnd"/>
      <w:r w:rsidR="0073073B" w:rsidRPr="004219B3">
        <w:t>асть 8</w:t>
      </w:r>
      <w:r w:rsidR="0073073B" w:rsidRPr="004219B3">
        <w:rPr>
          <w:vertAlign w:val="superscript"/>
        </w:rPr>
        <w:t xml:space="preserve">1 </w:t>
      </w:r>
      <w:r w:rsidR="0073073B" w:rsidRPr="004219B3">
        <w:t>изложить в следующей редакции: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>"8</w:t>
      </w:r>
      <w:r w:rsidRPr="004219B3">
        <w:rPr>
          <w:vertAlign w:val="superscript"/>
        </w:rPr>
        <w:t>1</w:t>
      </w:r>
      <w:r w:rsidRPr="004219B3">
        <w:t xml:space="preserve">.Решение о предоставлении земельных участков </w:t>
      </w:r>
      <w:r w:rsidR="001732D1" w:rsidRPr="004219B3">
        <w:t xml:space="preserve">в собственность бесплатно гражданину (гражданам) и его (их) детям </w:t>
      </w:r>
      <w:r w:rsidRPr="004219B3">
        <w:t>принимается уполномоченным орган</w:t>
      </w:r>
      <w:r w:rsidR="001732D1" w:rsidRPr="004219B3">
        <w:t xml:space="preserve">ом </w:t>
      </w:r>
      <w:r w:rsidRPr="004219B3">
        <w:t xml:space="preserve">местного самоуправления после проведения проверки соответствия </w:t>
      </w:r>
      <w:r w:rsidR="001732D1" w:rsidRPr="004219B3">
        <w:t xml:space="preserve"> гражданина (</w:t>
      </w:r>
      <w:r w:rsidRPr="004219B3">
        <w:t>граждан</w:t>
      </w:r>
      <w:r w:rsidR="001732D1" w:rsidRPr="004219B3">
        <w:t>)</w:t>
      </w:r>
      <w:r w:rsidRPr="004219B3">
        <w:t xml:space="preserve"> и </w:t>
      </w:r>
      <w:r w:rsidR="001732D1" w:rsidRPr="004219B3">
        <w:t>его (</w:t>
      </w:r>
      <w:r w:rsidRPr="004219B3">
        <w:t>их</w:t>
      </w:r>
      <w:r w:rsidR="001732D1" w:rsidRPr="004219B3">
        <w:t>)</w:t>
      </w:r>
      <w:r w:rsidRPr="004219B3">
        <w:t xml:space="preserve"> детей требованиям пункт</w:t>
      </w:r>
      <w:r w:rsidR="00512896" w:rsidRPr="004219B3">
        <w:t>ов</w:t>
      </w:r>
      <w:r w:rsidR="00ED54FF" w:rsidRPr="004219B3">
        <w:t xml:space="preserve"> </w:t>
      </w:r>
      <w:r w:rsidRPr="004219B3">
        <w:t xml:space="preserve">4 </w:t>
      </w:r>
      <w:r w:rsidR="00ED54FF" w:rsidRPr="004219B3">
        <w:t xml:space="preserve">и 5 </w:t>
      </w:r>
      <w:r w:rsidRPr="004219B3">
        <w:t>части 4 статьи 2 настоящего Закона: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 xml:space="preserve">по результатам жеребьевки, проводимой в </w:t>
      </w:r>
      <w:proofErr w:type="gramStart"/>
      <w:r w:rsidRPr="004219B3">
        <w:t>соответствии</w:t>
      </w:r>
      <w:proofErr w:type="gramEnd"/>
      <w:r w:rsidRPr="004219B3">
        <w:t xml:space="preserve"> со </w:t>
      </w:r>
      <w:hyperlink r:id="rId19" w:history="1">
        <w:r w:rsidRPr="004219B3">
          <w:t>статьей 5</w:t>
        </w:r>
        <w:r w:rsidR="00631FB7" w:rsidRPr="004219B3">
          <w:rPr>
            <w:vertAlign w:val="superscript"/>
          </w:rPr>
          <w:t>1</w:t>
        </w:r>
      </w:hyperlink>
      <w:r w:rsidRPr="004219B3">
        <w:t xml:space="preserve"> настоящего Закона;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 xml:space="preserve">без проведения жеребьевки в </w:t>
      </w:r>
      <w:proofErr w:type="gramStart"/>
      <w:r w:rsidRPr="004219B3">
        <w:t>случае</w:t>
      </w:r>
      <w:proofErr w:type="gramEnd"/>
      <w:r w:rsidRPr="004219B3">
        <w:t xml:space="preserve">, установленном </w:t>
      </w:r>
      <w:hyperlink r:id="rId20" w:history="1">
        <w:r w:rsidRPr="004219B3">
          <w:t xml:space="preserve">частью 3 статьи </w:t>
        </w:r>
        <w:r w:rsidR="00631FB7" w:rsidRPr="004219B3">
          <w:t>5</w:t>
        </w:r>
        <w:r w:rsidR="00631FB7" w:rsidRPr="004219B3">
          <w:rPr>
            <w:vertAlign w:val="superscript"/>
          </w:rPr>
          <w:t>1</w:t>
        </w:r>
      </w:hyperlink>
      <w:r w:rsidRPr="004219B3">
        <w:t xml:space="preserve"> настоящего Закона.";</w:t>
      </w:r>
    </w:p>
    <w:p w:rsidR="006E7D18" w:rsidRPr="004219B3" w:rsidRDefault="003048EF" w:rsidP="00EE4FBC">
      <w:pPr>
        <w:pStyle w:val="ConsPlusNormal"/>
        <w:ind w:firstLine="709"/>
        <w:jc w:val="both"/>
      </w:pPr>
      <w:r w:rsidRPr="004219B3">
        <w:t>д</w:t>
      </w:r>
      <w:proofErr w:type="gramStart"/>
      <w:r w:rsidR="006E7D18" w:rsidRPr="004219B3">
        <w:t>)ч</w:t>
      </w:r>
      <w:proofErr w:type="gramEnd"/>
      <w:r w:rsidR="006E7D18" w:rsidRPr="004219B3">
        <w:t>асть 8</w:t>
      </w:r>
      <w:r w:rsidR="006E7D18" w:rsidRPr="004219B3">
        <w:rPr>
          <w:vertAlign w:val="superscript"/>
        </w:rPr>
        <w:t xml:space="preserve">2 </w:t>
      </w:r>
      <w:r w:rsidR="006E7D18" w:rsidRPr="004219B3">
        <w:t>изложить в следующей редакции:</w:t>
      </w:r>
    </w:p>
    <w:p w:rsidR="00097BF4" w:rsidRPr="004219B3" w:rsidRDefault="006E7D18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"8</w:t>
      </w:r>
      <w:r w:rsidRPr="004219B3">
        <w:rPr>
          <w:vertAlign w:val="superscript"/>
        </w:rPr>
        <w:t>2</w:t>
      </w:r>
      <w:r w:rsidR="001D0C41" w:rsidRPr="004219B3">
        <w:t>.</w:t>
      </w:r>
      <w:r w:rsidRPr="004219B3">
        <w:t xml:space="preserve">В </w:t>
      </w:r>
      <w:proofErr w:type="gramStart"/>
      <w:r w:rsidRPr="004219B3">
        <w:t>целях</w:t>
      </w:r>
      <w:proofErr w:type="gramEnd"/>
      <w:r w:rsidRPr="004219B3">
        <w:t xml:space="preserve"> проведения проверки соответствия </w:t>
      </w:r>
      <w:r w:rsidR="001732D1" w:rsidRPr="004219B3">
        <w:t>гражданина (</w:t>
      </w:r>
      <w:r w:rsidRPr="004219B3">
        <w:t>граждан</w:t>
      </w:r>
      <w:r w:rsidR="001732D1" w:rsidRPr="004219B3">
        <w:t>)</w:t>
      </w:r>
      <w:r w:rsidRPr="004219B3">
        <w:t xml:space="preserve"> и </w:t>
      </w:r>
      <w:r w:rsidR="001732D1" w:rsidRPr="004219B3">
        <w:t>его (</w:t>
      </w:r>
      <w:r w:rsidRPr="004219B3">
        <w:t>их</w:t>
      </w:r>
      <w:r w:rsidR="001732D1" w:rsidRPr="004219B3">
        <w:t>)</w:t>
      </w:r>
      <w:r w:rsidRPr="004219B3">
        <w:t xml:space="preserve"> детей требова</w:t>
      </w:r>
      <w:r w:rsidR="00ED54FF" w:rsidRPr="004219B3">
        <w:t>ниям пунктов</w:t>
      </w:r>
      <w:r w:rsidRPr="004219B3">
        <w:t xml:space="preserve"> 4 </w:t>
      </w:r>
      <w:r w:rsidR="00ED54FF" w:rsidRPr="004219B3">
        <w:t xml:space="preserve">и 5 </w:t>
      </w:r>
      <w:r w:rsidRPr="004219B3">
        <w:t>части 4</w:t>
      </w:r>
      <w:r w:rsidR="00ED54FF" w:rsidRPr="004219B3">
        <w:t xml:space="preserve"> </w:t>
      </w:r>
      <w:r w:rsidR="001D0C41" w:rsidRPr="004219B3">
        <w:t xml:space="preserve">статьи 2 </w:t>
      </w:r>
      <w:r w:rsidRPr="004219B3">
        <w:t>настоящего Закона у</w:t>
      </w:r>
      <w:r w:rsidR="007428C4" w:rsidRPr="004219B3">
        <w:rPr>
          <w:rFonts w:eastAsiaTheme="minorHAnsi"/>
          <w:lang w:eastAsia="en-US"/>
        </w:rPr>
        <w:t xml:space="preserve">полномоченный орган местного самоуправления </w:t>
      </w:r>
      <w:r w:rsidR="00097BF4" w:rsidRPr="004219B3">
        <w:rPr>
          <w:rFonts w:eastAsiaTheme="minorHAnsi"/>
          <w:lang w:eastAsia="en-US"/>
        </w:rPr>
        <w:t xml:space="preserve">в </w:t>
      </w:r>
      <w:r w:rsidR="00A55479" w:rsidRPr="004219B3">
        <w:rPr>
          <w:rFonts w:eastAsiaTheme="minorHAnsi"/>
          <w:lang w:eastAsia="en-US"/>
        </w:rPr>
        <w:t xml:space="preserve">день </w:t>
      </w:r>
      <w:r w:rsidR="007428C4" w:rsidRPr="004219B3">
        <w:rPr>
          <w:rFonts w:eastAsiaTheme="minorHAnsi"/>
          <w:lang w:eastAsia="en-US"/>
        </w:rPr>
        <w:t xml:space="preserve">проведения </w:t>
      </w:r>
      <w:r w:rsidR="007428C4" w:rsidRPr="004219B3">
        <w:rPr>
          <w:rFonts w:eastAsiaTheme="minorHAnsi"/>
          <w:lang w:eastAsia="en-US"/>
        </w:rPr>
        <w:lastRenderedPageBreak/>
        <w:t>жеребьевки запрашива</w:t>
      </w:r>
      <w:r w:rsidR="00363D74" w:rsidRPr="004219B3">
        <w:rPr>
          <w:rFonts w:eastAsiaTheme="minorHAnsi"/>
          <w:lang w:eastAsia="en-US"/>
        </w:rPr>
        <w:t>ет</w:t>
      </w:r>
      <w:r w:rsidR="008179A5" w:rsidRPr="004219B3">
        <w:rPr>
          <w:rFonts w:eastAsiaTheme="minorHAnsi"/>
          <w:lang w:eastAsia="en-US"/>
        </w:rPr>
        <w:t xml:space="preserve"> в отношении </w:t>
      </w:r>
      <w:r w:rsidR="00895930">
        <w:rPr>
          <w:rFonts w:eastAsiaTheme="minorHAnsi"/>
          <w:lang w:eastAsia="en-US"/>
        </w:rPr>
        <w:t>гражданина (</w:t>
      </w:r>
      <w:r w:rsidR="008179A5" w:rsidRPr="004219B3">
        <w:rPr>
          <w:rFonts w:eastAsiaTheme="minorHAnsi"/>
          <w:lang w:eastAsia="en-US"/>
        </w:rPr>
        <w:t>граждан</w:t>
      </w:r>
      <w:r w:rsidR="00895930">
        <w:rPr>
          <w:rFonts w:eastAsiaTheme="minorHAnsi"/>
          <w:lang w:eastAsia="en-US"/>
        </w:rPr>
        <w:t>)</w:t>
      </w:r>
      <w:r w:rsidR="008179A5" w:rsidRPr="004219B3">
        <w:rPr>
          <w:rFonts w:eastAsiaTheme="minorHAnsi"/>
          <w:lang w:eastAsia="en-US"/>
        </w:rPr>
        <w:t>, принимавших участие в жеребьевке</w:t>
      </w:r>
      <w:r w:rsidR="00097BF4" w:rsidRPr="004219B3">
        <w:rPr>
          <w:rFonts w:eastAsiaTheme="minorHAnsi"/>
          <w:lang w:eastAsia="en-US"/>
        </w:rPr>
        <w:t>:</w:t>
      </w:r>
    </w:p>
    <w:p w:rsidR="007428C4" w:rsidRPr="004219B3" w:rsidRDefault="007428C4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rPr>
          <w:rFonts w:eastAsiaTheme="minorHAnsi"/>
          <w:lang w:eastAsia="en-US"/>
        </w:rPr>
        <w:t xml:space="preserve">в </w:t>
      </w:r>
      <w:proofErr w:type="gramStart"/>
      <w:r w:rsidRPr="004219B3">
        <w:rPr>
          <w:rFonts w:eastAsiaTheme="minorHAnsi"/>
          <w:lang w:eastAsia="en-US"/>
        </w:rPr>
        <w:t>органах</w:t>
      </w:r>
      <w:proofErr w:type="gramEnd"/>
      <w:r w:rsidRPr="004219B3">
        <w:rPr>
          <w:rFonts w:eastAsiaTheme="minorHAnsi"/>
          <w:lang w:eastAsia="en-US"/>
        </w:rPr>
        <w:t xml:space="preserve">, осуществляющих государственную регистрацию прав на недвижимое имущество и сделок с ним, </w:t>
      </w:r>
      <w:r w:rsidR="008179A5" w:rsidRPr="004219B3">
        <w:rPr>
          <w:rFonts w:eastAsiaTheme="minorHAnsi"/>
          <w:lang w:eastAsia="en-US"/>
        </w:rPr>
        <w:t xml:space="preserve">информацию </w:t>
      </w:r>
      <w:r w:rsidRPr="004219B3">
        <w:rPr>
          <w:rFonts w:eastAsiaTheme="minorHAnsi"/>
          <w:lang w:eastAsia="en-US"/>
        </w:rPr>
        <w:t>о зарегистрирован</w:t>
      </w:r>
      <w:r w:rsidR="00097BF4" w:rsidRPr="004219B3">
        <w:rPr>
          <w:rFonts w:eastAsiaTheme="minorHAnsi"/>
          <w:lang w:eastAsia="en-US"/>
        </w:rPr>
        <w:t xml:space="preserve">ных правах на земельные участки </w:t>
      </w:r>
      <w:r w:rsidR="00895930">
        <w:rPr>
          <w:rFonts w:eastAsiaTheme="minorHAnsi"/>
          <w:lang w:eastAsia="en-US"/>
        </w:rPr>
        <w:t>гражданина (</w:t>
      </w:r>
      <w:r w:rsidR="00097BF4" w:rsidRPr="004219B3">
        <w:rPr>
          <w:rFonts w:eastAsiaTheme="minorHAnsi"/>
          <w:lang w:eastAsia="en-US"/>
        </w:rPr>
        <w:t>граждан</w:t>
      </w:r>
      <w:r w:rsidR="00895930">
        <w:rPr>
          <w:rFonts w:eastAsiaTheme="minorHAnsi"/>
          <w:lang w:eastAsia="en-US"/>
        </w:rPr>
        <w:t>)</w:t>
      </w:r>
      <w:r w:rsidR="00097BF4" w:rsidRPr="004219B3">
        <w:rPr>
          <w:rFonts w:eastAsiaTheme="minorHAnsi"/>
          <w:lang w:eastAsia="en-US"/>
        </w:rPr>
        <w:t xml:space="preserve"> и</w:t>
      </w:r>
      <w:r w:rsidR="00895930">
        <w:rPr>
          <w:rFonts w:eastAsiaTheme="minorHAnsi"/>
          <w:lang w:eastAsia="en-US"/>
        </w:rPr>
        <w:t xml:space="preserve"> его</w:t>
      </w:r>
      <w:r w:rsidR="00097BF4" w:rsidRPr="004219B3">
        <w:rPr>
          <w:rFonts w:eastAsiaTheme="minorHAnsi"/>
          <w:lang w:eastAsia="en-US"/>
        </w:rPr>
        <w:t xml:space="preserve"> </w:t>
      </w:r>
      <w:r w:rsidR="00895930">
        <w:rPr>
          <w:rFonts w:eastAsiaTheme="minorHAnsi"/>
          <w:lang w:eastAsia="en-US"/>
        </w:rPr>
        <w:t>(</w:t>
      </w:r>
      <w:r w:rsidR="008179A5" w:rsidRPr="004219B3">
        <w:rPr>
          <w:rFonts w:eastAsiaTheme="minorHAnsi"/>
          <w:lang w:eastAsia="en-US"/>
        </w:rPr>
        <w:t>их</w:t>
      </w:r>
      <w:r w:rsidR="00895930">
        <w:rPr>
          <w:rFonts w:eastAsiaTheme="minorHAnsi"/>
          <w:lang w:eastAsia="en-US"/>
        </w:rPr>
        <w:t>)</w:t>
      </w:r>
      <w:r w:rsidR="008179A5" w:rsidRPr="004219B3">
        <w:rPr>
          <w:rFonts w:eastAsiaTheme="minorHAnsi"/>
          <w:lang w:eastAsia="en-US"/>
        </w:rPr>
        <w:t xml:space="preserve"> детей;</w:t>
      </w:r>
    </w:p>
    <w:p w:rsidR="00706E00" w:rsidRPr="004219B3" w:rsidRDefault="00097BF4" w:rsidP="00EE4FBC">
      <w:pPr>
        <w:pStyle w:val="ConsPlusNormal"/>
        <w:ind w:firstLine="709"/>
        <w:jc w:val="both"/>
      </w:pPr>
      <w:r w:rsidRPr="004219B3">
        <w:t xml:space="preserve">в органах опеки и попечительства </w:t>
      </w:r>
      <w:r w:rsidR="008179A5" w:rsidRPr="004219B3">
        <w:t xml:space="preserve">- информацию </w:t>
      </w:r>
      <w:r w:rsidRPr="004219B3">
        <w:t>о действу</w:t>
      </w:r>
      <w:r w:rsidR="008179A5" w:rsidRPr="004219B3">
        <w:t xml:space="preserve">ющих </w:t>
      </w:r>
      <w:proofErr w:type="gramStart"/>
      <w:r w:rsidR="008179A5" w:rsidRPr="004219B3">
        <w:t>договорах</w:t>
      </w:r>
      <w:proofErr w:type="gramEnd"/>
      <w:r w:rsidR="008179A5" w:rsidRPr="004219B3">
        <w:t xml:space="preserve"> о приемной семье в отношении граждан, имеющих </w:t>
      </w:r>
      <w:r w:rsidR="00E64D7F" w:rsidRPr="004219B3">
        <w:t>при</w:t>
      </w:r>
      <w:r w:rsidR="00E06FFE">
        <w:t>е</w:t>
      </w:r>
      <w:r w:rsidR="00E64D7F" w:rsidRPr="004219B3">
        <w:t>много</w:t>
      </w:r>
      <w:r w:rsidR="00DB27DA" w:rsidRPr="004219B3">
        <w:t xml:space="preserve"> ребенка (</w:t>
      </w:r>
      <w:r w:rsidR="008179A5" w:rsidRPr="004219B3">
        <w:t>приемных детей</w:t>
      </w:r>
      <w:r w:rsidR="00DB27DA" w:rsidRPr="004219B3">
        <w:t>)</w:t>
      </w:r>
      <w:r w:rsidR="008179A5" w:rsidRPr="004219B3">
        <w:t>.</w:t>
      </w:r>
    </w:p>
    <w:p w:rsidR="00097BF4" w:rsidRPr="004219B3" w:rsidRDefault="00706E00" w:rsidP="00EE4FBC">
      <w:pPr>
        <w:pStyle w:val="ConsPlusNormal"/>
        <w:ind w:firstLine="709"/>
        <w:jc w:val="both"/>
      </w:pPr>
      <w:r w:rsidRPr="004219B3">
        <w:t xml:space="preserve">В случае, установленном </w:t>
      </w:r>
      <w:hyperlink r:id="rId21" w:history="1">
        <w:r w:rsidRPr="004219B3">
          <w:t xml:space="preserve">частью 3 статьи </w:t>
        </w:r>
        <w:r w:rsidR="009C2523" w:rsidRPr="009C2523">
          <w:t>5</w:t>
        </w:r>
        <w:r w:rsidR="009C2523" w:rsidRPr="009C2523">
          <w:rPr>
            <w:vertAlign w:val="superscript"/>
          </w:rPr>
          <w:t>1</w:t>
        </w:r>
        <w:r w:rsidR="009C2523">
          <w:t xml:space="preserve"> </w:t>
        </w:r>
      </w:hyperlink>
      <w:r w:rsidRPr="004219B3">
        <w:t xml:space="preserve">настоящего Закона, уполномоченный орган местного самоуправления запрашивает в отношении гражданина </w:t>
      </w:r>
      <w:r w:rsidR="001732D1" w:rsidRPr="004219B3">
        <w:t xml:space="preserve">(граждан) </w:t>
      </w:r>
      <w:r w:rsidRPr="004219B3">
        <w:t xml:space="preserve">информацию, указанную в абзацах втором, третьем настоящей части, не </w:t>
      </w:r>
      <w:proofErr w:type="gramStart"/>
      <w:r w:rsidRPr="004219B3">
        <w:t>позднее</w:t>
      </w:r>
      <w:proofErr w:type="gramEnd"/>
      <w:r w:rsidRPr="004219B3">
        <w:t xml:space="preserve"> чем за </w:t>
      </w:r>
      <w:r w:rsidR="00364B4B" w:rsidRPr="004219B3">
        <w:t>15</w:t>
      </w:r>
      <w:r w:rsidRPr="004219B3">
        <w:t xml:space="preserve"> дней до истечения срока, определенного частью 8 настоящей статьи.</w:t>
      </w:r>
      <w:r w:rsidR="004D37E5" w:rsidRPr="004219B3">
        <w:t>";</w:t>
      </w:r>
      <w:r w:rsidRPr="004219B3">
        <w:t xml:space="preserve"> </w:t>
      </w:r>
    </w:p>
    <w:p w:rsidR="00911964" w:rsidRPr="004219B3" w:rsidRDefault="003048EF" w:rsidP="00EE4FBC">
      <w:pPr>
        <w:autoSpaceDE w:val="0"/>
        <w:autoSpaceDN w:val="0"/>
        <w:adjustRightInd w:val="0"/>
        <w:ind w:firstLine="709"/>
        <w:jc w:val="both"/>
      </w:pPr>
      <w:r w:rsidRPr="004219B3">
        <w:rPr>
          <w:szCs w:val="28"/>
        </w:rPr>
        <w:t>е</w:t>
      </w:r>
      <w:proofErr w:type="gramStart"/>
      <w:r w:rsidR="00911964" w:rsidRPr="004219B3">
        <w:rPr>
          <w:szCs w:val="28"/>
        </w:rPr>
        <w:t>)ч</w:t>
      </w:r>
      <w:proofErr w:type="gramEnd"/>
      <w:r w:rsidR="00911964" w:rsidRPr="004219B3">
        <w:rPr>
          <w:szCs w:val="28"/>
        </w:rPr>
        <w:t xml:space="preserve">асть </w:t>
      </w:r>
      <w:r w:rsidR="00911964" w:rsidRPr="004219B3">
        <w:t>8</w:t>
      </w:r>
      <w:r w:rsidR="00557FFC" w:rsidRPr="004219B3">
        <w:rPr>
          <w:vertAlign w:val="superscript"/>
        </w:rPr>
        <w:t>3</w:t>
      </w:r>
      <w:r w:rsidR="00911964" w:rsidRPr="004219B3">
        <w:rPr>
          <w:vertAlign w:val="superscript"/>
        </w:rPr>
        <w:t xml:space="preserve"> </w:t>
      </w:r>
      <w:r w:rsidR="00911964" w:rsidRPr="004219B3">
        <w:t>изложить в следующей редакции:</w:t>
      </w:r>
    </w:p>
    <w:p w:rsidR="000170A5" w:rsidRPr="004219B3" w:rsidRDefault="001E5676" w:rsidP="00EE4FBC">
      <w:pPr>
        <w:pStyle w:val="ConsPlusNormal"/>
        <w:ind w:firstLine="709"/>
        <w:jc w:val="both"/>
      </w:pPr>
      <w:r w:rsidRPr="004219B3">
        <w:t>"8</w:t>
      </w:r>
      <w:r w:rsidRPr="004219B3">
        <w:rPr>
          <w:vertAlign w:val="superscript"/>
        </w:rPr>
        <w:t>3</w:t>
      </w:r>
      <w:r w:rsidRPr="004219B3">
        <w:t>.</w:t>
      </w:r>
      <w:r w:rsidR="000170A5" w:rsidRPr="004219B3">
        <w:t xml:space="preserve">Уполномоченный орган местного самоуправления в течение </w:t>
      </w:r>
      <w:r w:rsidR="00E06FFE">
        <w:t xml:space="preserve">                </w:t>
      </w:r>
      <w:r w:rsidR="00B34C3E">
        <w:t>пяти</w:t>
      </w:r>
      <w:r w:rsidR="000170A5" w:rsidRPr="004219B3">
        <w:t xml:space="preserve"> календарных дней со дня получения информации, указанной в </w:t>
      </w:r>
      <w:r w:rsidR="003D3E53">
        <w:t xml:space="preserve">                </w:t>
      </w:r>
      <w:r w:rsidR="000170A5" w:rsidRPr="004219B3">
        <w:t>абзаце втором части 8</w:t>
      </w:r>
      <w:r w:rsidR="000170A5" w:rsidRPr="004219B3">
        <w:rPr>
          <w:vertAlign w:val="superscript"/>
        </w:rPr>
        <w:t xml:space="preserve">2 </w:t>
      </w:r>
      <w:r w:rsidR="000170A5" w:rsidRPr="004219B3">
        <w:t xml:space="preserve">настоящей статьи: </w:t>
      </w:r>
    </w:p>
    <w:p w:rsidR="00007E4F" w:rsidRPr="004219B3" w:rsidRDefault="000170A5" w:rsidP="00EE4FBC">
      <w:pPr>
        <w:pStyle w:val="ConsPlusNormal"/>
        <w:ind w:firstLine="709"/>
        <w:jc w:val="both"/>
      </w:pPr>
      <w:r w:rsidRPr="004219B3">
        <w:t xml:space="preserve">принимает решение о предоставлении </w:t>
      </w:r>
      <w:r w:rsidR="001732D1" w:rsidRPr="004219B3">
        <w:t xml:space="preserve">земельного участка </w:t>
      </w:r>
      <w:r w:rsidRPr="004219B3">
        <w:t>в собственность бесплатно гражданину</w:t>
      </w:r>
      <w:r w:rsidR="001732D1" w:rsidRPr="004219B3">
        <w:t xml:space="preserve"> (гражданам)</w:t>
      </w:r>
      <w:r w:rsidRPr="004219B3">
        <w:t xml:space="preserve"> и его</w:t>
      </w:r>
      <w:r w:rsidR="001732D1" w:rsidRPr="004219B3">
        <w:t xml:space="preserve"> (их)</w:t>
      </w:r>
      <w:r w:rsidRPr="004219B3">
        <w:t xml:space="preserve"> детям в случае отсутствия у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4C5013" w:rsidRPr="004219B3">
        <w:rPr>
          <w:rFonts w:eastAsiaTheme="minorHAnsi"/>
          <w:lang w:eastAsia="en-US"/>
        </w:rPr>
        <w:t xml:space="preserve">зарегистрированных прав </w:t>
      </w:r>
      <w:r w:rsidR="00EE652A" w:rsidRPr="004219B3">
        <w:rPr>
          <w:rFonts w:eastAsiaTheme="minorHAnsi"/>
          <w:lang w:eastAsia="en-US"/>
        </w:rPr>
        <w:t xml:space="preserve">собственности </w:t>
      </w:r>
      <w:r w:rsidR="004C5013" w:rsidRPr="004219B3">
        <w:rPr>
          <w:rFonts w:eastAsiaTheme="minorHAnsi"/>
          <w:lang w:eastAsia="en-US"/>
        </w:rPr>
        <w:t>на земельные участки</w:t>
      </w:r>
      <w:r w:rsidR="007B740B" w:rsidRPr="004219B3">
        <w:t xml:space="preserve"> при условии соответствия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 xml:space="preserve">ей </w:t>
      </w:r>
      <w:r w:rsidR="007B740B" w:rsidRPr="004219B3">
        <w:t>требованиям пункта 5 части 4 статьи 2 настоящего Закона</w:t>
      </w:r>
      <w:r w:rsidRPr="004219B3">
        <w:rPr>
          <w:rFonts w:eastAsiaTheme="minorHAnsi"/>
          <w:lang w:eastAsia="en-US"/>
        </w:rPr>
        <w:t>;</w:t>
      </w:r>
      <w:r w:rsidR="004C5013" w:rsidRPr="004219B3">
        <w:t xml:space="preserve"> </w:t>
      </w:r>
    </w:p>
    <w:p w:rsidR="000170A5" w:rsidRPr="004219B3" w:rsidRDefault="000170A5" w:rsidP="004C5013">
      <w:pPr>
        <w:pStyle w:val="ConsPlusNormal"/>
        <w:ind w:firstLine="709"/>
        <w:jc w:val="both"/>
      </w:pPr>
      <w:r w:rsidRPr="004219B3">
        <w:rPr>
          <w:rFonts w:eastAsiaTheme="minorHAnsi"/>
          <w:lang w:eastAsia="en-US"/>
        </w:rPr>
        <w:t xml:space="preserve">уведомляет </w:t>
      </w:r>
      <w:r w:rsidR="001732D1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1732D1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 </w:t>
      </w:r>
      <w:r w:rsidR="00EE652A" w:rsidRPr="004219B3">
        <w:rPr>
          <w:rFonts w:eastAsiaTheme="minorHAnsi"/>
          <w:lang w:eastAsia="en-US"/>
        </w:rPr>
        <w:t xml:space="preserve">копии </w:t>
      </w:r>
      <w:r w:rsidRPr="004219B3">
        <w:rPr>
          <w:rFonts w:eastAsiaTheme="minorHAnsi"/>
          <w:lang w:eastAsia="en-US"/>
        </w:rPr>
        <w:t>документ</w:t>
      </w:r>
      <w:r w:rsidR="00EE652A" w:rsidRPr="004219B3">
        <w:rPr>
          <w:rFonts w:eastAsiaTheme="minorHAnsi"/>
          <w:lang w:eastAsia="en-US"/>
        </w:rPr>
        <w:t>ов</w:t>
      </w:r>
      <w:r w:rsidRPr="004219B3">
        <w:rPr>
          <w:rFonts w:eastAsiaTheme="minorHAnsi"/>
          <w:lang w:eastAsia="en-US"/>
        </w:rPr>
        <w:t>, подтверждающи</w:t>
      </w:r>
      <w:r w:rsidR="00EE652A" w:rsidRPr="004219B3">
        <w:rPr>
          <w:rFonts w:eastAsiaTheme="minorHAnsi"/>
          <w:lang w:eastAsia="en-US"/>
        </w:rPr>
        <w:t>х</w:t>
      </w:r>
      <w:r w:rsidRPr="004219B3">
        <w:rPr>
          <w:rFonts w:eastAsiaTheme="minorHAnsi"/>
          <w:lang w:eastAsia="en-US"/>
        </w:rPr>
        <w:t xml:space="preserve"> основание приобретения в собственность </w:t>
      </w:r>
      <w:r w:rsidRPr="004219B3">
        <w:t>земельных участков</w:t>
      </w:r>
      <w:r w:rsidR="00EE652A" w:rsidRPr="004219B3">
        <w:t>, с предъявлением оригиналов</w:t>
      </w:r>
      <w:r w:rsidRPr="004219B3">
        <w:t xml:space="preserve"> в случае наличия у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Pr="004219B3">
        <w:t xml:space="preserve">зарегистрированных прав </w:t>
      </w:r>
      <w:r w:rsidR="00B21123" w:rsidRPr="004219B3">
        <w:t xml:space="preserve">собственности </w:t>
      </w:r>
      <w:r w:rsidRPr="004219B3">
        <w:t xml:space="preserve">на земельные участки. </w:t>
      </w:r>
      <w:r w:rsidR="00EE652A" w:rsidRPr="004219B3">
        <w:t xml:space="preserve">Копии указанных </w:t>
      </w:r>
      <w:r w:rsidRPr="004219B3">
        <w:t>документ</w:t>
      </w:r>
      <w:r w:rsidR="00EE652A" w:rsidRPr="004219B3">
        <w:t>ов</w:t>
      </w:r>
      <w:r w:rsidRPr="004219B3">
        <w:t xml:space="preserve"> предоставляются</w:t>
      </w:r>
      <w:r w:rsidR="001732D1" w:rsidRPr="004219B3">
        <w:t xml:space="preserve"> гражданином (</w:t>
      </w:r>
      <w:r w:rsidRPr="004219B3">
        <w:t>гражданами</w:t>
      </w:r>
      <w:r w:rsidR="001732D1" w:rsidRPr="004219B3">
        <w:t>)</w:t>
      </w:r>
      <w:r w:rsidRPr="004219B3">
        <w:t xml:space="preserve"> в орган местного самоуправления </w:t>
      </w:r>
      <w:r w:rsidR="007B740B" w:rsidRPr="004219B3">
        <w:t xml:space="preserve">в </w:t>
      </w:r>
      <w:r w:rsidRPr="004219B3">
        <w:t xml:space="preserve">течение 20 календарных дней со дня получения уведомления. </w:t>
      </w:r>
    </w:p>
    <w:p w:rsidR="004C5013" w:rsidRPr="004219B3" w:rsidRDefault="000170A5" w:rsidP="00EE1367">
      <w:pPr>
        <w:pStyle w:val="ConsPlusNormal"/>
        <w:ind w:firstLine="709"/>
        <w:jc w:val="both"/>
      </w:pPr>
      <w:proofErr w:type="gramStart"/>
      <w:r w:rsidRPr="004219B3">
        <w:t>В</w:t>
      </w:r>
      <w:r w:rsidR="004C5013" w:rsidRPr="004219B3">
        <w:t xml:space="preserve"> случае, если </w:t>
      </w:r>
      <w:r w:rsidR="00EE652A" w:rsidRPr="004219B3">
        <w:t xml:space="preserve">копии </w:t>
      </w:r>
      <w:r w:rsidR="004C5013" w:rsidRPr="004219B3">
        <w:t>документ</w:t>
      </w:r>
      <w:r w:rsidR="00EE652A" w:rsidRPr="004219B3">
        <w:t>ов</w:t>
      </w:r>
      <w:r w:rsidR="004C5013" w:rsidRPr="004219B3">
        <w:t>, представленны</w:t>
      </w:r>
      <w:r w:rsidR="00EE652A" w:rsidRPr="004219B3">
        <w:t>х</w:t>
      </w:r>
      <w:r w:rsidR="004C5013" w:rsidRPr="004219B3">
        <w:t xml:space="preserve"> гражданином</w:t>
      </w:r>
      <w:r w:rsidR="001732D1" w:rsidRPr="004219B3">
        <w:t xml:space="preserve"> (гражданами)</w:t>
      </w:r>
      <w:r w:rsidR="004C5013" w:rsidRPr="004219B3">
        <w:t xml:space="preserve">, подтверждают соответствие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4C5013" w:rsidRPr="004219B3">
        <w:t>требованиям пункта 4 части 4 статьи 2 настоящего Закона</w:t>
      </w:r>
      <w:r w:rsidRPr="004219B3">
        <w:t>,</w:t>
      </w:r>
      <w:r w:rsidR="00EE1367" w:rsidRPr="004219B3">
        <w:t xml:space="preserve"> при условии соответствия гражданина</w:t>
      </w:r>
      <w:r w:rsidRPr="004219B3">
        <w:t xml:space="preserve"> </w:t>
      </w:r>
      <w:r w:rsidR="001732D1" w:rsidRPr="004219B3">
        <w:t xml:space="preserve">(граждан) </w:t>
      </w:r>
      <w:r w:rsidR="00EE1367" w:rsidRPr="004219B3">
        <w:t>требованиям пункта 5 части 4 статьи 2 настоящего Закона</w:t>
      </w:r>
      <w:r w:rsidR="003D3E53">
        <w:t>,</w:t>
      </w:r>
      <w:r w:rsidR="00EE1367" w:rsidRPr="004219B3">
        <w:t xml:space="preserve"> </w:t>
      </w:r>
      <w:r w:rsidRPr="004219B3">
        <w:t xml:space="preserve">уполномоченный орган местного самоуправления </w:t>
      </w:r>
      <w:r w:rsidR="00241D12" w:rsidRPr="004219B3">
        <w:t xml:space="preserve">в течение </w:t>
      </w:r>
      <w:r w:rsidR="00B34C3E">
        <w:t>пяти</w:t>
      </w:r>
      <w:r w:rsidR="00241D12" w:rsidRPr="004219B3">
        <w:t xml:space="preserve"> календарных дней со дня представления копий указанных документо</w:t>
      </w:r>
      <w:r w:rsidR="00BF10A1" w:rsidRPr="004219B3">
        <w:t>в</w:t>
      </w:r>
      <w:r w:rsidR="00241D12" w:rsidRPr="004219B3">
        <w:t xml:space="preserve"> </w:t>
      </w:r>
      <w:r w:rsidRPr="004219B3">
        <w:t xml:space="preserve">принимает решение о предоставлении </w:t>
      </w:r>
      <w:r w:rsidR="001732D1" w:rsidRPr="004219B3">
        <w:t>земельного участка</w:t>
      </w:r>
      <w:proofErr w:type="gramEnd"/>
      <w:r w:rsidR="001732D1" w:rsidRPr="004219B3">
        <w:t xml:space="preserve"> </w:t>
      </w:r>
      <w:r w:rsidRPr="004219B3">
        <w:t>в собственность бесплатно гражданину</w:t>
      </w:r>
      <w:r w:rsidR="001732D1" w:rsidRPr="004219B3">
        <w:t xml:space="preserve"> (гражданам)</w:t>
      </w:r>
      <w:r w:rsidRPr="004219B3">
        <w:t xml:space="preserve"> и его </w:t>
      </w:r>
      <w:r w:rsidR="001732D1" w:rsidRPr="004219B3">
        <w:t xml:space="preserve">(их) </w:t>
      </w:r>
      <w:r w:rsidRPr="004219B3">
        <w:t>детям.</w:t>
      </w:r>
    </w:p>
    <w:p w:rsidR="007D31AD" w:rsidRPr="004219B3" w:rsidRDefault="007D31AD" w:rsidP="00EE1367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об исключении гражданина (граждан) из Реестра в случае</w:t>
      </w:r>
      <w:r w:rsidR="00241D12" w:rsidRPr="004219B3">
        <w:t>, если</w:t>
      </w:r>
      <w:r w:rsidRPr="004219B3">
        <w:t>:</w:t>
      </w:r>
    </w:p>
    <w:p w:rsidR="00EE1367" w:rsidRPr="004219B3" w:rsidRDefault="00EE1367" w:rsidP="00EE1367">
      <w:pPr>
        <w:pStyle w:val="ConsPlusNormal"/>
        <w:ind w:firstLine="709"/>
        <w:jc w:val="both"/>
      </w:pPr>
      <w:r w:rsidRPr="004219B3">
        <w:t xml:space="preserve">копии </w:t>
      </w:r>
      <w:r w:rsidR="007D31AD" w:rsidRPr="004219B3">
        <w:t>документ</w:t>
      </w:r>
      <w:r w:rsidRPr="004219B3">
        <w:t>ов</w:t>
      </w:r>
      <w:r w:rsidR="007D31AD" w:rsidRPr="004219B3">
        <w:t>, представленны</w:t>
      </w:r>
      <w:r w:rsidRPr="004219B3">
        <w:t>х</w:t>
      </w:r>
      <w:r w:rsidR="007D31AD" w:rsidRPr="004219B3">
        <w:t xml:space="preserve"> гражданином </w:t>
      </w:r>
      <w:r w:rsidR="007B740B" w:rsidRPr="004219B3">
        <w:t xml:space="preserve">(гражданами) </w:t>
      </w:r>
      <w:r w:rsidRPr="004219B3">
        <w:t xml:space="preserve">в соответствии с абзацем третьим настоящей части, </w:t>
      </w:r>
      <w:r w:rsidR="007D31AD" w:rsidRPr="004219B3">
        <w:t xml:space="preserve">подтверждают несоответствие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7D31AD" w:rsidRPr="004219B3">
        <w:t xml:space="preserve">пункту 4 части 4 </w:t>
      </w:r>
      <w:r w:rsidR="007D31AD" w:rsidRPr="004219B3">
        <w:lastRenderedPageBreak/>
        <w:t>статьи 2 настоящего Закона</w:t>
      </w:r>
      <w:r w:rsidR="00B21123" w:rsidRPr="004219B3">
        <w:t xml:space="preserve"> – в течение </w:t>
      </w:r>
      <w:r w:rsidR="00B34C3E">
        <w:t>пяти</w:t>
      </w:r>
      <w:r w:rsidR="00B21123" w:rsidRPr="004219B3">
        <w:t xml:space="preserve"> календарных дней со дня предоставления копий указанных документов</w:t>
      </w:r>
      <w:r w:rsidRPr="004219B3">
        <w:t>;</w:t>
      </w:r>
    </w:p>
    <w:p w:rsidR="00EE1367" w:rsidRPr="004219B3" w:rsidRDefault="007D31AD" w:rsidP="00EE1367">
      <w:pPr>
        <w:pStyle w:val="ConsPlusNormal"/>
        <w:ind w:firstLine="709"/>
        <w:jc w:val="both"/>
      </w:pPr>
      <w:r w:rsidRPr="004219B3">
        <w:t>по истечении срока, указанного в абзаце третьем настоящей части, г</w:t>
      </w:r>
      <w:r w:rsidRPr="004219B3">
        <w:rPr>
          <w:rFonts w:eastAsiaTheme="minorHAnsi"/>
          <w:lang w:eastAsia="en-US"/>
        </w:rPr>
        <w:t>ражданином</w:t>
      </w:r>
      <w:r w:rsidR="007B740B" w:rsidRPr="004219B3">
        <w:rPr>
          <w:rFonts w:eastAsiaTheme="minorHAnsi"/>
          <w:lang w:eastAsia="en-US"/>
        </w:rPr>
        <w:t xml:space="preserve"> (гражданами)</w:t>
      </w:r>
      <w:r w:rsidRPr="004219B3">
        <w:rPr>
          <w:rFonts w:eastAsiaTheme="minorHAnsi"/>
          <w:lang w:eastAsia="en-US"/>
        </w:rPr>
        <w:t xml:space="preserve"> не предоставлены копии документов, подтверждающих основания приобретения в собственность </w:t>
      </w:r>
      <w:r w:rsidRPr="004219B3">
        <w:t>земельны</w:t>
      </w:r>
      <w:r w:rsidR="00EE1367" w:rsidRPr="004219B3">
        <w:t>х участков</w:t>
      </w:r>
      <w:r w:rsidR="00B21123" w:rsidRPr="004219B3">
        <w:t xml:space="preserve"> – в течение </w:t>
      </w:r>
      <w:r w:rsidR="00B34C3E">
        <w:t>пяти</w:t>
      </w:r>
      <w:r w:rsidR="00B21123" w:rsidRPr="004219B3">
        <w:t xml:space="preserve"> календарных дней со дня истечения срока, указанного в абзаце третьем настоящей части</w:t>
      </w:r>
      <w:r w:rsidR="00EE1367" w:rsidRPr="004219B3">
        <w:t>;</w:t>
      </w:r>
    </w:p>
    <w:p w:rsidR="004C5013" w:rsidRPr="004219B3" w:rsidRDefault="00EE1367" w:rsidP="00EE1367">
      <w:pPr>
        <w:pStyle w:val="ConsPlusNormal"/>
        <w:ind w:firstLine="709"/>
        <w:jc w:val="both"/>
      </w:pPr>
      <w:r w:rsidRPr="004219B3">
        <w:t>гражданин</w:t>
      </w:r>
      <w:r w:rsidR="007B740B" w:rsidRPr="004219B3">
        <w:t xml:space="preserve"> (граждане)</w:t>
      </w:r>
      <w:r w:rsidRPr="004219B3">
        <w:t xml:space="preserve"> не соответствует требованиям пункта 5 части 4 </w:t>
      </w:r>
      <w:r w:rsidR="00296BD1">
        <w:t xml:space="preserve">статьи 2 настоящего Закона </w:t>
      </w:r>
      <w:r w:rsidR="00B21123" w:rsidRPr="004219B3">
        <w:t xml:space="preserve">– в течение </w:t>
      </w:r>
      <w:r w:rsidR="00B34C3E">
        <w:t>пяти</w:t>
      </w:r>
      <w:r w:rsidR="00B21123" w:rsidRPr="004219B3">
        <w:t xml:space="preserve"> календарных дней со дня получения информации, указанной в абзаце третьем части 8</w:t>
      </w:r>
      <w:r w:rsidR="00B21123" w:rsidRPr="004219B3">
        <w:rPr>
          <w:vertAlign w:val="superscript"/>
        </w:rPr>
        <w:t>2</w:t>
      </w:r>
      <w:r w:rsidR="00B21123" w:rsidRPr="004219B3">
        <w:t xml:space="preserve"> настоящей статьи.</w:t>
      </w:r>
    </w:p>
    <w:p w:rsidR="00241D12" w:rsidRPr="004219B3" w:rsidRDefault="00241D12" w:rsidP="00EE1367">
      <w:pPr>
        <w:pStyle w:val="ConsPlusNormal"/>
        <w:ind w:firstLine="709"/>
        <w:jc w:val="both"/>
      </w:pPr>
      <w:r w:rsidRPr="004219B3">
        <w:t xml:space="preserve">В течение </w:t>
      </w:r>
      <w:r w:rsidR="00B34C3E">
        <w:t>семи</w:t>
      </w:r>
      <w:r w:rsidRPr="004219B3">
        <w:t xml:space="preserve"> календарных дней со дня принятия решения о </w:t>
      </w:r>
      <w:r w:rsidR="00B21123" w:rsidRPr="004219B3">
        <w:t xml:space="preserve">предоставлении </w:t>
      </w:r>
      <w:r w:rsidRPr="004219B3">
        <w:t>гражданин</w:t>
      </w:r>
      <w:r w:rsidR="00B21123" w:rsidRPr="004219B3">
        <w:t>у</w:t>
      </w:r>
      <w:r w:rsidR="007B740B" w:rsidRPr="004219B3">
        <w:t xml:space="preserve"> (гражданам)</w:t>
      </w:r>
      <w:r w:rsidRPr="004219B3">
        <w:t xml:space="preserve"> </w:t>
      </w:r>
      <w:r w:rsidR="00B21123" w:rsidRPr="004219B3">
        <w:t>и его</w:t>
      </w:r>
      <w:r w:rsidR="007B740B" w:rsidRPr="004219B3">
        <w:t xml:space="preserve"> (их)</w:t>
      </w:r>
      <w:r w:rsidR="00B21123" w:rsidRPr="004219B3">
        <w:t xml:space="preserve"> детям земельного участка в собственность бесплатно либо об исключении гражданина</w:t>
      </w:r>
      <w:r w:rsidR="007B740B" w:rsidRPr="004219B3">
        <w:t xml:space="preserve"> (</w:t>
      </w:r>
      <w:r w:rsidR="00771469" w:rsidRPr="004219B3">
        <w:t>граждан</w:t>
      </w:r>
      <w:r w:rsidR="007B740B" w:rsidRPr="004219B3">
        <w:t>)</w:t>
      </w:r>
      <w:r w:rsidR="00B21123" w:rsidRPr="004219B3">
        <w:t xml:space="preserve"> из Реестра </w:t>
      </w:r>
      <w:r w:rsidRPr="004219B3">
        <w:t xml:space="preserve">уполномоченный орган местного самоуправления уведомляет </w:t>
      </w:r>
      <w:r w:rsidR="00B21123" w:rsidRPr="004219B3">
        <w:t>гражданина (граждан) о принят</w:t>
      </w:r>
      <w:r w:rsidR="00B34C3E">
        <w:t>ом</w:t>
      </w:r>
      <w:r w:rsidR="00B21123" w:rsidRPr="004219B3">
        <w:t xml:space="preserve"> решени</w:t>
      </w:r>
      <w:r w:rsidR="00B34C3E">
        <w:t>и</w:t>
      </w:r>
      <w:proofErr w:type="gramStart"/>
      <w:r w:rsidR="00B21123" w:rsidRPr="004219B3">
        <w:t>.";</w:t>
      </w:r>
      <w:proofErr w:type="gramEnd"/>
    </w:p>
    <w:p w:rsidR="00911964" w:rsidRPr="004219B3" w:rsidRDefault="003048EF" w:rsidP="00EE4FBC">
      <w:pPr>
        <w:autoSpaceDE w:val="0"/>
        <w:autoSpaceDN w:val="0"/>
        <w:adjustRightInd w:val="0"/>
        <w:ind w:firstLine="709"/>
        <w:jc w:val="both"/>
      </w:pPr>
      <w:r w:rsidRPr="004219B3">
        <w:rPr>
          <w:rFonts w:eastAsiaTheme="minorHAnsi"/>
          <w:szCs w:val="28"/>
          <w:lang w:eastAsia="en-US"/>
        </w:rPr>
        <w:t>ж</w:t>
      </w:r>
      <w:proofErr w:type="gramStart"/>
      <w:r w:rsidR="00FD0D9D" w:rsidRPr="004219B3">
        <w:rPr>
          <w:rFonts w:eastAsiaTheme="minorHAnsi"/>
          <w:szCs w:val="28"/>
          <w:lang w:eastAsia="en-US"/>
        </w:rPr>
        <w:t>)</w:t>
      </w:r>
      <w:r w:rsidR="00911964" w:rsidRPr="004219B3">
        <w:rPr>
          <w:rFonts w:eastAsiaTheme="minorHAnsi"/>
          <w:szCs w:val="28"/>
          <w:lang w:eastAsia="en-US"/>
        </w:rPr>
        <w:t>д</w:t>
      </w:r>
      <w:proofErr w:type="gramEnd"/>
      <w:r w:rsidR="00911964" w:rsidRPr="004219B3">
        <w:rPr>
          <w:rFonts w:eastAsiaTheme="minorHAnsi"/>
          <w:szCs w:val="28"/>
          <w:lang w:eastAsia="en-US"/>
        </w:rPr>
        <w:t xml:space="preserve">ополнить частью </w:t>
      </w:r>
      <w:r w:rsidR="00911964" w:rsidRPr="004219B3">
        <w:t>8</w:t>
      </w:r>
      <w:r w:rsidR="00911964" w:rsidRPr="004219B3">
        <w:rPr>
          <w:vertAlign w:val="superscript"/>
        </w:rPr>
        <w:t xml:space="preserve">4 </w:t>
      </w:r>
      <w:r w:rsidR="00911964" w:rsidRPr="004219B3">
        <w:t xml:space="preserve">следующего содержания: </w:t>
      </w:r>
    </w:p>
    <w:p w:rsidR="000116D9" w:rsidRPr="004219B3" w:rsidRDefault="00911964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t>"8</w:t>
      </w:r>
      <w:r w:rsidRPr="004219B3">
        <w:rPr>
          <w:vertAlign w:val="superscript"/>
        </w:rPr>
        <w:t>4</w:t>
      </w:r>
      <w:r w:rsidRPr="004219B3">
        <w:t>.</w:t>
      </w:r>
      <w:r w:rsidR="000A135C" w:rsidRPr="004219B3">
        <w:rPr>
          <w:rFonts w:eastAsiaTheme="minorHAnsi"/>
          <w:szCs w:val="28"/>
          <w:lang w:eastAsia="en-US"/>
        </w:rPr>
        <w:t xml:space="preserve">В </w:t>
      </w:r>
      <w:proofErr w:type="gramStart"/>
      <w:r w:rsidR="000A135C" w:rsidRPr="004219B3">
        <w:rPr>
          <w:rFonts w:eastAsiaTheme="minorHAnsi"/>
          <w:szCs w:val="28"/>
          <w:lang w:eastAsia="en-US"/>
        </w:rPr>
        <w:t>случае</w:t>
      </w:r>
      <w:proofErr w:type="gramEnd"/>
      <w:r w:rsidR="000A135C" w:rsidRPr="004219B3">
        <w:rPr>
          <w:rFonts w:eastAsiaTheme="minorHAnsi"/>
          <w:szCs w:val="28"/>
          <w:lang w:eastAsia="en-US"/>
        </w:rPr>
        <w:t xml:space="preserve"> принятия уполномоченным органом местного самоуправления решения</w:t>
      </w:r>
      <w:r w:rsidR="000116D9" w:rsidRPr="004219B3">
        <w:rPr>
          <w:rFonts w:eastAsiaTheme="minorHAnsi"/>
          <w:szCs w:val="28"/>
          <w:lang w:eastAsia="en-US"/>
        </w:rPr>
        <w:t xml:space="preserve"> об исключении гражданина из Реестра:</w:t>
      </w:r>
    </w:p>
    <w:p w:rsidR="005F5824" w:rsidRPr="004219B3" w:rsidRDefault="005F5824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очередность реестровых номеров граждан в </w:t>
      </w:r>
      <w:proofErr w:type="gramStart"/>
      <w:r w:rsidRPr="004219B3">
        <w:t>Реестре</w:t>
      </w:r>
      <w:proofErr w:type="gramEnd"/>
      <w:r w:rsidRPr="004219B3">
        <w:t xml:space="preserve"> не изменяется;</w:t>
      </w:r>
    </w:p>
    <w:p w:rsidR="000116D9" w:rsidRPr="004219B3" w:rsidRDefault="000A135C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rPr>
          <w:rFonts w:eastAsiaTheme="minorHAnsi"/>
          <w:szCs w:val="28"/>
          <w:lang w:eastAsia="en-US"/>
        </w:rPr>
        <w:t xml:space="preserve">земельный участок включается в перечень земельных участков, формируемый уполномоченным органом местного самоуправления в </w:t>
      </w:r>
      <w:proofErr w:type="gramStart"/>
      <w:r w:rsidRPr="004219B3">
        <w:rPr>
          <w:rFonts w:eastAsiaTheme="minorHAnsi"/>
          <w:szCs w:val="28"/>
          <w:lang w:eastAsia="en-US"/>
        </w:rPr>
        <w:t>соответствии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с частью 4 статьи 4 </w:t>
      </w:r>
      <w:r w:rsidR="00B86E27">
        <w:rPr>
          <w:rFonts w:eastAsiaTheme="minorHAnsi"/>
          <w:szCs w:val="28"/>
          <w:lang w:eastAsia="en-US"/>
        </w:rPr>
        <w:t>настоящего Закона."</w:t>
      </w:r>
      <w:r w:rsidR="00B34C3E">
        <w:rPr>
          <w:rFonts w:eastAsiaTheme="minorHAnsi"/>
          <w:szCs w:val="28"/>
          <w:lang w:eastAsia="en-US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4)в части 3 статьи 5</w:t>
      </w:r>
      <w:r w:rsidRPr="004219B3">
        <w:rPr>
          <w:snapToGrid w:val="0"/>
          <w:szCs w:val="28"/>
          <w:vertAlign w:val="superscript"/>
        </w:rPr>
        <w:t xml:space="preserve">1 </w:t>
      </w: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 xml:space="preserve">"сформированного" </w:t>
      </w:r>
      <w:r w:rsidRPr="004219B3">
        <w:rPr>
          <w:snapToGrid w:val="0"/>
          <w:szCs w:val="28"/>
        </w:rPr>
        <w:t xml:space="preserve">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образованного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A4914" w:rsidRPr="004219B3" w:rsidRDefault="001A4914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5)часть 1 статьи 5</w:t>
      </w:r>
      <w:r w:rsidRPr="004219B3">
        <w:rPr>
          <w:snapToGrid w:val="0"/>
          <w:szCs w:val="28"/>
          <w:vertAlign w:val="superscript"/>
        </w:rPr>
        <w:t>2</w:t>
      </w:r>
      <w:r w:rsidRPr="004219B3">
        <w:rPr>
          <w:snapToGrid w:val="0"/>
          <w:szCs w:val="28"/>
        </w:rPr>
        <w:t xml:space="preserve"> изложить в следующей редакции: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napToGrid w:val="0"/>
          <w:szCs w:val="28"/>
        </w:rPr>
        <w:t>"1.</w:t>
      </w:r>
      <w:r w:rsidRPr="004219B3">
        <w:rPr>
          <w:szCs w:val="28"/>
        </w:rPr>
        <w:t xml:space="preserve">Предоставление в собственность бесплатно земельных участков в </w:t>
      </w:r>
      <w:proofErr w:type="gramStart"/>
      <w:r w:rsidRPr="004219B3">
        <w:rPr>
          <w:szCs w:val="28"/>
        </w:rPr>
        <w:t>соответствии</w:t>
      </w:r>
      <w:proofErr w:type="gramEnd"/>
      <w:r w:rsidRPr="004219B3">
        <w:rPr>
          <w:szCs w:val="28"/>
        </w:rPr>
        <w:t xml:space="preserve"> с настоящим Закон</w:t>
      </w:r>
      <w:r w:rsidR="00B34C3E">
        <w:rPr>
          <w:szCs w:val="28"/>
        </w:rPr>
        <w:t>ом</w:t>
      </w:r>
      <w:r w:rsidRPr="004219B3">
        <w:rPr>
          <w:szCs w:val="28"/>
        </w:rPr>
        <w:t xml:space="preserve"> осуществляется: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zCs w:val="28"/>
        </w:rPr>
        <w:t xml:space="preserve">гражданам, обладающим земельными участками на праве аренды для индивидуального жилищного строительства (далее - арендуемые земельные участки), </w:t>
      </w:r>
      <w:proofErr w:type="gramStart"/>
      <w:r w:rsidRPr="004219B3">
        <w:rPr>
          <w:szCs w:val="28"/>
        </w:rPr>
        <w:t>решения</w:t>
      </w:r>
      <w:proofErr w:type="gramEnd"/>
      <w:r w:rsidRPr="004219B3">
        <w:rPr>
          <w:szCs w:val="28"/>
        </w:rPr>
        <w:t xml:space="preserve"> о предоставлении которых приняты до 1 сентября </w:t>
      </w:r>
      <w:r w:rsidR="00B34C3E">
        <w:rPr>
          <w:szCs w:val="28"/>
        </w:rPr>
        <w:t xml:space="preserve">                 </w:t>
      </w:r>
      <w:r w:rsidRPr="004219B3">
        <w:rPr>
          <w:szCs w:val="28"/>
        </w:rPr>
        <w:t>2012 года;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219B3">
        <w:rPr>
          <w:szCs w:val="28"/>
        </w:rPr>
        <w:t xml:space="preserve">гражданам, которым арендуемые земельные участки предоставлены в соответствии с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края"."; </w:t>
      </w:r>
      <w:proofErr w:type="gramEnd"/>
    </w:p>
    <w:p w:rsidR="00A577C5" w:rsidRPr="004219B3" w:rsidRDefault="001A4914" w:rsidP="00EE4FBC">
      <w:pPr>
        <w:widowControl w:val="0"/>
        <w:ind w:firstLine="709"/>
        <w:jc w:val="both"/>
        <w:rPr>
          <w:szCs w:val="28"/>
        </w:rPr>
      </w:pPr>
      <w:r w:rsidRPr="004219B3">
        <w:rPr>
          <w:snapToGrid w:val="0"/>
          <w:szCs w:val="28"/>
        </w:rPr>
        <w:t>6</w:t>
      </w:r>
      <w:r w:rsidR="00A577C5" w:rsidRPr="004219B3">
        <w:rPr>
          <w:snapToGrid w:val="0"/>
          <w:szCs w:val="28"/>
        </w:rPr>
        <w:t>)по тексту части 2 статьи 5</w:t>
      </w:r>
      <w:r w:rsidR="00A577C5" w:rsidRPr="004219B3">
        <w:rPr>
          <w:snapToGrid w:val="0"/>
          <w:szCs w:val="28"/>
          <w:vertAlign w:val="superscript"/>
        </w:rPr>
        <w:t>3</w:t>
      </w:r>
      <w:r w:rsidR="00A577C5" w:rsidRPr="004219B3">
        <w:rPr>
          <w:snapToGrid w:val="0"/>
          <w:szCs w:val="28"/>
        </w:rPr>
        <w:t xml:space="preserve"> слово 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>формирование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 xml:space="preserve"> </w:t>
      </w:r>
      <w:r w:rsidR="00A577C5" w:rsidRPr="004219B3">
        <w:rPr>
          <w:szCs w:val="28"/>
        </w:rPr>
        <w:t>в соответствующем падеже</w:t>
      </w:r>
      <w:r w:rsidR="00A577C5" w:rsidRPr="004219B3">
        <w:rPr>
          <w:snapToGrid w:val="0"/>
          <w:szCs w:val="28"/>
        </w:rPr>
        <w:t xml:space="preserve"> заменить словом 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>образование</w:t>
      </w:r>
      <w:r w:rsidR="00070188" w:rsidRPr="004219B3">
        <w:rPr>
          <w:szCs w:val="28"/>
        </w:rPr>
        <w:t>" в соответствующем падеже.</w:t>
      </w:r>
    </w:p>
    <w:p w:rsidR="00B75E95" w:rsidRDefault="00B75E95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r w:rsidRPr="004219B3">
        <w:tab/>
      </w:r>
    </w:p>
    <w:p w:rsidR="00AA1E2B" w:rsidRPr="004219B3" w:rsidRDefault="000E2360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>СТАТЬЯ 3.</w:t>
      </w:r>
    </w:p>
    <w:p w:rsidR="001061DE" w:rsidRPr="004219B3" w:rsidRDefault="000E2360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 xml:space="preserve">Внести в </w:t>
      </w:r>
      <w:r w:rsidR="001061DE" w:rsidRPr="004219B3">
        <w:t>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="001061DE" w:rsidRPr="004219B3">
        <w:br/>
      </w:r>
      <w:r w:rsidR="001061DE" w:rsidRPr="004219B3">
        <w:lastRenderedPageBreak/>
        <w:t>№ 89, стр. 28; 2015, № 116, стр. 6, № 132, стр. 16, № 141, стр. 54; 2016, № 151, стр. 53</w:t>
      </w:r>
      <w:r w:rsidR="00AE33E3">
        <w:t>, № 164, стр. 51</w:t>
      </w:r>
      <w:r w:rsidR="001061DE" w:rsidRPr="004219B3">
        <w:t>) следующие изменения:</w:t>
      </w:r>
    </w:p>
    <w:p w:rsidR="000E2360" w:rsidRPr="004219B3" w:rsidRDefault="001061DE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1)</w:t>
      </w:r>
      <w:r w:rsidR="00A50623" w:rsidRPr="004219B3">
        <w:rPr>
          <w:szCs w:val="28"/>
        </w:rPr>
        <w:t xml:space="preserve">пункт 4 </w:t>
      </w:r>
      <w:r w:rsidR="00333518" w:rsidRPr="004219B3">
        <w:rPr>
          <w:szCs w:val="28"/>
        </w:rPr>
        <w:t>част</w:t>
      </w:r>
      <w:r w:rsidR="00A50623" w:rsidRPr="004219B3">
        <w:rPr>
          <w:szCs w:val="28"/>
        </w:rPr>
        <w:t>и</w:t>
      </w:r>
      <w:r w:rsidR="00333518" w:rsidRPr="004219B3">
        <w:rPr>
          <w:szCs w:val="28"/>
        </w:rPr>
        <w:t xml:space="preserve"> 1 статьи 2 </w:t>
      </w:r>
      <w:r w:rsidR="00A50623" w:rsidRPr="004219B3">
        <w:rPr>
          <w:szCs w:val="28"/>
        </w:rPr>
        <w:t>изложить в следующей редакции</w:t>
      </w:r>
      <w:r w:rsidR="00333518" w:rsidRPr="004219B3">
        <w:rPr>
          <w:szCs w:val="28"/>
        </w:rPr>
        <w:t>:</w:t>
      </w:r>
    </w:p>
    <w:p w:rsidR="00333518" w:rsidRPr="004219B3" w:rsidRDefault="00333518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>"</w:t>
      </w:r>
      <w:r w:rsidR="00A50623" w:rsidRPr="004219B3">
        <w:t>4</w:t>
      </w:r>
      <w:r w:rsidRPr="004219B3">
        <w:t xml:space="preserve">)граждане на дату подачи заявления и на дату подписания договора аренды земельного участка не получали земельные участки </w:t>
      </w:r>
      <w:r w:rsidR="008A74A4" w:rsidRPr="004219B3">
        <w:t xml:space="preserve">из земель, находящихся в государственной или муниципальной собственности, </w:t>
      </w:r>
      <w:r w:rsidRPr="004219B3">
        <w:t xml:space="preserve">в собственность бесплатно на основании </w:t>
      </w:r>
      <w:r w:rsidRPr="004219B3">
        <w:rPr>
          <w:rFonts w:eastAsia="Calibri"/>
          <w:lang w:eastAsia="en-US"/>
        </w:rPr>
        <w:t>подпункта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настоящего Закона, </w:t>
      </w:r>
      <w:r w:rsidRPr="004219B3">
        <w:rPr>
          <w:rFonts w:eastAsia="Calibri"/>
          <w:lang w:eastAsia="en-US"/>
        </w:rPr>
        <w:t>Закона Приморского края от 29 декабря 2003 года № 90-КЗ "О регулировании земельных отношений в Приморском крае</w:t>
      </w:r>
      <w:r w:rsidR="003D0936" w:rsidRPr="004219B3">
        <w:rPr>
          <w:rFonts w:eastAsia="Calibri"/>
          <w:lang w:eastAsia="en-US"/>
        </w:rPr>
        <w:t>"</w:t>
      </w:r>
      <w:r w:rsidR="002C560F">
        <w:rPr>
          <w:rFonts w:eastAsia="Calibri"/>
          <w:lang w:eastAsia="en-US"/>
        </w:rPr>
        <w:t>,</w:t>
      </w:r>
      <w:r w:rsidR="002C560F" w:rsidRPr="002C560F">
        <w:rPr>
          <w:snapToGrid w:val="0"/>
        </w:rPr>
        <w:t xml:space="preserve"> </w:t>
      </w:r>
      <w:r w:rsidR="002C560F" w:rsidRPr="004219B3">
        <w:rPr>
          <w:snapToGrid w:val="0"/>
        </w:rPr>
        <w:t>Законом Приморского края</w:t>
      </w:r>
      <w:proofErr w:type="gramEnd"/>
      <w:r w:rsidR="002C560F" w:rsidRPr="004219B3">
        <w:rPr>
          <w:snapToGrid w:val="0"/>
        </w:rPr>
        <w:t xml:space="preserve"> </w:t>
      </w:r>
      <w:r w:rsidR="002C560F" w:rsidRPr="004219B3">
        <w:t>"О бесплатном предоставлении земельных участков гражданам, имеющим трех и более детей, в Приморском крае"</w:t>
      </w:r>
      <w:r w:rsidR="003D0936" w:rsidRPr="004219B3">
        <w:rPr>
          <w:rFonts w:eastAsia="Calibri"/>
          <w:lang w:eastAsia="en-US"/>
        </w:rPr>
        <w:t xml:space="preserve">, а также не получали </w:t>
      </w:r>
      <w:r w:rsidR="003D0936" w:rsidRPr="004219B3">
        <w:t>земельные участки из земель, находящихся в государственной или муниципальной собственности, в аренду в соответствии с настоящим Законом</w:t>
      </w:r>
      <w:proofErr w:type="gramStart"/>
      <w:r w:rsidRPr="004219B3">
        <w:rPr>
          <w:rFonts w:eastAsia="Calibri"/>
          <w:lang w:eastAsia="en-US"/>
        </w:rPr>
        <w:t>;</w:t>
      </w:r>
      <w:r w:rsidR="00B34C3E">
        <w:rPr>
          <w:rFonts w:eastAsia="Calibri"/>
          <w:lang w:eastAsia="en-US"/>
        </w:rPr>
        <w:t>"</w:t>
      </w:r>
      <w:proofErr w:type="gramEnd"/>
      <w:r w:rsidR="00B34C3E">
        <w:rPr>
          <w:rFonts w:eastAsia="Calibri"/>
          <w:lang w:eastAsia="en-US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zCs w:val="28"/>
        </w:rPr>
        <w:t xml:space="preserve">2)в </w:t>
      </w:r>
      <w:r w:rsidRPr="004219B3">
        <w:rPr>
          <w:snapToGrid w:val="0"/>
          <w:szCs w:val="28"/>
        </w:rPr>
        <w:t xml:space="preserve">статье 4: 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а</w:t>
      </w:r>
      <w:proofErr w:type="gramStart"/>
      <w:r w:rsidRPr="004219B3">
        <w:rPr>
          <w:snapToGrid w:val="0"/>
          <w:szCs w:val="28"/>
        </w:rPr>
        <w:t>)в</w:t>
      </w:r>
      <w:proofErr w:type="gramEnd"/>
      <w:r w:rsidRPr="004219B3">
        <w:rPr>
          <w:snapToGrid w:val="0"/>
          <w:szCs w:val="28"/>
        </w:rPr>
        <w:t xml:space="preserve"> наименовании статьи 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б</w:t>
      </w:r>
      <w:proofErr w:type="gramStart"/>
      <w:r w:rsidRPr="004219B3">
        <w:rPr>
          <w:snapToGrid w:val="0"/>
          <w:szCs w:val="28"/>
        </w:rPr>
        <w:t>)п</w:t>
      </w:r>
      <w:proofErr w:type="gramEnd"/>
      <w:r w:rsidRPr="004219B3">
        <w:rPr>
          <w:snapToGrid w:val="0"/>
          <w:szCs w:val="28"/>
        </w:rPr>
        <w:t>о тексту статьи: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сформированные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; </w:t>
      </w:r>
    </w:p>
    <w:p w:rsidR="009368C6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3</w:t>
      </w:r>
      <w:r w:rsidR="00805F9C" w:rsidRPr="004219B3">
        <w:rPr>
          <w:szCs w:val="28"/>
        </w:rPr>
        <w:t>)</w:t>
      </w:r>
      <w:r w:rsidR="009368C6" w:rsidRPr="004219B3">
        <w:rPr>
          <w:szCs w:val="28"/>
        </w:rPr>
        <w:t>в статье 5:</w:t>
      </w:r>
    </w:p>
    <w:p w:rsidR="00325CF7" w:rsidRPr="004219B3" w:rsidRDefault="009E45FF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</w:t>
      </w:r>
      <w:proofErr w:type="gramStart"/>
      <w:r w:rsidRPr="004219B3">
        <w:rPr>
          <w:szCs w:val="28"/>
        </w:rPr>
        <w:t>)</w:t>
      </w:r>
      <w:r w:rsidR="00325CF7" w:rsidRPr="004219B3">
        <w:rPr>
          <w:szCs w:val="28"/>
        </w:rPr>
        <w:t>в</w:t>
      </w:r>
      <w:proofErr w:type="gramEnd"/>
      <w:r w:rsidR="00325CF7" w:rsidRPr="004219B3">
        <w:rPr>
          <w:szCs w:val="28"/>
        </w:rPr>
        <w:t xml:space="preserve"> части 1:</w:t>
      </w:r>
    </w:p>
    <w:p w:rsidR="009E45FF" w:rsidRPr="004219B3" w:rsidRDefault="009E45FF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абзацы девятый-двенадцатый изложить в следующей редакции: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"копия договора о приемной семье с предъявлением оригинала в случае, если гражданин (граждане) воспитывает (воспитывают) </w:t>
      </w:r>
      <w:r w:rsidR="002C560F">
        <w:t>приемного ребенка (</w:t>
      </w:r>
      <w:r w:rsidRPr="004219B3">
        <w:t>приемных детей</w:t>
      </w:r>
      <w:r w:rsidR="002C560F">
        <w:t>)</w:t>
      </w:r>
      <w:r w:rsidRPr="004219B3">
        <w:t>;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</w:t>
      </w:r>
      <w:r w:rsidR="00E04386">
        <w:t>ина (граждан)</w:t>
      </w:r>
      <w:r w:rsidRPr="004219B3">
        <w:t>.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При подаче совместного заявления гражданами, указанными в </w:t>
      </w:r>
      <w:r w:rsidR="00151D44">
        <w:t xml:space="preserve">                </w:t>
      </w:r>
      <w:hyperlink r:id="rId22" w:history="1">
        <w:r w:rsidRPr="004219B3">
          <w:t>абзаце первом</w:t>
        </w:r>
      </w:hyperlink>
      <w:r w:rsidRPr="004219B3"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</w:t>
      </w:r>
      <w:proofErr w:type="gramStart"/>
      <w:r w:rsidRPr="004219B3">
        <w:t>браке</w:t>
      </w:r>
      <w:proofErr w:type="gramEnd"/>
      <w:r w:rsidRPr="004219B3">
        <w:t>.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23" w:history="1">
        <w:proofErr w:type="gramStart"/>
        <w:r w:rsidRPr="004219B3">
          <w:t>абзацах</w:t>
        </w:r>
        <w:proofErr w:type="gramEnd"/>
        <w:r w:rsidRPr="004219B3">
          <w:t xml:space="preserve"> четвертом</w:t>
        </w:r>
      </w:hyperlink>
      <w:r w:rsidRPr="004219B3">
        <w:t xml:space="preserve">, </w:t>
      </w:r>
      <w:hyperlink r:id="rId24" w:history="1">
        <w:r w:rsidRPr="004219B3">
          <w:t>пятом</w:t>
        </w:r>
      </w:hyperlink>
      <w:r w:rsidRPr="004219B3">
        <w:t xml:space="preserve">, </w:t>
      </w:r>
      <w:hyperlink r:id="rId25" w:history="1">
        <w:r w:rsidRPr="004219B3">
          <w:t>седьмом</w:t>
        </w:r>
      </w:hyperlink>
      <w:r w:rsidRPr="004219B3">
        <w:t xml:space="preserve"> и </w:t>
      </w:r>
      <w:hyperlink w:anchor="Par1" w:history="1">
        <w:r w:rsidRPr="004219B3">
          <w:t>одиннадцатом</w:t>
        </w:r>
      </w:hyperlink>
      <w:r w:rsidRPr="004219B3">
        <w:t xml:space="preserve"> настоящей части, представляются в уполномоченный орган местного самоуправления гражданином (гражданами).</w:t>
      </w:r>
      <w:r w:rsidR="00325CF7" w:rsidRPr="004219B3">
        <w:t>";</w:t>
      </w:r>
    </w:p>
    <w:p w:rsidR="00325CF7" w:rsidRPr="004219B3" w:rsidRDefault="00325CF7" w:rsidP="00EE4FBC">
      <w:pPr>
        <w:pStyle w:val="ConsPlusNormal"/>
        <w:ind w:firstLine="709"/>
        <w:jc w:val="both"/>
      </w:pPr>
      <w:r w:rsidRPr="004219B3">
        <w:t>дополнить абзацем тринадцатым следующего содержания:</w:t>
      </w:r>
    </w:p>
    <w:p w:rsidR="009E45FF" w:rsidRPr="004219B3" w:rsidRDefault="00325CF7" w:rsidP="00EE4FBC">
      <w:pPr>
        <w:pStyle w:val="ConsPlusNormal"/>
        <w:ind w:firstLine="709"/>
        <w:jc w:val="both"/>
      </w:pPr>
      <w:r w:rsidRPr="004219B3">
        <w:t>"</w:t>
      </w:r>
      <w:r w:rsidR="009E45FF" w:rsidRPr="004219B3">
        <w:t xml:space="preserve">Документы, указанные в </w:t>
      </w:r>
      <w:hyperlink r:id="rId26" w:history="1">
        <w:r w:rsidR="009E45FF" w:rsidRPr="004219B3">
          <w:t>абзацах шестом</w:t>
        </w:r>
      </w:hyperlink>
      <w:r w:rsidR="009E45FF" w:rsidRPr="004219B3">
        <w:t xml:space="preserve">, </w:t>
      </w:r>
      <w:hyperlink r:id="rId27" w:history="1">
        <w:r w:rsidR="009E45FF" w:rsidRPr="004219B3">
          <w:t>восьмом</w:t>
        </w:r>
        <w:proofErr w:type="gramStart"/>
      </w:hyperlink>
      <w:r w:rsidR="00151D44">
        <w:t>-</w:t>
      </w:r>
      <w:proofErr w:type="gramEnd"/>
      <w:r w:rsidR="00302988" w:rsidRPr="004219B3">
        <w:t>д</w:t>
      </w:r>
      <w:r w:rsidRPr="004219B3">
        <w:t>есятом</w:t>
      </w:r>
      <w:r w:rsidR="009E45FF" w:rsidRPr="004219B3">
        <w:t xml:space="preserve">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="009E45FF" w:rsidRPr="004219B3">
        <w:t>.</w:t>
      </w:r>
      <w:r w:rsidRPr="004219B3">
        <w:t>";</w:t>
      </w:r>
      <w:proofErr w:type="gramEnd"/>
    </w:p>
    <w:p w:rsidR="009E45FF" w:rsidRPr="004219B3" w:rsidRDefault="00926BC4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lastRenderedPageBreak/>
        <w:t>б</w:t>
      </w:r>
      <w:proofErr w:type="gramStart"/>
      <w:r w:rsidRPr="004219B3">
        <w:rPr>
          <w:szCs w:val="28"/>
        </w:rPr>
        <w:t>)в</w:t>
      </w:r>
      <w:proofErr w:type="gramEnd"/>
      <w:r w:rsidRPr="004219B3">
        <w:rPr>
          <w:szCs w:val="28"/>
        </w:rPr>
        <w:t xml:space="preserve"> части 2:</w:t>
      </w:r>
    </w:p>
    <w:p w:rsidR="00EC4266" w:rsidRPr="004219B3" w:rsidRDefault="00EC4266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абзацы седьмой-девятый изложить в следующей редакции: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"копии свидетельств о рождении детей, паспортов детей, достигших 14-летнего возра</w:t>
      </w:r>
      <w:r w:rsidR="00151D44">
        <w:t>ста, с предъявлением оригиналов</w:t>
      </w:r>
      <w:r w:rsidR="003D3E53">
        <w:t xml:space="preserve"> </w:t>
      </w:r>
      <w:r w:rsidR="00151D44">
        <w:t>-</w:t>
      </w:r>
      <w:r w:rsidR="003D3E53">
        <w:t xml:space="preserve"> </w:t>
      </w:r>
      <w:r w:rsidRPr="004219B3">
        <w:t>в случае наличия детей;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граждан.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28" w:history="1">
        <w:proofErr w:type="gramStart"/>
        <w:r w:rsidRPr="004219B3">
          <w:t>абзацах</w:t>
        </w:r>
        <w:proofErr w:type="gramEnd"/>
        <w:r w:rsidRPr="004219B3">
          <w:t xml:space="preserve"> третьем</w:t>
        </w:r>
      </w:hyperlink>
      <w:r w:rsidRPr="004219B3">
        <w:t xml:space="preserve">, </w:t>
      </w:r>
      <w:hyperlink r:id="rId29" w:history="1">
        <w:r w:rsidRPr="004219B3">
          <w:t>четвертом</w:t>
        </w:r>
      </w:hyperlink>
      <w:r w:rsidRPr="004219B3">
        <w:t xml:space="preserve">, </w:t>
      </w:r>
      <w:hyperlink r:id="rId30" w:history="1">
        <w:r w:rsidRPr="004219B3">
          <w:t>шестом</w:t>
        </w:r>
      </w:hyperlink>
      <w:r w:rsidRPr="004219B3">
        <w:t xml:space="preserve"> и </w:t>
      </w:r>
      <w:hyperlink w:anchor="Par0" w:history="1">
        <w:r w:rsidRPr="004219B3">
          <w:t>седьмом</w:t>
        </w:r>
      </w:hyperlink>
      <w:r w:rsidRPr="004219B3">
        <w:t xml:space="preserve"> настоящей части, представляются в уполномоченный орган местного самоуправления </w:t>
      </w:r>
      <w:r w:rsidRPr="004F7BBE">
        <w:t>гражданами</w:t>
      </w:r>
      <w:r w:rsidRPr="004219B3">
        <w:t>.";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дополнить абзацем десятым следующего содержания: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 xml:space="preserve">"Документы, указанные в </w:t>
      </w:r>
      <w:hyperlink r:id="rId31" w:history="1">
        <w:proofErr w:type="gramStart"/>
        <w:r w:rsidRPr="004219B3">
          <w:t>абзаце</w:t>
        </w:r>
        <w:proofErr w:type="gramEnd"/>
        <w:r w:rsidRPr="004219B3">
          <w:t xml:space="preserve"> пятом</w:t>
        </w:r>
      </w:hyperlink>
      <w:r w:rsidRPr="004219B3">
        <w:t xml:space="preserve"> и восьмом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</w:t>
      </w:r>
      <w:proofErr w:type="gramStart"/>
      <w:r w:rsidRPr="004219B3">
        <w:t>Гражданин</w:t>
      </w:r>
      <w:r w:rsidR="00BB0238">
        <w:t>е</w:t>
      </w:r>
      <w:proofErr w:type="gramEnd"/>
      <w:r w:rsidRPr="004219B3">
        <w:t xml:space="preserve"> вправе представить указанный документ в уполномоченный орган местного самоуправления по собственной инициативе.";</w:t>
      </w:r>
    </w:p>
    <w:p w:rsidR="00E35D61" w:rsidRPr="004219B3" w:rsidRDefault="00E35D6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в</w:t>
      </w:r>
      <w:proofErr w:type="gramStart"/>
      <w:r w:rsidRPr="004219B3">
        <w:rPr>
          <w:szCs w:val="28"/>
        </w:rPr>
        <w:t>)ч</w:t>
      </w:r>
      <w:proofErr w:type="gramEnd"/>
      <w:r w:rsidRPr="004219B3">
        <w:rPr>
          <w:szCs w:val="28"/>
        </w:rPr>
        <w:t>асть 3 изложить в следующей редакции:</w:t>
      </w:r>
    </w:p>
    <w:p w:rsidR="007F482A" w:rsidRPr="004219B3" w:rsidRDefault="00035110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</w:t>
      </w:r>
      <w:r w:rsidR="00151D44">
        <w:t>3.</w:t>
      </w:r>
      <w:r w:rsidRPr="004219B3">
        <w:t>У</w:t>
      </w:r>
      <w:r w:rsidR="007F482A" w:rsidRPr="004219B3">
        <w:rPr>
          <w:rFonts w:eastAsiaTheme="minorHAnsi"/>
          <w:lang w:eastAsia="en-US"/>
        </w:rPr>
        <w:t xml:space="preserve">полномоченный орган местного самоуправления не позднее </w:t>
      </w:r>
      <w:r w:rsidR="00151D44">
        <w:rPr>
          <w:rFonts w:eastAsiaTheme="minorHAnsi"/>
          <w:lang w:eastAsia="en-US"/>
        </w:rPr>
        <w:t xml:space="preserve">                пяти</w:t>
      </w:r>
      <w:r w:rsidR="007F482A" w:rsidRPr="004219B3">
        <w:rPr>
          <w:rFonts w:eastAsiaTheme="minorHAnsi"/>
          <w:lang w:eastAsia="en-US"/>
        </w:rPr>
        <w:t xml:space="preserve"> календарных дней со дня подачи заявления</w:t>
      </w:r>
      <w:r w:rsidR="007F482A" w:rsidRPr="004219B3">
        <w:t xml:space="preserve"> </w:t>
      </w:r>
      <w:r w:rsidR="007F482A" w:rsidRPr="004219B3">
        <w:rPr>
          <w:rFonts w:eastAsiaTheme="minorHAnsi"/>
          <w:lang w:eastAsia="en-US"/>
        </w:rPr>
        <w:t xml:space="preserve">запрашивает информацию о зарегистрированных правах на земельные участки </w:t>
      </w:r>
      <w:r w:rsidRPr="004219B3">
        <w:rPr>
          <w:rFonts w:eastAsiaTheme="minorHAnsi"/>
          <w:lang w:eastAsia="en-US"/>
        </w:rPr>
        <w:t>гражданина (</w:t>
      </w:r>
      <w:r w:rsidR="007F482A" w:rsidRPr="004219B3">
        <w:rPr>
          <w:rFonts w:eastAsiaTheme="minorHAnsi"/>
          <w:lang w:eastAsia="en-US"/>
        </w:rPr>
        <w:t>граждан</w:t>
      </w:r>
      <w:r w:rsidRPr="004219B3">
        <w:rPr>
          <w:rFonts w:eastAsiaTheme="minorHAnsi"/>
          <w:lang w:eastAsia="en-US"/>
        </w:rPr>
        <w:t>)</w:t>
      </w:r>
      <w:r w:rsidR="007F482A" w:rsidRPr="004219B3">
        <w:rPr>
          <w:rFonts w:eastAsiaTheme="minorHAnsi"/>
          <w:lang w:eastAsia="en-US"/>
        </w:rPr>
        <w:t xml:space="preserve"> в органах, осуществляющих государственную регистрацию прав на недвижимое имущество и сделок с ним.</w:t>
      </w:r>
    </w:p>
    <w:p w:rsidR="0041214E" w:rsidRPr="004219B3" w:rsidRDefault="007F482A" w:rsidP="007F482A">
      <w:pPr>
        <w:pStyle w:val="ConsPlusNormal"/>
        <w:ind w:firstLine="709"/>
        <w:jc w:val="both"/>
      </w:pPr>
      <w:r w:rsidRPr="004219B3">
        <w:t xml:space="preserve"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</w:t>
      </w:r>
      <w:r w:rsidR="0058531B" w:rsidRPr="004219B3">
        <w:t xml:space="preserve">его (их) </w:t>
      </w:r>
      <w:r w:rsidRPr="004219B3">
        <w:t>в Реестр</w:t>
      </w:r>
      <w:r w:rsidR="0058531B" w:rsidRPr="004219B3">
        <w:t xml:space="preserve"> при наличии оснований, установленных частью 5 </w:t>
      </w:r>
      <w:r w:rsidR="00BB0238">
        <w:t>настоящей статьи</w:t>
      </w:r>
      <w:r w:rsidR="0058531B" w:rsidRPr="004219B3">
        <w:t>, в следующие сроки:</w:t>
      </w:r>
      <w:r w:rsidRPr="004219B3">
        <w:t xml:space="preserve"> </w:t>
      </w:r>
    </w:p>
    <w:p w:rsidR="007F482A" w:rsidRPr="004219B3" w:rsidRDefault="007F482A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30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</w:t>
      </w:r>
      <w:r w:rsidR="00D3010F" w:rsidRPr="004219B3">
        <w:rPr>
          <w:rFonts w:eastAsiaTheme="minorHAnsi"/>
          <w:lang w:eastAsia="en-US"/>
        </w:rPr>
        <w:t>ых</w:t>
      </w:r>
      <w:r w:rsidRPr="004219B3">
        <w:rPr>
          <w:rFonts w:eastAsiaTheme="minorHAnsi"/>
          <w:lang w:eastAsia="en-US"/>
        </w:rPr>
        <w:t xml:space="preserve"> прав</w:t>
      </w:r>
      <w:r w:rsidR="0058531B" w:rsidRPr="004219B3">
        <w:rPr>
          <w:rFonts w:eastAsiaTheme="minorHAnsi"/>
          <w:lang w:eastAsia="en-US"/>
        </w:rPr>
        <w:t xml:space="preserve"> собственности</w:t>
      </w:r>
      <w:r w:rsidRPr="004219B3">
        <w:rPr>
          <w:rFonts w:eastAsiaTheme="minorHAnsi"/>
          <w:lang w:eastAsia="en-US"/>
        </w:rPr>
        <w:t xml:space="preserve"> </w:t>
      </w:r>
      <w:r w:rsidR="00D3010F" w:rsidRPr="004219B3">
        <w:rPr>
          <w:rFonts w:eastAsiaTheme="minorHAnsi"/>
          <w:lang w:eastAsia="en-US"/>
        </w:rPr>
        <w:t>и (</w:t>
      </w:r>
      <w:r w:rsidR="005C7BB2" w:rsidRPr="004219B3">
        <w:rPr>
          <w:rFonts w:eastAsiaTheme="minorHAnsi"/>
          <w:lang w:eastAsia="en-US"/>
        </w:rPr>
        <w:t>или</w:t>
      </w:r>
      <w:r w:rsidR="00D3010F" w:rsidRPr="004219B3">
        <w:rPr>
          <w:rFonts w:eastAsiaTheme="minorHAnsi"/>
          <w:lang w:eastAsia="en-US"/>
        </w:rPr>
        <w:t>)</w:t>
      </w:r>
      <w:r w:rsidR="005C7BB2" w:rsidRPr="004219B3">
        <w:rPr>
          <w:rFonts w:eastAsiaTheme="minorHAnsi"/>
          <w:lang w:eastAsia="en-US"/>
        </w:rPr>
        <w:t xml:space="preserve"> аренды </w:t>
      </w:r>
      <w:r w:rsidRPr="004219B3">
        <w:rPr>
          <w:rFonts w:eastAsiaTheme="minorHAnsi"/>
          <w:lang w:eastAsia="en-US"/>
        </w:rPr>
        <w:t xml:space="preserve">на земельные участки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BA4DF6" w:rsidRPr="004219B3">
        <w:rPr>
          <w:rFonts w:eastAsiaTheme="minorHAnsi"/>
          <w:lang w:eastAsia="en-US"/>
        </w:rPr>
        <w:t>)</w:t>
      </w:r>
      <w:r w:rsidR="0041214E" w:rsidRPr="004219B3">
        <w:rPr>
          <w:rFonts w:eastAsiaTheme="minorHAnsi"/>
          <w:lang w:eastAsia="en-US"/>
        </w:rPr>
        <w:t>;</w:t>
      </w:r>
      <w:r w:rsidRPr="004219B3">
        <w:rPr>
          <w:rFonts w:eastAsiaTheme="minorHAnsi"/>
          <w:lang w:eastAsia="en-US"/>
        </w:rPr>
        <w:t xml:space="preserve"> </w:t>
      </w:r>
    </w:p>
    <w:p w:rsidR="007F482A" w:rsidRPr="004219B3" w:rsidRDefault="007F482A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45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="0058531B" w:rsidRPr="004219B3">
        <w:rPr>
          <w:rFonts w:eastAsiaTheme="minorHAnsi"/>
          <w:lang w:eastAsia="en-US"/>
        </w:rPr>
        <w:t xml:space="preserve">собственности </w:t>
      </w:r>
      <w:r w:rsidR="00BB0238">
        <w:rPr>
          <w:rFonts w:eastAsiaTheme="minorHAnsi"/>
          <w:lang w:eastAsia="en-US"/>
        </w:rPr>
        <w:t>и (</w:t>
      </w:r>
      <w:r w:rsidR="00D3010F" w:rsidRPr="004219B3">
        <w:rPr>
          <w:rFonts w:eastAsiaTheme="minorHAnsi"/>
          <w:lang w:eastAsia="en-US"/>
        </w:rPr>
        <w:t>или</w:t>
      </w:r>
      <w:r w:rsidR="00BB0238">
        <w:rPr>
          <w:rFonts w:eastAsiaTheme="minorHAnsi"/>
          <w:lang w:eastAsia="en-US"/>
        </w:rPr>
        <w:t>)</w:t>
      </w:r>
      <w:r w:rsidR="00D3010F" w:rsidRPr="004219B3">
        <w:rPr>
          <w:rFonts w:eastAsiaTheme="minorHAnsi"/>
          <w:lang w:eastAsia="en-US"/>
        </w:rPr>
        <w:t xml:space="preserve"> аренды </w:t>
      </w:r>
      <w:r w:rsidRPr="004219B3">
        <w:rPr>
          <w:rFonts w:eastAsiaTheme="minorHAnsi"/>
          <w:lang w:eastAsia="en-US"/>
        </w:rPr>
        <w:t xml:space="preserve">на земельные участки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58531B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>.</w:t>
      </w:r>
    </w:p>
    <w:p w:rsidR="007F482A" w:rsidRPr="004219B3" w:rsidRDefault="007F482A" w:rsidP="007F482A">
      <w:pPr>
        <w:pStyle w:val="ConsPlusNormal"/>
        <w:ind w:firstLine="709"/>
        <w:jc w:val="both"/>
      </w:pPr>
      <w:r w:rsidRPr="004219B3">
        <w:t xml:space="preserve">В течение </w:t>
      </w:r>
      <w:r w:rsidR="00151D44">
        <w:t>пяти</w:t>
      </w:r>
      <w:r w:rsidRPr="004219B3">
        <w:t xml:space="preserve"> календарных дней </w:t>
      </w:r>
      <w:r w:rsidR="00BB0238">
        <w:t>со дня</w:t>
      </w:r>
      <w:r w:rsidRPr="004219B3">
        <w:t xml:space="preserve"> получения информации о зарегистрированн</w:t>
      </w:r>
      <w:r w:rsidR="00D3010F" w:rsidRPr="004219B3">
        <w:t>ых</w:t>
      </w:r>
      <w:r w:rsidRPr="004219B3">
        <w:t xml:space="preserve"> прав</w:t>
      </w:r>
      <w:r w:rsidR="00D3010F" w:rsidRPr="004219B3">
        <w:t>ах</w:t>
      </w:r>
      <w:r w:rsidRPr="004219B3">
        <w:t xml:space="preserve"> собственности </w:t>
      </w:r>
      <w:r w:rsidR="00D3010F" w:rsidRPr="004219B3">
        <w:t xml:space="preserve">и (или) аренды </w:t>
      </w:r>
      <w:r w:rsidR="0058531B" w:rsidRPr="004219B3">
        <w:t>гражданина (</w:t>
      </w:r>
      <w:r w:rsidRPr="004219B3">
        <w:t>граждан</w:t>
      </w:r>
      <w:r w:rsidR="0058531B" w:rsidRPr="004219B3">
        <w:t>)</w:t>
      </w:r>
      <w:r w:rsidRPr="004219B3">
        <w:t xml:space="preserve"> на земельные участки у</w:t>
      </w:r>
      <w:r w:rsidRPr="004219B3">
        <w:rPr>
          <w:rFonts w:eastAsiaTheme="minorHAnsi"/>
          <w:lang w:eastAsia="en-US"/>
        </w:rPr>
        <w:t xml:space="preserve">полномоченный орган местного самоуправления уведомляет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58531B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</w:t>
      </w:r>
      <w:r w:rsidR="0058531B" w:rsidRPr="004219B3">
        <w:rPr>
          <w:rFonts w:eastAsiaTheme="minorHAnsi"/>
          <w:lang w:eastAsia="en-US"/>
        </w:rPr>
        <w:t xml:space="preserve"> копии </w:t>
      </w:r>
      <w:r w:rsidRPr="004219B3">
        <w:rPr>
          <w:rFonts w:eastAsiaTheme="minorHAnsi"/>
          <w:lang w:eastAsia="en-US"/>
        </w:rPr>
        <w:t>документ</w:t>
      </w:r>
      <w:r w:rsidR="0058531B" w:rsidRPr="004219B3">
        <w:rPr>
          <w:rFonts w:eastAsiaTheme="minorHAnsi"/>
          <w:lang w:eastAsia="en-US"/>
        </w:rPr>
        <w:t xml:space="preserve">ов, подтверждающих </w:t>
      </w:r>
      <w:r w:rsidRPr="004219B3">
        <w:rPr>
          <w:rFonts w:eastAsiaTheme="minorHAnsi"/>
          <w:lang w:eastAsia="en-US"/>
        </w:rPr>
        <w:t>основани</w:t>
      </w:r>
      <w:r w:rsidR="0058531B" w:rsidRPr="004219B3">
        <w:rPr>
          <w:rFonts w:eastAsiaTheme="minorHAnsi"/>
          <w:lang w:eastAsia="en-US"/>
        </w:rPr>
        <w:t>е</w:t>
      </w:r>
      <w:r w:rsidRPr="004219B3">
        <w:rPr>
          <w:rFonts w:eastAsiaTheme="minorHAnsi"/>
          <w:lang w:eastAsia="en-US"/>
        </w:rPr>
        <w:t xml:space="preserve"> приобретения в собственность </w:t>
      </w:r>
      <w:r w:rsidR="00D3010F" w:rsidRPr="004219B3">
        <w:rPr>
          <w:rFonts w:eastAsiaTheme="minorHAnsi"/>
          <w:lang w:eastAsia="en-US"/>
        </w:rPr>
        <w:t xml:space="preserve">и (или) в аренду </w:t>
      </w:r>
      <w:r w:rsidRPr="004219B3">
        <w:t>земельных участков</w:t>
      </w:r>
      <w:r w:rsidR="0058531B" w:rsidRPr="004219B3">
        <w:t>, с предъявлением их оригиналов</w:t>
      </w:r>
      <w:r w:rsidRPr="004219B3">
        <w:t xml:space="preserve">. </w:t>
      </w:r>
      <w:r w:rsidR="0058531B" w:rsidRPr="004219B3">
        <w:t xml:space="preserve">Копии указанных документов </w:t>
      </w:r>
      <w:r w:rsidRPr="004219B3">
        <w:t xml:space="preserve">предоставляются </w:t>
      </w:r>
      <w:r w:rsidR="0058531B" w:rsidRPr="004219B3">
        <w:t xml:space="preserve">гражданином </w:t>
      </w:r>
      <w:r w:rsidR="0058531B" w:rsidRPr="004219B3">
        <w:lastRenderedPageBreak/>
        <w:t>(</w:t>
      </w:r>
      <w:r w:rsidRPr="004219B3">
        <w:t>гражданами</w:t>
      </w:r>
      <w:r w:rsidR="0058531B" w:rsidRPr="004219B3">
        <w:t>)</w:t>
      </w:r>
      <w:r w:rsidRPr="004219B3">
        <w:t xml:space="preserve"> в орган местного самоуправления </w:t>
      </w:r>
      <w:r w:rsidR="00BB0238">
        <w:t xml:space="preserve">в </w:t>
      </w:r>
      <w:r w:rsidRPr="004219B3">
        <w:t xml:space="preserve">течение 20 календарных дней со дня получения уведомления. </w:t>
      </w:r>
    </w:p>
    <w:p w:rsidR="007F482A" w:rsidRPr="004219B3" w:rsidRDefault="0058531B" w:rsidP="007F482A">
      <w:pPr>
        <w:pStyle w:val="ConsPlusNormal"/>
        <w:ind w:firstLine="709"/>
        <w:jc w:val="both"/>
      </w:pPr>
      <w:r w:rsidRPr="004219B3">
        <w:t xml:space="preserve">В </w:t>
      </w:r>
      <w:proofErr w:type="gramStart"/>
      <w:r w:rsidRPr="004219B3">
        <w:t>случае</w:t>
      </w:r>
      <w:proofErr w:type="gramEnd"/>
      <w:r w:rsidRPr="004219B3">
        <w:t>, если копии документов, представленных гражданином</w:t>
      </w:r>
      <w:r w:rsidR="00807C22">
        <w:t xml:space="preserve"> (гражданами)</w:t>
      </w:r>
      <w:r w:rsidRPr="004219B3">
        <w:t>, подтверждают его</w:t>
      </w:r>
      <w:r w:rsidR="00807C22">
        <w:t xml:space="preserve"> (их)</w:t>
      </w:r>
      <w:r w:rsidRPr="004219B3">
        <w:t xml:space="preserve"> соответствие требованиям пункта 4 части </w:t>
      </w:r>
      <w:r w:rsidR="00130A9D" w:rsidRPr="004219B3">
        <w:t>1</w:t>
      </w:r>
      <w:r w:rsidRPr="004219B3">
        <w:t xml:space="preserve"> статьи 2 настоящего Закона</w:t>
      </w:r>
      <w:r w:rsidR="003D3E53">
        <w:t>,</w:t>
      </w:r>
      <w:r w:rsidRPr="004219B3">
        <w:t xml:space="preserve"> при условии </w:t>
      </w:r>
      <w:r w:rsidR="00130A9D" w:rsidRPr="004219B3">
        <w:t xml:space="preserve">соблюдения требований пунктов </w:t>
      </w:r>
      <w:r w:rsidR="00BA46F3" w:rsidRPr="004219B3">
        <w:t>1</w:t>
      </w:r>
      <w:r w:rsidR="00151D44">
        <w:t>-</w:t>
      </w:r>
      <w:r w:rsidR="00BA46F3" w:rsidRPr="004219B3">
        <w:t>3,</w:t>
      </w:r>
      <w:r w:rsidR="00807C22">
        <w:t xml:space="preserve"> </w:t>
      </w:r>
      <w:r w:rsidR="00BA46F3" w:rsidRPr="004219B3">
        <w:t>5 части 1 статьи 2 настоящего Закона</w:t>
      </w:r>
      <w:r w:rsidR="003D3E53">
        <w:t>,</w:t>
      </w:r>
      <w:r w:rsidR="00BA46F3" w:rsidRPr="004219B3">
        <w:t xml:space="preserve"> у</w:t>
      </w:r>
      <w:r w:rsidR="007F482A" w:rsidRPr="004219B3">
        <w:t>полномоченный орган местного самоуправления принимает решение о включении гражданина (граждан) в Реестр</w:t>
      </w:r>
      <w:r w:rsidR="00BA46F3" w:rsidRPr="004219B3">
        <w:t>.</w:t>
      </w:r>
      <w:r w:rsidR="007F482A" w:rsidRPr="004219B3">
        <w:t xml:space="preserve"> </w:t>
      </w:r>
    </w:p>
    <w:p w:rsidR="007F482A" w:rsidRPr="004219B3" w:rsidRDefault="00BA46F3" w:rsidP="007F482A">
      <w:pPr>
        <w:pStyle w:val="ConsPlusNormal"/>
        <w:ind w:firstLine="709"/>
        <w:jc w:val="both"/>
      </w:pPr>
      <w:proofErr w:type="gramStart"/>
      <w:r w:rsidRPr="004219B3">
        <w:t>В случае, если копии документов, представленные гражданином (гражданами)</w:t>
      </w:r>
      <w:r w:rsidR="007F482A" w:rsidRPr="004219B3">
        <w:t>, подтверждают его</w:t>
      </w:r>
      <w:r w:rsidRPr="004219B3">
        <w:t xml:space="preserve"> (их)</w:t>
      </w:r>
      <w:r w:rsidR="007F482A" w:rsidRPr="004219B3">
        <w:t xml:space="preserve"> несоответствие пункту 4 части </w:t>
      </w:r>
      <w:r w:rsidRPr="004219B3">
        <w:t xml:space="preserve">1 </w:t>
      </w:r>
      <w:r w:rsidR="00151D44">
        <w:t xml:space="preserve"> </w:t>
      </w:r>
      <w:r w:rsidRPr="004219B3">
        <w:t xml:space="preserve">статьи 2 настоящего Закона либо если </w:t>
      </w:r>
      <w:r w:rsidR="007F482A" w:rsidRPr="004219B3">
        <w:t xml:space="preserve">по истечении срока, указанного в абзаце </w:t>
      </w:r>
      <w:r w:rsidR="005C7BB2" w:rsidRPr="004219B3">
        <w:t>пятом</w:t>
      </w:r>
      <w:r w:rsidR="007F482A" w:rsidRPr="004219B3">
        <w:t xml:space="preserve"> настоящей части, г</w:t>
      </w:r>
      <w:r w:rsidR="007F482A" w:rsidRPr="004219B3">
        <w:rPr>
          <w:rFonts w:eastAsiaTheme="minorHAnsi"/>
          <w:lang w:eastAsia="en-US"/>
        </w:rPr>
        <w:t>ражданином</w:t>
      </w:r>
      <w:r w:rsidRPr="004219B3">
        <w:rPr>
          <w:rFonts w:eastAsiaTheme="minorHAnsi"/>
          <w:lang w:eastAsia="en-US"/>
        </w:rPr>
        <w:t xml:space="preserve"> (гражданами)</w:t>
      </w:r>
      <w:r w:rsidR="007F482A" w:rsidRPr="004219B3">
        <w:rPr>
          <w:rFonts w:eastAsiaTheme="minorHAnsi"/>
          <w:lang w:eastAsia="en-US"/>
        </w:rPr>
        <w:t xml:space="preserve"> не предоставлены </w:t>
      </w:r>
      <w:r w:rsidRPr="004219B3">
        <w:rPr>
          <w:rFonts w:eastAsiaTheme="minorHAnsi"/>
          <w:lang w:eastAsia="en-US"/>
        </w:rPr>
        <w:t xml:space="preserve">копии </w:t>
      </w:r>
      <w:r w:rsidR="007F482A" w:rsidRPr="004219B3">
        <w:rPr>
          <w:rFonts w:eastAsiaTheme="minorHAnsi"/>
          <w:lang w:eastAsia="en-US"/>
        </w:rPr>
        <w:t>документ</w:t>
      </w:r>
      <w:r w:rsidRPr="004219B3">
        <w:rPr>
          <w:rFonts w:eastAsiaTheme="minorHAnsi"/>
          <w:lang w:eastAsia="en-US"/>
        </w:rPr>
        <w:t>ов, подтверждающих о</w:t>
      </w:r>
      <w:r w:rsidR="007F482A" w:rsidRPr="004219B3">
        <w:rPr>
          <w:rFonts w:eastAsiaTheme="minorHAnsi"/>
          <w:lang w:eastAsia="en-US"/>
        </w:rPr>
        <w:t xml:space="preserve">снования приобретения в собственность </w:t>
      </w:r>
      <w:r w:rsidR="00D3010F" w:rsidRPr="004219B3">
        <w:rPr>
          <w:rFonts w:eastAsiaTheme="minorHAnsi"/>
          <w:lang w:eastAsia="en-US"/>
        </w:rPr>
        <w:t xml:space="preserve">и (или) в аренду </w:t>
      </w:r>
      <w:r w:rsidRPr="004219B3">
        <w:t xml:space="preserve">земельных участков, </w:t>
      </w:r>
      <w:r w:rsidR="00807C22">
        <w:t xml:space="preserve">либо в случае наличия иных оснований, установленных  частью 5 настоящей статьи, </w:t>
      </w:r>
      <w:r w:rsidRPr="004219B3">
        <w:t>уполномоченный</w:t>
      </w:r>
      <w:proofErr w:type="gramEnd"/>
      <w:r w:rsidRPr="004219B3">
        <w:t xml:space="preserve"> орган местного самоуправления принимает решение об отказе во включении гражданина (граждан) в Реестр. </w:t>
      </w:r>
    </w:p>
    <w:p w:rsidR="007F482A" w:rsidRPr="004219B3" w:rsidRDefault="007F482A" w:rsidP="007F482A">
      <w:pPr>
        <w:pStyle w:val="ConsPlusNormal"/>
        <w:ind w:firstLine="709"/>
        <w:jc w:val="both"/>
      </w:pPr>
      <w:r w:rsidRPr="004219B3">
        <w:t xml:space="preserve">В течение </w:t>
      </w:r>
      <w:r w:rsidR="00151D44">
        <w:t>семи</w:t>
      </w:r>
      <w:r w:rsidRPr="004219B3">
        <w:t xml:space="preserve">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E35D61" w:rsidRPr="004219B3" w:rsidRDefault="00E35D61" w:rsidP="00EE4FBC">
      <w:pPr>
        <w:pStyle w:val="ConsPlusNormal"/>
        <w:ind w:firstLine="709"/>
        <w:jc w:val="both"/>
      </w:pPr>
      <w:r w:rsidRPr="004219B3">
        <w:t>Уполномоченный орган местного самоуправления направляет Реестр в уполномоченный орган исполнительной власти Приморского края ежемесячно</w:t>
      </w:r>
      <w:proofErr w:type="gramStart"/>
      <w:r w:rsidRPr="004219B3">
        <w:t>.</w:t>
      </w:r>
      <w:r w:rsidR="00E7477B" w:rsidRPr="004219B3">
        <w:t>";</w:t>
      </w:r>
      <w:proofErr w:type="gramEnd"/>
    </w:p>
    <w:p w:rsidR="00EE68FD" w:rsidRPr="004219B3" w:rsidRDefault="00E35D6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г</w:t>
      </w:r>
      <w:proofErr w:type="gramStart"/>
      <w:r w:rsidR="00EE68FD" w:rsidRPr="004219B3">
        <w:rPr>
          <w:szCs w:val="28"/>
        </w:rPr>
        <w:t>)</w:t>
      </w:r>
      <w:r w:rsidR="005678B7" w:rsidRPr="004219B3">
        <w:rPr>
          <w:szCs w:val="28"/>
        </w:rPr>
        <w:t>в</w:t>
      </w:r>
      <w:proofErr w:type="gramEnd"/>
      <w:r w:rsidR="00EE68FD" w:rsidRPr="004219B3">
        <w:rPr>
          <w:szCs w:val="28"/>
        </w:rPr>
        <w:t xml:space="preserve"> части 5:</w:t>
      </w:r>
    </w:p>
    <w:p w:rsidR="005678B7" w:rsidRPr="004219B3" w:rsidRDefault="005678B7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в </w:t>
      </w:r>
      <w:proofErr w:type="gramStart"/>
      <w:r w:rsidRPr="004219B3">
        <w:rPr>
          <w:szCs w:val="28"/>
        </w:rPr>
        <w:t>пункте</w:t>
      </w:r>
      <w:proofErr w:type="gramEnd"/>
      <w:r w:rsidRPr="004219B3">
        <w:rPr>
          <w:szCs w:val="28"/>
        </w:rPr>
        <w:t xml:space="preserve"> 1:</w:t>
      </w:r>
    </w:p>
    <w:p w:rsidR="00EC4266" w:rsidRPr="004219B3" w:rsidRDefault="00EE68FD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слова "и </w:t>
      </w:r>
      <w:proofErr w:type="gramStart"/>
      <w:r w:rsidRPr="004219B3">
        <w:rPr>
          <w:szCs w:val="28"/>
        </w:rPr>
        <w:t>девятом</w:t>
      </w:r>
      <w:proofErr w:type="gramEnd"/>
      <w:r w:rsidRPr="004219B3">
        <w:rPr>
          <w:szCs w:val="28"/>
        </w:rPr>
        <w:t>" заменить словами ",</w:t>
      </w:r>
      <w:r w:rsidR="00E35D61" w:rsidRPr="004219B3">
        <w:rPr>
          <w:szCs w:val="28"/>
        </w:rPr>
        <w:t xml:space="preserve"> </w:t>
      </w:r>
      <w:r w:rsidRPr="004219B3">
        <w:rPr>
          <w:szCs w:val="28"/>
        </w:rPr>
        <w:t>девятом и десятом";</w:t>
      </w:r>
    </w:p>
    <w:p w:rsidR="00EE68FD" w:rsidRPr="004219B3" w:rsidRDefault="00EE68FD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после слова "пятом" дополнить слов</w:t>
      </w:r>
      <w:r w:rsidR="00151D44">
        <w:rPr>
          <w:szCs w:val="28"/>
        </w:rPr>
        <w:t>ами</w:t>
      </w:r>
      <w:r w:rsidRPr="004219B3">
        <w:rPr>
          <w:szCs w:val="28"/>
        </w:rPr>
        <w:t xml:space="preserve"> "и восьмом";</w:t>
      </w:r>
    </w:p>
    <w:p w:rsidR="00333518" w:rsidRPr="004219B3" w:rsidRDefault="00805F9C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пункт 5 изложить в следующей редакции:</w:t>
      </w:r>
    </w:p>
    <w:p w:rsidR="006056B4" w:rsidRPr="004219B3" w:rsidRDefault="00805F9C" w:rsidP="006056B4">
      <w:pPr>
        <w:pStyle w:val="ConsPlusNormal"/>
        <w:ind w:firstLine="709"/>
        <w:jc w:val="both"/>
        <w:rPr>
          <w:rFonts w:eastAsia="Calibri"/>
          <w:lang w:eastAsia="en-US"/>
        </w:rPr>
      </w:pPr>
      <w:proofErr w:type="gramStart"/>
      <w:r w:rsidRPr="004219B3">
        <w:t xml:space="preserve">"5)получение гражданами в собственность </w:t>
      </w:r>
      <w:r w:rsidR="00C67638" w:rsidRPr="004219B3">
        <w:t xml:space="preserve">бесплатно </w:t>
      </w:r>
      <w:r w:rsidRPr="004219B3">
        <w:t>земельных участков из земель, находящихся в государственной или муниципальной собственности</w:t>
      </w:r>
      <w:r w:rsidR="008A74A4" w:rsidRPr="004219B3">
        <w:t>,</w:t>
      </w:r>
      <w:r w:rsidR="00214789" w:rsidRPr="004219B3">
        <w:t xml:space="preserve"> на основании </w:t>
      </w:r>
      <w:r w:rsidR="00214789" w:rsidRPr="004219B3">
        <w:rPr>
          <w:rFonts w:eastAsia="Calibri"/>
          <w:lang w:eastAsia="en-US"/>
        </w:rPr>
        <w:t>подпункта 7 статьи 39</w:t>
      </w:r>
      <w:r w:rsidR="00214789" w:rsidRPr="004219B3">
        <w:rPr>
          <w:rFonts w:eastAsia="Calibri"/>
          <w:vertAlign w:val="superscript"/>
          <w:lang w:eastAsia="en-US"/>
        </w:rPr>
        <w:t>5</w:t>
      </w:r>
      <w:r w:rsidR="00214789"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="00214789" w:rsidRPr="004219B3">
        <w:t xml:space="preserve"> настоящего Закона, </w:t>
      </w:r>
      <w:r w:rsidR="00214789" w:rsidRPr="004219B3">
        <w:rPr>
          <w:rFonts w:eastAsia="Calibri"/>
          <w:lang w:eastAsia="en-US"/>
        </w:rPr>
        <w:t xml:space="preserve">Закона Приморского края </w:t>
      </w:r>
      <w:r w:rsidR="00E9052B" w:rsidRPr="004219B3">
        <w:rPr>
          <w:rFonts w:eastAsia="Calibri"/>
          <w:lang w:eastAsia="en-US"/>
        </w:rPr>
        <w:br/>
      </w:r>
      <w:r w:rsidR="00214789" w:rsidRPr="004219B3">
        <w:rPr>
          <w:rFonts w:eastAsia="Calibri"/>
          <w:lang w:eastAsia="en-US"/>
        </w:rPr>
        <w:t>"О регулировании земельных отношений в Приморском крае"</w:t>
      </w:r>
      <w:r w:rsidR="009D5A18" w:rsidRPr="004219B3">
        <w:t xml:space="preserve">, </w:t>
      </w:r>
      <w:r w:rsidR="00C67638" w:rsidRPr="004219B3">
        <w:rPr>
          <w:snapToGrid w:val="0"/>
        </w:rPr>
        <w:t>Закон</w:t>
      </w:r>
      <w:r w:rsidR="00C67638">
        <w:rPr>
          <w:snapToGrid w:val="0"/>
        </w:rPr>
        <w:t>а</w:t>
      </w:r>
      <w:r w:rsidR="00C67638" w:rsidRPr="004219B3">
        <w:rPr>
          <w:snapToGrid w:val="0"/>
        </w:rPr>
        <w:t xml:space="preserve"> Приморского края </w:t>
      </w:r>
      <w:r w:rsidR="00C67638" w:rsidRPr="004219B3">
        <w:t>"О бесплатном предоставлении земельных участков гражданам, имеющим трех и более детей, в Приморском крае"</w:t>
      </w:r>
      <w:r w:rsidR="00C67638" w:rsidRPr="004219B3">
        <w:rPr>
          <w:rFonts w:eastAsia="Calibri"/>
          <w:lang w:eastAsia="en-US"/>
        </w:rPr>
        <w:t xml:space="preserve">, </w:t>
      </w:r>
      <w:r w:rsidR="003D0936" w:rsidRPr="004219B3">
        <w:t>получение земельных участк</w:t>
      </w:r>
      <w:r w:rsidR="00C67638">
        <w:t>ов</w:t>
      </w:r>
      <w:r w:rsidR="003D0936" w:rsidRPr="004219B3">
        <w:t xml:space="preserve"> из земель</w:t>
      </w:r>
      <w:proofErr w:type="gramEnd"/>
      <w:r w:rsidR="003D0936" w:rsidRPr="004219B3">
        <w:t xml:space="preserve">, </w:t>
      </w:r>
      <w:proofErr w:type="gramStart"/>
      <w:r w:rsidR="003D0936" w:rsidRPr="004219B3">
        <w:t>находящихся</w:t>
      </w:r>
      <w:proofErr w:type="gramEnd"/>
      <w:r w:rsidR="003D0936" w:rsidRPr="004219B3">
        <w:t xml:space="preserve"> в государственной или муниципальной собственности, в аренду в соответствии с настоящим Законом</w:t>
      </w:r>
      <w:r w:rsidR="009D5A18" w:rsidRPr="004219B3">
        <w:rPr>
          <w:rFonts w:eastAsia="Calibri"/>
          <w:lang w:eastAsia="en-US"/>
        </w:rPr>
        <w:t>;"</w:t>
      </w:r>
      <w:r w:rsidR="003D3E53">
        <w:rPr>
          <w:rFonts w:eastAsia="Calibri"/>
          <w:lang w:eastAsia="en-US"/>
        </w:rPr>
        <w:t>;</w:t>
      </w:r>
    </w:p>
    <w:p w:rsidR="006056B4" w:rsidRPr="004219B3" w:rsidRDefault="006056B4" w:rsidP="006056B4">
      <w:pPr>
        <w:pStyle w:val="ConsPlusNormal"/>
        <w:ind w:firstLine="709"/>
        <w:jc w:val="both"/>
      </w:pPr>
      <w:r w:rsidRPr="004219B3">
        <w:t>дополнить пунктом 5</w:t>
      </w:r>
      <w:r w:rsidRPr="004219B3">
        <w:rPr>
          <w:vertAlign w:val="superscript"/>
        </w:rPr>
        <w:t xml:space="preserve">1 </w:t>
      </w:r>
      <w:r w:rsidRPr="004219B3">
        <w:t>следующего содержания:</w:t>
      </w:r>
    </w:p>
    <w:p w:rsidR="006056B4" w:rsidRPr="004219B3" w:rsidRDefault="006056B4" w:rsidP="006056B4">
      <w:pPr>
        <w:pStyle w:val="ConsPlusNormal"/>
        <w:ind w:firstLine="709"/>
        <w:jc w:val="both"/>
      </w:pPr>
      <w:r w:rsidRPr="004219B3">
        <w:t>"5</w:t>
      </w:r>
      <w:r w:rsidRPr="004219B3">
        <w:rPr>
          <w:vertAlign w:val="superscript"/>
        </w:rPr>
        <w:t>1</w:t>
      </w:r>
      <w:r w:rsidR="00151D44">
        <w:t>)</w:t>
      </w:r>
      <w:proofErr w:type="spellStart"/>
      <w:r w:rsidRPr="004219B3">
        <w:t>непредоставление</w:t>
      </w:r>
      <w:proofErr w:type="spellEnd"/>
      <w:r w:rsidRPr="004219B3">
        <w:t xml:space="preserve"> в установленный срок документов, указанных в </w:t>
      </w:r>
      <w:proofErr w:type="gramStart"/>
      <w:r w:rsidRPr="004219B3">
        <w:t>абзаце</w:t>
      </w:r>
      <w:proofErr w:type="gramEnd"/>
      <w:r w:rsidRPr="004219B3">
        <w:t xml:space="preserve"> пятом части 3 настоящей статьи;";  </w:t>
      </w:r>
    </w:p>
    <w:p w:rsidR="009368C6" w:rsidRPr="004219B3" w:rsidRDefault="00151D44" w:rsidP="00EE4FBC">
      <w:pPr>
        <w:pStyle w:val="ConsPlusNormal"/>
        <w:tabs>
          <w:tab w:val="left" w:pos="426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</w:t>
      </w:r>
      <w:proofErr w:type="gramStart"/>
      <w:r w:rsidR="009368C6" w:rsidRPr="004219B3">
        <w:rPr>
          <w:rFonts w:eastAsia="Calibri"/>
          <w:lang w:eastAsia="en-US"/>
        </w:rPr>
        <w:t>)ч</w:t>
      </w:r>
      <w:proofErr w:type="gramEnd"/>
      <w:r w:rsidR="009368C6" w:rsidRPr="004219B3">
        <w:rPr>
          <w:rFonts w:eastAsia="Calibri"/>
          <w:lang w:eastAsia="en-US"/>
        </w:rPr>
        <w:t>асть 8 изложить в следующей редакции:</w:t>
      </w:r>
    </w:p>
    <w:p w:rsidR="000D5020" w:rsidRPr="00F177D0" w:rsidRDefault="009368C6" w:rsidP="00EE4FBC">
      <w:pPr>
        <w:pStyle w:val="ConsPlusNormal"/>
        <w:ind w:firstLine="709"/>
        <w:jc w:val="both"/>
      </w:pPr>
      <w:r w:rsidRPr="004219B3">
        <w:rPr>
          <w:rFonts w:eastAsia="Calibri"/>
          <w:lang w:eastAsia="en-US"/>
        </w:rPr>
        <w:lastRenderedPageBreak/>
        <w:t>"8.</w:t>
      </w:r>
      <w:r w:rsidR="00E07D79" w:rsidRPr="004219B3">
        <w:rPr>
          <w:rFonts w:eastAsia="Calibri"/>
          <w:lang w:eastAsia="en-US"/>
        </w:rPr>
        <w:t xml:space="preserve">Договор аренды </w:t>
      </w:r>
      <w:r w:rsidR="000D5020" w:rsidRPr="004219B3">
        <w:t>земельн</w:t>
      </w:r>
      <w:r w:rsidR="00F03D0F" w:rsidRPr="004219B3">
        <w:t>ого</w:t>
      </w:r>
      <w:r w:rsidR="000D5020" w:rsidRPr="004219B3">
        <w:t xml:space="preserve"> участк</w:t>
      </w:r>
      <w:r w:rsidR="00F03D0F" w:rsidRPr="004219B3">
        <w:t>а</w:t>
      </w:r>
      <w:r w:rsidR="000D5020" w:rsidRPr="004219B3">
        <w:t xml:space="preserve"> </w:t>
      </w:r>
      <w:r w:rsidR="00E07D79" w:rsidRPr="004219B3">
        <w:t xml:space="preserve">с </w:t>
      </w:r>
      <w:r w:rsidR="000D5020" w:rsidRPr="004219B3">
        <w:t>граждан</w:t>
      </w:r>
      <w:r w:rsidR="00F03D0F" w:rsidRPr="004219B3">
        <w:t>ин</w:t>
      </w:r>
      <w:r w:rsidR="00E07D79" w:rsidRPr="004219B3">
        <w:t>ом</w:t>
      </w:r>
      <w:r w:rsidR="00F03D0F" w:rsidRPr="004219B3">
        <w:t xml:space="preserve"> (гражданам</w:t>
      </w:r>
      <w:r w:rsidR="00E07D79" w:rsidRPr="004219B3">
        <w:t>и</w:t>
      </w:r>
      <w:r w:rsidR="00F03D0F" w:rsidRPr="004219B3">
        <w:t xml:space="preserve">) </w:t>
      </w:r>
      <w:r w:rsidR="00E07D79" w:rsidRPr="00F177D0">
        <w:t>заключается</w:t>
      </w:r>
      <w:r w:rsidR="000D5020" w:rsidRPr="00F177D0">
        <w:t xml:space="preserve"> уполномоченным орган</w:t>
      </w:r>
      <w:r w:rsidR="003A001A" w:rsidRPr="00F177D0">
        <w:t>ом</w:t>
      </w:r>
      <w:r w:rsidR="000D5020" w:rsidRPr="00F177D0">
        <w:t xml:space="preserve"> местного самоуправления после проведения проверки соответствия </w:t>
      </w:r>
      <w:r w:rsidR="00C67638" w:rsidRPr="00F177D0">
        <w:t>гражданина (</w:t>
      </w:r>
      <w:r w:rsidR="000D5020" w:rsidRPr="00F177D0">
        <w:t>граждан</w:t>
      </w:r>
      <w:r w:rsidR="00C67638" w:rsidRPr="00F177D0">
        <w:t>)</w:t>
      </w:r>
      <w:r w:rsidR="000D5020" w:rsidRPr="00F177D0">
        <w:t xml:space="preserve"> </w:t>
      </w:r>
      <w:r w:rsidR="00B86E27" w:rsidRPr="00F177D0">
        <w:t xml:space="preserve">и его (их) детей требованиям пункта 2 части 1 статьи 2 настоящего Закона и соответствия гражданина (граждан) </w:t>
      </w:r>
      <w:r w:rsidR="000D5020" w:rsidRPr="00F177D0">
        <w:t xml:space="preserve">требованиям пунктов </w:t>
      </w:r>
      <w:r w:rsidR="00B86E27" w:rsidRPr="00F177D0">
        <w:t>3</w:t>
      </w:r>
      <w:r w:rsidR="000D5020" w:rsidRPr="00F177D0">
        <w:t>-5 час</w:t>
      </w:r>
      <w:r w:rsidR="00CB31CD" w:rsidRPr="00F177D0">
        <w:t>ти 1 статьи 2 настоящего Закона:</w:t>
      </w:r>
    </w:p>
    <w:p w:rsidR="00CB31CD" w:rsidRPr="00F177D0" w:rsidRDefault="00CB31CD" w:rsidP="00EE4FBC">
      <w:pPr>
        <w:pStyle w:val="ConsPlusNormal"/>
        <w:ind w:firstLine="709"/>
        <w:jc w:val="both"/>
      </w:pPr>
      <w:r w:rsidRPr="00F177D0">
        <w:t xml:space="preserve">по результатам жеребьевки, проводимой в </w:t>
      </w:r>
      <w:proofErr w:type="gramStart"/>
      <w:r w:rsidRPr="00F177D0">
        <w:t>соответствии</w:t>
      </w:r>
      <w:proofErr w:type="gramEnd"/>
      <w:r w:rsidRPr="00F177D0">
        <w:t xml:space="preserve"> со статьей 6 настоящего Закона;</w:t>
      </w:r>
    </w:p>
    <w:p w:rsidR="00CB31CD" w:rsidRPr="00F177D0" w:rsidRDefault="00CB31CD" w:rsidP="00EE4FBC">
      <w:pPr>
        <w:pStyle w:val="ConsPlusNormal"/>
        <w:ind w:firstLine="709"/>
        <w:jc w:val="both"/>
      </w:pPr>
      <w:r w:rsidRPr="00F177D0">
        <w:t xml:space="preserve">без проведения жеребьевки в </w:t>
      </w:r>
      <w:proofErr w:type="gramStart"/>
      <w:r w:rsidRPr="00F177D0">
        <w:t>случае</w:t>
      </w:r>
      <w:proofErr w:type="gramEnd"/>
      <w:r w:rsidRPr="00F177D0">
        <w:t>, установленном частью 3 статьи 6 настоящего Закона.";</w:t>
      </w:r>
    </w:p>
    <w:p w:rsidR="00CB31CD" w:rsidRPr="00F177D0" w:rsidRDefault="00151D44" w:rsidP="00EE4FBC">
      <w:pPr>
        <w:pStyle w:val="ConsPlusNormal"/>
        <w:ind w:firstLine="709"/>
        <w:jc w:val="both"/>
      </w:pPr>
      <w:r>
        <w:t>е</w:t>
      </w:r>
      <w:proofErr w:type="gramStart"/>
      <w:r w:rsidR="00BF48E0" w:rsidRPr="00F177D0">
        <w:t>)д</w:t>
      </w:r>
      <w:proofErr w:type="gramEnd"/>
      <w:r w:rsidR="00BF48E0" w:rsidRPr="00F177D0">
        <w:t>ополнить част</w:t>
      </w:r>
      <w:r>
        <w:t>ями</w:t>
      </w:r>
      <w:r w:rsidR="00BF48E0" w:rsidRPr="00F177D0">
        <w:t xml:space="preserve"> 8</w:t>
      </w:r>
      <w:r w:rsidR="00BF48E0" w:rsidRPr="00F177D0">
        <w:rPr>
          <w:vertAlign w:val="superscript"/>
        </w:rPr>
        <w:t>1</w:t>
      </w:r>
      <w:r>
        <w:t>-8</w:t>
      </w:r>
      <w:r w:rsidRPr="00151D44">
        <w:rPr>
          <w:vertAlign w:val="superscript"/>
        </w:rPr>
        <w:t>3</w:t>
      </w:r>
      <w:r w:rsidR="00BF48E0" w:rsidRPr="00F177D0">
        <w:t xml:space="preserve"> следующего содержания:</w:t>
      </w:r>
    </w:p>
    <w:p w:rsidR="008850E1" w:rsidRPr="00F177D0" w:rsidRDefault="00BF48E0" w:rsidP="00EE4FBC">
      <w:pPr>
        <w:pStyle w:val="ConsPlusNormal"/>
        <w:ind w:firstLine="709"/>
        <w:jc w:val="both"/>
      </w:pPr>
      <w:r w:rsidRPr="00F177D0">
        <w:t>"8</w:t>
      </w:r>
      <w:r w:rsidRPr="00F177D0">
        <w:rPr>
          <w:vertAlign w:val="superscript"/>
        </w:rPr>
        <w:t>1</w:t>
      </w:r>
      <w:r w:rsidRPr="00F177D0">
        <w:t>.</w:t>
      </w:r>
      <w:r w:rsidR="003D05CD" w:rsidRPr="00F177D0">
        <w:rPr>
          <w:rFonts w:eastAsiaTheme="minorHAnsi"/>
          <w:lang w:eastAsia="en-US"/>
        </w:rPr>
        <w:t xml:space="preserve">В день проведения </w:t>
      </w:r>
      <w:proofErr w:type="gramStart"/>
      <w:r w:rsidR="003D05CD" w:rsidRPr="00F177D0">
        <w:rPr>
          <w:rFonts w:eastAsiaTheme="minorHAnsi"/>
          <w:lang w:eastAsia="en-US"/>
        </w:rPr>
        <w:t>жеребьевки</w:t>
      </w:r>
      <w:proofErr w:type="gramEnd"/>
      <w:r w:rsidR="003D05CD" w:rsidRPr="00F177D0">
        <w:t xml:space="preserve"> уп</w:t>
      </w:r>
      <w:r w:rsidR="008850E1" w:rsidRPr="00F177D0">
        <w:rPr>
          <w:rFonts w:eastAsiaTheme="minorHAnsi"/>
          <w:lang w:eastAsia="en-US"/>
        </w:rPr>
        <w:t xml:space="preserve">олномоченный орган местного самоуправления проверяет граждан, принимавших участие в жеребьевке, </w:t>
      </w:r>
      <w:r w:rsidRPr="00F177D0">
        <w:rPr>
          <w:rFonts w:eastAsiaTheme="minorHAnsi"/>
          <w:lang w:eastAsia="en-US"/>
        </w:rPr>
        <w:t xml:space="preserve">на соответствие </w:t>
      </w:r>
      <w:r w:rsidR="00C67638" w:rsidRPr="00F177D0">
        <w:rPr>
          <w:rFonts w:eastAsiaTheme="minorHAnsi"/>
          <w:lang w:eastAsia="en-US"/>
        </w:rPr>
        <w:t xml:space="preserve">требованию </w:t>
      </w:r>
      <w:r w:rsidR="008850E1" w:rsidRPr="00F177D0">
        <w:rPr>
          <w:rFonts w:eastAsiaTheme="minorHAnsi"/>
          <w:lang w:eastAsia="en-US"/>
        </w:rPr>
        <w:t>пункт</w:t>
      </w:r>
      <w:r w:rsidR="00526C6A" w:rsidRPr="00F177D0">
        <w:rPr>
          <w:rFonts w:eastAsiaTheme="minorHAnsi"/>
          <w:lang w:eastAsia="en-US"/>
        </w:rPr>
        <w:t>а</w:t>
      </w:r>
      <w:r w:rsidR="008850E1" w:rsidRPr="00F177D0">
        <w:rPr>
          <w:rFonts w:eastAsiaTheme="minorHAnsi"/>
          <w:lang w:eastAsia="en-US"/>
        </w:rPr>
        <w:t xml:space="preserve"> 5 части 1</w:t>
      </w:r>
      <w:r w:rsidR="00C67638" w:rsidRPr="00F177D0">
        <w:rPr>
          <w:rFonts w:eastAsiaTheme="minorHAnsi"/>
          <w:lang w:eastAsia="en-US"/>
        </w:rPr>
        <w:t xml:space="preserve"> статьи 2 настоящего Закона</w:t>
      </w:r>
      <w:r w:rsidR="008850E1" w:rsidRPr="00F177D0">
        <w:rPr>
          <w:rFonts w:eastAsiaTheme="minorHAnsi"/>
          <w:lang w:eastAsia="en-US"/>
        </w:rPr>
        <w:t xml:space="preserve">, а также в целях </w:t>
      </w:r>
      <w:r w:rsidR="00C67638" w:rsidRPr="00F177D0">
        <w:rPr>
          <w:rFonts w:eastAsiaTheme="minorHAnsi"/>
          <w:lang w:eastAsia="en-US"/>
        </w:rPr>
        <w:t>проведения</w:t>
      </w:r>
      <w:r w:rsidR="00526C6A" w:rsidRPr="00F177D0">
        <w:rPr>
          <w:rFonts w:eastAsiaTheme="minorHAnsi"/>
          <w:lang w:eastAsia="en-US"/>
        </w:rPr>
        <w:t xml:space="preserve"> </w:t>
      </w:r>
      <w:r w:rsidR="008850E1" w:rsidRPr="00F177D0">
        <w:rPr>
          <w:rFonts w:eastAsiaTheme="minorHAnsi"/>
          <w:lang w:eastAsia="en-US"/>
        </w:rPr>
        <w:t xml:space="preserve">проверки </w:t>
      </w:r>
      <w:r w:rsidR="008850E1" w:rsidRPr="00F177D0">
        <w:t>соответствия граждан требованиям пунктов 2-4 части 1 статьи 2 настоящего Закона</w:t>
      </w:r>
      <w:r w:rsidR="008850E1" w:rsidRPr="00F177D0">
        <w:rPr>
          <w:rFonts w:eastAsiaTheme="minorHAnsi"/>
          <w:lang w:eastAsia="en-US"/>
        </w:rPr>
        <w:t xml:space="preserve"> запрашивает в отношении них: </w:t>
      </w:r>
    </w:p>
    <w:p w:rsidR="00C03541" w:rsidRPr="004219B3" w:rsidRDefault="00C03541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rPr>
          <w:rFonts w:eastAsiaTheme="minorHAnsi"/>
          <w:lang w:eastAsia="en-US"/>
        </w:rPr>
        <w:t xml:space="preserve">в структурных </w:t>
      </w:r>
      <w:proofErr w:type="gramStart"/>
      <w:r w:rsidRPr="00F177D0">
        <w:rPr>
          <w:rFonts w:eastAsiaTheme="minorHAnsi"/>
          <w:lang w:eastAsia="en-US"/>
        </w:rPr>
        <w:t>подразделениях</w:t>
      </w:r>
      <w:proofErr w:type="gramEnd"/>
      <w:r w:rsidRPr="00F177D0">
        <w:rPr>
          <w:rFonts w:eastAsiaTheme="minorHAnsi"/>
          <w:lang w:eastAsia="en-US"/>
        </w:rPr>
        <w:t xml:space="preserve"> федеральной миграционной службы - информацию, подтверждающую факт постоянного проживания </w:t>
      </w:r>
      <w:r w:rsidR="00427042" w:rsidRPr="00F177D0">
        <w:rPr>
          <w:rFonts w:eastAsiaTheme="minorHAnsi"/>
          <w:lang w:eastAsia="en-US"/>
        </w:rPr>
        <w:t>граждан,</w:t>
      </w:r>
      <w:r w:rsidRPr="00F177D0">
        <w:rPr>
          <w:rFonts w:eastAsiaTheme="minorHAnsi"/>
          <w:lang w:eastAsia="en-US"/>
        </w:rPr>
        <w:t xml:space="preserve"> </w:t>
      </w:r>
      <w:r w:rsidR="00427042" w:rsidRPr="00F177D0">
        <w:t xml:space="preserve">имеющих двух детей, и их детей, молодых семей </w:t>
      </w:r>
      <w:r w:rsidRPr="00F177D0">
        <w:rPr>
          <w:rFonts w:eastAsiaTheme="minorHAnsi"/>
          <w:lang w:eastAsia="en-US"/>
        </w:rPr>
        <w:t>на территории Приморского края;</w:t>
      </w:r>
    </w:p>
    <w:p w:rsidR="00C03541" w:rsidRPr="004219B3" w:rsidRDefault="00C03541" w:rsidP="00EE4FBC">
      <w:pPr>
        <w:pStyle w:val="ConsPlusNormal"/>
        <w:ind w:firstLine="709"/>
        <w:jc w:val="both"/>
      </w:pPr>
      <w:r w:rsidRPr="004219B3">
        <w:t xml:space="preserve">в органах опеки и попечительства информацию о действующих </w:t>
      </w:r>
      <w:proofErr w:type="gramStart"/>
      <w:r w:rsidRPr="004219B3">
        <w:t>договорах</w:t>
      </w:r>
      <w:proofErr w:type="gramEnd"/>
      <w:r w:rsidRPr="004219B3">
        <w:t xml:space="preserve"> о приемной семье в отношении граждан, имеющих приемных детей;</w:t>
      </w:r>
    </w:p>
    <w:p w:rsidR="00C03541" w:rsidRPr="004219B3" w:rsidRDefault="00C03541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rPr>
          <w:rFonts w:eastAsiaTheme="minorHAnsi"/>
          <w:lang w:eastAsia="en-US"/>
        </w:rPr>
        <w:t xml:space="preserve">в </w:t>
      </w:r>
      <w:proofErr w:type="gramStart"/>
      <w:r w:rsidRPr="004219B3">
        <w:rPr>
          <w:rFonts w:eastAsiaTheme="minorHAnsi"/>
          <w:lang w:eastAsia="en-US"/>
        </w:rPr>
        <w:t>о</w:t>
      </w:r>
      <w:r w:rsidR="000D5020" w:rsidRPr="004219B3">
        <w:rPr>
          <w:rFonts w:eastAsiaTheme="minorHAnsi"/>
          <w:lang w:eastAsia="en-US"/>
        </w:rPr>
        <w:t>рганах</w:t>
      </w:r>
      <w:proofErr w:type="gramEnd"/>
      <w:r w:rsidR="000D5020" w:rsidRPr="004219B3">
        <w:rPr>
          <w:rFonts w:eastAsiaTheme="minorHAnsi"/>
          <w:lang w:eastAsia="en-US"/>
        </w:rPr>
        <w:t>, осуществляющих государственную регистрацию прав на недвижимое имущество и сделок с ним,</w:t>
      </w:r>
      <w:r w:rsidRPr="004219B3">
        <w:rPr>
          <w:rFonts w:eastAsiaTheme="minorHAnsi"/>
          <w:lang w:eastAsia="en-US"/>
        </w:rPr>
        <w:t xml:space="preserve"> -</w:t>
      </w:r>
      <w:r w:rsidR="000D5020" w:rsidRPr="004219B3">
        <w:rPr>
          <w:rFonts w:eastAsiaTheme="minorHAnsi"/>
          <w:lang w:eastAsia="en-US"/>
        </w:rPr>
        <w:t xml:space="preserve"> </w:t>
      </w:r>
      <w:r w:rsidRPr="004219B3">
        <w:rPr>
          <w:rFonts w:eastAsiaTheme="minorHAnsi"/>
          <w:lang w:eastAsia="en-US"/>
        </w:rPr>
        <w:t xml:space="preserve">информацию </w:t>
      </w:r>
      <w:r w:rsidR="000D5020" w:rsidRPr="004219B3">
        <w:rPr>
          <w:rFonts w:eastAsiaTheme="minorHAnsi"/>
          <w:lang w:eastAsia="en-US"/>
        </w:rPr>
        <w:t>о зарегистрированных правах на земельные участки</w:t>
      </w:r>
      <w:r w:rsidRPr="004219B3">
        <w:rPr>
          <w:rFonts w:eastAsiaTheme="minorHAnsi"/>
          <w:lang w:eastAsia="en-US"/>
        </w:rPr>
        <w:t xml:space="preserve"> граждан</w:t>
      </w:r>
      <w:r w:rsidR="00526C6A">
        <w:rPr>
          <w:rFonts w:eastAsiaTheme="minorHAnsi"/>
          <w:lang w:eastAsia="en-US"/>
        </w:rPr>
        <w:t>ина (граждан)</w:t>
      </w:r>
      <w:r w:rsidR="007C47F3" w:rsidRPr="004219B3">
        <w:rPr>
          <w:rFonts w:eastAsiaTheme="minorHAnsi"/>
          <w:lang w:eastAsia="en-US"/>
        </w:rPr>
        <w:t>.</w:t>
      </w:r>
    </w:p>
    <w:p w:rsidR="004D37E5" w:rsidRPr="004219B3" w:rsidRDefault="004D37E5" w:rsidP="00EE4FBC">
      <w:pPr>
        <w:pStyle w:val="ConsPlusNormal"/>
        <w:ind w:firstLine="709"/>
        <w:jc w:val="both"/>
      </w:pPr>
      <w:r w:rsidRPr="004219B3">
        <w:t xml:space="preserve">В случае, установленном </w:t>
      </w:r>
      <w:hyperlink r:id="rId32" w:history="1">
        <w:r w:rsidRPr="004219B3">
          <w:t xml:space="preserve">частью 3 статьи </w:t>
        </w:r>
      </w:hyperlink>
      <w:r w:rsidRPr="004219B3">
        <w:t xml:space="preserve">6 настоящего Закона, уполномоченный орган местного самоуправления запрашивает в отношении гражданина </w:t>
      </w:r>
      <w:r w:rsidR="00526C6A">
        <w:t xml:space="preserve">(граждан) </w:t>
      </w:r>
      <w:r w:rsidRPr="004219B3">
        <w:t xml:space="preserve">информацию, указанную в абзацах втором-четвертом настоящей части, не </w:t>
      </w:r>
      <w:proofErr w:type="gramStart"/>
      <w:r w:rsidRPr="004219B3">
        <w:t>позднее</w:t>
      </w:r>
      <w:proofErr w:type="gramEnd"/>
      <w:r w:rsidRPr="004219B3">
        <w:t xml:space="preserve"> чем за </w:t>
      </w:r>
      <w:r w:rsidR="00364B4B" w:rsidRPr="004219B3">
        <w:t>15</w:t>
      </w:r>
      <w:r w:rsidRPr="004219B3">
        <w:t xml:space="preserve"> дней до истечения срока, определенного частью 6 настоящей статьи. </w:t>
      </w:r>
    </w:p>
    <w:p w:rsidR="0054542B" w:rsidRPr="004219B3" w:rsidRDefault="00CD5991" w:rsidP="00EE4FBC">
      <w:pPr>
        <w:pStyle w:val="ConsPlusNormal"/>
        <w:ind w:firstLine="709"/>
        <w:jc w:val="both"/>
      </w:pPr>
      <w:r w:rsidRPr="004219B3">
        <w:t>8</w:t>
      </w:r>
      <w:r w:rsidRPr="004219B3">
        <w:rPr>
          <w:vertAlign w:val="superscript"/>
        </w:rPr>
        <w:t>2</w:t>
      </w:r>
      <w:r w:rsidR="00E307D2">
        <w:t>.</w:t>
      </w:r>
      <w:r w:rsidR="009A5610" w:rsidRPr="004219B3">
        <w:t xml:space="preserve">В </w:t>
      </w:r>
      <w:proofErr w:type="gramStart"/>
      <w:r w:rsidR="009A5610" w:rsidRPr="004219B3">
        <w:t>случае</w:t>
      </w:r>
      <w:proofErr w:type="gramEnd"/>
      <w:r w:rsidR="009A5610" w:rsidRPr="004219B3">
        <w:t xml:space="preserve">, если </w:t>
      </w:r>
      <w:r w:rsidR="009A5610" w:rsidRPr="004219B3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об </w:t>
      </w:r>
      <w:r w:rsidR="0054542B" w:rsidRPr="004219B3">
        <w:t>отсутств</w:t>
      </w:r>
      <w:r w:rsidR="009A5610" w:rsidRPr="004219B3">
        <w:t>ии</w:t>
      </w:r>
      <w:r w:rsidR="0054542B" w:rsidRPr="004219B3">
        <w:t xml:space="preserve"> зарегистрированных прав</w:t>
      </w:r>
      <w:r w:rsidR="00DD3C76" w:rsidRPr="004219B3">
        <w:t xml:space="preserve"> собственности</w:t>
      </w:r>
      <w:r w:rsidR="002872F3" w:rsidRPr="004219B3">
        <w:t xml:space="preserve"> и (или) аренды</w:t>
      </w:r>
      <w:r w:rsidR="00DD3C76" w:rsidRPr="004219B3">
        <w:t xml:space="preserve"> гражданина</w:t>
      </w:r>
      <w:r w:rsidR="009A5610" w:rsidRPr="004219B3">
        <w:t xml:space="preserve"> (граждан)</w:t>
      </w:r>
      <w:r w:rsidR="00DD3C76" w:rsidRPr="004219B3">
        <w:t xml:space="preserve"> </w:t>
      </w:r>
      <w:r w:rsidR="0054542B" w:rsidRPr="004219B3">
        <w:t>на земельные участки</w:t>
      </w:r>
      <w:r w:rsidR="009A5610" w:rsidRPr="004219B3">
        <w:t>,</w:t>
      </w:r>
      <w:r w:rsidR="0054542B" w:rsidRPr="004219B3">
        <w:t xml:space="preserve"> уполномоченный орган местного самоуправления</w:t>
      </w:r>
      <w:r w:rsidR="009A5610" w:rsidRPr="004219B3">
        <w:t xml:space="preserve"> в течение </w:t>
      </w:r>
      <w:r w:rsidR="00151D44">
        <w:t>пяти</w:t>
      </w:r>
      <w:r w:rsidR="009A5610" w:rsidRPr="004219B3">
        <w:t xml:space="preserve"> календарных дней со дня получения указанной информации</w:t>
      </w:r>
      <w:r w:rsidR="0054542B" w:rsidRPr="004219B3">
        <w:t>:</w:t>
      </w:r>
    </w:p>
    <w:p w:rsidR="002579D6" w:rsidRPr="00F177D0" w:rsidRDefault="002579D6" w:rsidP="00EE4FBC">
      <w:pPr>
        <w:pStyle w:val="ConsPlusNormal"/>
        <w:ind w:firstLine="709"/>
        <w:jc w:val="both"/>
      </w:pPr>
      <w:r w:rsidRPr="00F177D0">
        <w:t xml:space="preserve">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в необходимом </w:t>
      </w:r>
      <w:proofErr w:type="gramStart"/>
      <w:r w:rsidRPr="00F177D0">
        <w:t>количестве</w:t>
      </w:r>
      <w:proofErr w:type="gramEnd"/>
      <w:r w:rsidRPr="00F177D0">
        <w:t xml:space="preserve"> экземпляров </w:t>
      </w:r>
      <w:r w:rsidR="009A5610" w:rsidRPr="00F177D0">
        <w:t>–</w:t>
      </w:r>
      <w:r w:rsidRPr="00F177D0">
        <w:t xml:space="preserve"> </w:t>
      </w:r>
      <w:r w:rsidR="009A5610" w:rsidRPr="00F177D0">
        <w:t>при условии</w:t>
      </w:r>
      <w:r w:rsidR="00B86E27" w:rsidRPr="00F177D0">
        <w:t xml:space="preserve"> соблюдения требований</w:t>
      </w:r>
      <w:r w:rsidR="001E4B5B" w:rsidRPr="00F177D0">
        <w:t xml:space="preserve"> пунктов 2,</w:t>
      </w:r>
      <w:r w:rsidR="00E96B1B" w:rsidRPr="00F177D0">
        <w:t xml:space="preserve"> </w:t>
      </w:r>
      <w:r w:rsidR="001E4B5B" w:rsidRPr="00F177D0">
        <w:t>3</w:t>
      </w:r>
      <w:r w:rsidR="00E96B1B" w:rsidRPr="00F177D0">
        <w:t>,</w:t>
      </w:r>
      <w:r w:rsidR="001E4B5B" w:rsidRPr="00F177D0">
        <w:t xml:space="preserve"> 5 части 1 статьи 2 настоящего Закона</w:t>
      </w:r>
      <w:r w:rsidRPr="00F177D0">
        <w:t>;</w:t>
      </w:r>
    </w:p>
    <w:p w:rsidR="002579D6" w:rsidRPr="00F177D0" w:rsidRDefault="002579D6" w:rsidP="00EE4FBC">
      <w:pPr>
        <w:pStyle w:val="ConsPlusNormal"/>
        <w:ind w:firstLine="709"/>
        <w:jc w:val="both"/>
      </w:pPr>
      <w:r w:rsidRPr="00F177D0">
        <w:lastRenderedPageBreak/>
        <w:t xml:space="preserve">принимает решение об исключении гражданина (граждан) из Реестра </w:t>
      </w:r>
      <w:r w:rsidR="009A5610" w:rsidRPr="00F177D0">
        <w:t>–</w:t>
      </w:r>
      <w:r w:rsidRPr="00F177D0">
        <w:t xml:space="preserve"> </w:t>
      </w:r>
      <w:r w:rsidR="009A5610" w:rsidRPr="00F177D0">
        <w:t>при условии</w:t>
      </w:r>
      <w:r w:rsidR="00151D44">
        <w:t xml:space="preserve"> не</w:t>
      </w:r>
      <w:r w:rsidR="00E96B1B" w:rsidRPr="00F177D0">
        <w:t>соблюдения требований</w:t>
      </w:r>
      <w:r w:rsidRPr="00F177D0">
        <w:t xml:space="preserve"> пунктов 2,</w:t>
      </w:r>
      <w:r w:rsidR="006824FA" w:rsidRPr="00F177D0">
        <w:t xml:space="preserve"> 3,</w:t>
      </w:r>
      <w:r w:rsidRPr="00F177D0">
        <w:t xml:space="preserve"> 5 части 1 статьи 2 настоящего Закона.</w:t>
      </w:r>
    </w:p>
    <w:p w:rsidR="003D05CD" w:rsidRPr="00F177D0" w:rsidRDefault="003D05CD" w:rsidP="003D05CD">
      <w:pPr>
        <w:pStyle w:val="ConsPlusNormal"/>
        <w:ind w:firstLine="709"/>
        <w:jc w:val="both"/>
      </w:pPr>
      <w:proofErr w:type="gramStart"/>
      <w:r w:rsidRPr="00F177D0">
        <w:t xml:space="preserve">В случае, если </w:t>
      </w:r>
      <w:r w:rsidRPr="00F177D0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="009A5610" w:rsidRPr="00F177D0">
        <w:t xml:space="preserve">собственности и (или) аренды </w:t>
      </w:r>
      <w:r w:rsidRPr="00F177D0">
        <w:rPr>
          <w:rFonts w:eastAsiaTheme="minorHAnsi"/>
          <w:lang w:eastAsia="en-US"/>
        </w:rPr>
        <w:t xml:space="preserve">на земельные участки </w:t>
      </w:r>
      <w:r w:rsidR="009A5610" w:rsidRPr="00F177D0">
        <w:rPr>
          <w:rFonts w:eastAsiaTheme="minorHAnsi"/>
          <w:lang w:eastAsia="en-US"/>
        </w:rPr>
        <w:t>гражданина (</w:t>
      </w:r>
      <w:r w:rsidRPr="00F177D0">
        <w:rPr>
          <w:rFonts w:eastAsiaTheme="minorHAnsi"/>
          <w:lang w:eastAsia="en-US"/>
        </w:rPr>
        <w:t>граждан</w:t>
      </w:r>
      <w:r w:rsidR="009A5610" w:rsidRPr="00F177D0">
        <w:rPr>
          <w:rFonts w:eastAsiaTheme="minorHAnsi"/>
          <w:lang w:eastAsia="en-US"/>
        </w:rPr>
        <w:t>)</w:t>
      </w:r>
      <w:r w:rsidRPr="00F177D0">
        <w:rPr>
          <w:rFonts w:eastAsiaTheme="minorHAnsi"/>
          <w:lang w:eastAsia="en-US"/>
        </w:rPr>
        <w:t xml:space="preserve">, </w:t>
      </w:r>
      <w:r w:rsidR="009A5610" w:rsidRPr="00F177D0">
        <w:t>у</w:t>
      </w:r>
      <w:r w:rsidR="009A5610" w:rsidRPr="00F177D0">
        <w:rPr>
          <w:rFonts w:eastAsiaTheme="minorHAnsi"/>
          <w:lang w:eastAsia="en-US"/>
        </w:rPr>
        <w:t xml:space="preserve">полномоченный орган местного самоуправления </w:t>
      </w:r>
      <w:r w:rsidRPr="00F177D0">
        <w:rPr>
          <w:rFonts w:eastAsiaTheme="minorHAnsi"/>
          <w:lang w:eastAsia="en-US"/>
        </w:rPr>
        <w:t>в</w:t>
      </w:r>
      <w:r w:rsidRPr="00F177D0">
        <w:t xml:space="preserve"> течение </w:t>
      </w:r>
      <w:r w:rsidR="00151D44">
        <w:t>пяти</w:t>
      </w:r>
      <w:r w:rsidRPr="00F177D0">
        <w:t xml:space="preserve"> календарных дней </w:t>
      </w:r>
      <w:r w:rsidR="002A680F" w:rsidRPr="00F177D0">
        <w:t xml:space="preserve">со дня </w:t>
      </w:r>
      <w:r w:rsidRPr="00F177D0">
        <w:t xml:space="preserve">получения указанной информации </w:t>
      </w:r>
      <w:r w:rsidRPr="00F177D0">
        <w:rPr>
          <w:rFonts w:eastAsiaTheme="minorHAnsi"/>
          <w:lang w:eastAsia="en-US"/>
        </w:rPr>
        <w:t>уведомляет граждан</w:t>
      </w:r>
      <w:r w:rsidR="002A680F" w:rsidRPr="00F177D0">
        <w:rPr>
          <w:rFonts w:eastAsiaTheme="minorHAnsi"/>
          <w:lang w:eastAsia="en-US"/>
        </w:rPr>
        <w:t>ина (граждан)</w:t>
      </w:r>
      <w:r w:rsidRPr="00F177D0">
        <w:rPr>
          <w:rFonts w:eastAsiaTheme="minorHAnsi"/>
          <w:lang w:eastAsia="en-US"/>
        </w:rPr>
        <w:t xml:space="preserve"> </w:t>
      </w:r>
      <w:r w:rsidR="004367B8" w:rsidRPr="00F177D0">
        <w:rPr>
          <w:rFonts w:eastAsiaTheme="minorHAnsi"/>
          <w:lang w:eastAsia="en-US"/>
        </w:rPr>
        <w:t>о необходимости представить копии документов, подтверждающих основание приобретения в собственность и (или) в аренду</w:t>
      </w:r>
      <w:proofErr w:type="gramEnd"/>
      <w:r w:rsidR="004367B8" w:rsidRPr="00F177D0">
        <w:rPr>
          <w:rFonts w:eastAsiaTheme="minorHAnsi"/>
          <w:lang w:eastAsia="en-US"/>
        </w:rPr>
        <w:t xml:space="preserve"> </w:t>
      </w:r>
      <w:r w:rsidR="004367B8" w:rsidRPr="00F177D0">
        <w:t>земельных участков, с предъявлением их оригиналов</w:t>
      </w:r>
      <w:r w:rsidR="00151D44">
        <w:t>.</w:t>
      </w:r>
      <w:r w:rsidR="004367B8" w:rsidRPr="00F177D0">
        <w:t xml:space="preserve"> Копии указанных документов </w:t>
      </w:r>
      <w:r w:rsidRPr="00F177D0">
        <w:t xml:space="preserve">предоставляются </w:t>
      </w:r>
      <w:r w:rsidR="004367B8" w:rsidRPr="00F177D0">
        <w:t>гражданином (</w:t>
      </w:r>
      <w:r w:rsidRPr="00F177D0">
        <w:t>гражданами</w:t>
      </w:r>
      <w:r w:rsidR="004367B8" w:rsidRPr="00F177D0">
        <w:t>)</w:t>
      </w:r>
      <w:r w:rsidRPr="00F177D0">
        <w:t xml:space="preserve"> в орган местного самоуправления </w:t>
      </w:r>
      <w:r w:rsidR="002A680F" w:rsidRPr="00F177D0">
        <w:t xml:space="preserve">в </w:t>
      </w:r>
      <w:r w:rsidRPr="00F177D0">
        <w:t xml:space="preserve">течение 20 календарных дней со дня получения уведомления. </w:t>
      </w:r>
    </w:p>
    <w:p w:rsidR="004367B8" w:rsidRPr="004219B3" w:rsidRDefault="004367B8" w:rsidP="004367B8">
      <w:pPr>
        <w:pStyle w:val="ConsPlusNormal"/>
        <w:ind w:firstLine="709"/>
        <w:jc w:val="both"/>
      </w:pPr>
      <w:proofErr w:type="gramStart"/>
      <w:r w:rsidRPr="00F177D0">
        <w:t xml:space="preserve">В случае, если копии документов, представленных гражданином (гражданами), подтверждают его (их) соответствие требованиям пункта 4 части 1 статьи 2 настоящего Закона, при условии </w:t>
      </w:r>
      <w:r w:rsidR="004F7BBE" w:rsidRPr="00F177D0">
        <w:t>соблюдения требований пунктов 2, 3, 5 части 1 статьи 2 настоящего Закона</w:t>
      </w:r>
      <w:r w:rsidR="003D3E53">
        <w:t>,</w:t>
      </w:r>
      <w:bookmarkStart w:id="2" w:name="_GoBack"/>
      <w:bookmarkEnd w:id="2"/>
      <w:r w:rsidRPr="00F177D0">
        <w:t xml:space="preserve"> уполномоченный орган местного самоуправления в течение </w:t>
      </w:r>
      <w:r w:rsidR="00F4390E">
        <w:t>пяти</w:t>
      </w:r>
      <w:r w:rsidRPr="00F177D0">
        <w:t xml:space="preserve"> календарных дней со дня представления копий указанных документов направляет</w:t>
      </w:r>
      <w:r w:rsidRPr="004219B3">
        <w:t xml:space="preserve"> гражданину (гражданам) извещение с предложением заключить договор аренды земельного</w:t>
      </w:r>
      <w:proofErr w:type="gramEnd"/>
      <w:r w:rsidRPr="004219B3">
        <w:t xml:space="preserve"> участка и подписанный уполномоченным органом местного самоуправления договор аренды в необходимом </w:t>
      </w:r>
      <w:proofErr w:type="gramStart"/>
      <w:r w:rsidRPr="004219B3">
        <w:t>количестве</w:t>
      </w:r>
      <w:proofErr w:type="gramEnd"/>
      <w:r w:rsidRPr="004219B3">
        <w:t xml:space="preserve"> экземпляров.</w:t>
      </w:r>
    </w:p>
    <w:p w:rsidR="004367B8" w:rsidRPr="004219B3" w:rsidRDefault="004367B8" w:rsidP="004367B8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об исключении гражданина (граждан) из Реестра в случае, если:</w:t>
      </w:r>
    </w:p>
    <w:p w:rsidR="00260AE9" w:rsidRPr="004219B3" w:rsidRDefault="004466D2" w:rsidP="00260AE9">
      <w:pPr>
        <w:pStyle w:val="ConsPlusNormal"/>
        <w:ind w:firstLine="709"/>
        <w:jc w:val="both"/>
      </w:pPr>
      <w:r>
        <w:t>г</w:t>
      </w:r>
      <w:r w:rsidR="00260AE9" w:rsidRPr="004219B3">
        <w:t>раждане</w:t>
      </w:r>
      <w:r w:rsidR="00427042">
        <w:t xml:space="preserve">, имеющие двух детей, и их дети, молодые семьи </w:t>
      </w:r>
      <w:r w:rsidR="00260AE9" w:rsidRPr="004219B3">
        <w:t xml:space="preserve">не соответствуют требованиям пункта 2 части 1 статьи 2 настоящего Закона – в течение </w:t>
      </w:r>
      <w:r w:rsidR="00F4390E">
        <w:t>пяти</w:t>
      </w:r>
      <w:r w:rsidR="00260AE9" w:rsidRPr="004219B3">
        <w:t xml:space="preserve"> календарных дней со дня получения информации, указанной в абзаце втором части 8</w:t>
      </w:r>
      <w:r w:rsidR="00260AE9" w:rsidRPr="004219B3">
        <w:rPr>
          <w:vertAlign w:val="superscript"/>
        </w:rPr>
        <w:t>1</w:t>
      </w:r>
      <w:r w:rsidR="00260AE9" w:rsidRPr="004219B3">
        <w:t xml:space="preserve"> настоящей статьи;</w:t>
      </w:r>
    </w:p>
    <w:p w:rsidR="004367B8" w:rsidRPr="004219B3" w:rsidRDefault="004367B8" w:rsidP="004367B8">
      <w:pPr>
        <w:pStyle w:val="ConsPlusNormal"/>
        <w:ind w:firstLine="709"/>
        <w:jc w:val="both"/>
      </w:pPr>
      <w:r w:rsidRPr="004219B3">
        <w:t xml:space="preserve">гражданин (граждане) не соответствует </w:t>
      </w:r>
      <w:r w:rsidR="00260AE9" w:rsidRPr="004219B3">
        <w:t xml:space="preserve">(не соответствуют) </w:t>
      </w:r>
      <w:r w:rsidRPr="004219B3">
        <w:t xml:space="preserve">требованиям пункта </w:t>
      </w:r>
      <w:r w:rsidR="00260AE9" w:rsidRPr="004219B3">
        <w:t>3</w:t>
      </w:r>
      <w:r w:rsidRPr="004219B3">
        <w:t xml:space="preserve"> части </w:t>
      </w:r>
      <w:r w:rsidR="00260AE9" w:rsidRPr="004219B3">
        <w:t>1</w:t>
      </w:r>
      <w:r w:rsidRPr="004219B3">
        <w:t xml:space="preserve"> </w:t>
      </w:r>
      <w:r w:rsidR="00260AE9" w:rsidRPr="004219B3">
        <w:t>статьи 2 настоящего</w:t>
      </w:r>
      <w:r w:rsidR="00F4390E">
        <w:t xml:space="preserve"> Закона</w:t>
      </w:r>
      <w:r w:rsidR="00260AE9" w:rsidRPr="004219B3">
        <w:t xml:space="preserve"> </w:t>
      </w:r>
      <w:r w:rsidRPr="004219B3">
        <w:t>– в течение</w:t>
      </w:r>
      <w:r w:rsidR="005226CB">
        <w:t xml:space="preserve">                  </w:t>
      </w:r>
      <w:r w:rsidRPr="004219B3">
        <w:t xml:space="preserve"> </w:t>
      </w:r>
      <w:r w:rsidR="005226CB">
        <w:t>пяти</w:t>
      </w:r>
      <w:r w:rsidR="00365A87">
        <w:t xml:space="preserve"> </w:t>
      </w:r>
      <w:r w:rsidRPr="004219B3">
        <w:t>календарных дней со дня получения информации, указанной в абзаце третьем части 8</w:t>
      </w:r>
      <w:r w:rsidR="00260AE9" w:rsidRPr="004219B3">
        <w:rPr>
          <w:vertAlign w:val="superscript"/>
        </w:rPr>
        <w:t>1</w:t>
      </w:r>
      <w:r w:rsidR="00260AE9" w:rsidRPr="004219B3">
        <w:t xml:space="preserve"> настоящей статьи;</w:t>
      </w:r>
    </w:p>
    <w:p w:rsidR="00260AE9" w:rsidRPr="004219B3" w:rsidRDefault="00260AE9" w:rsidP="00260AE9">
      <w:pPr>
        <w:pStyle w:val="ConsPlusNormal"/>
        <w:ind w:firstLine="709"/>
        <w:jc w:val="both"/>
      </w:pPr>
      <w:r w:rsidRPr="004219B3">
        <w:t xml:space="preserve">копии документов, представленных гражданином (гражданами) в соответствии с абзацем четвертым настоящей части, подтверждают его (их) несоответствие пункту 4 части 1 статьи 2 настоящего Закона – в течение </w:t>
      </w:r>
      <w:r w:rsidR="00F4390E">
        <w:t xml:space="preserve"> пяти</w:t>
      </w:r>
      <w:r w:rsidRPr="004219B3">
        <w:t xml:space="preserve"> календарных дней со дня предоставления копий указанных документов;</w:t>
      </w:r>
    </w:p>
    <w:p w:rsidR="006F5737" w:rsidRPr="00F177D0" w:rsidRDefault="00260AE9" w:rsidP="00260AE9">
      <w:pPr>
        <w:pStyle w:val="ConsPlusNormal"/>
        <w:ind w:firstLine="709"/>
        <w:jc w:val="both"/>
      </w:pPr>
      <w:r w:rsidRPr="004219B3">
        <w:t>по истечении срока, указанного в абзаце четвертом настоящей части, г</w:t>
      </w:r>
      <w:r w:rsidRPr="004219B3">
        <w:rPr>
          <w:rFonts w:eastAsiaTheme="minorHAnsi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и (или) аренду  </w:t>
      </w:r>
      <w:r w:rsidRPr="00F177D0">
        <w:t xml:space="preserve">земельных участков – в течение </w:t>
      </w:r>
      <w:r w:rsidR="00F4390E">
        <w:t>пяти</w:t>
      </w:r>
      <w:r w:rsidRPr="00F177D0">
        <w:t xml:space="preserve"> календарных дней со дня истечения срока, указанного в а</w:t>
      </w:r>
      <w:r w:rsidR="006F5737" w:rsidRPr="00F177D0">
        <w:t>бзаце четвертом настоящей части;</w:t>
      </w:r>
    </w:p>
    <w:p w:rsidR="00260AE9" w:rsidRPr="00F177D0" w:rsidRDefault="006F5737" w:rsidP="00260AE9">
      <w:pPr>
        <w:pStyle w:val="ConsPlusNormal"/>
        <w:ind w:firstLine="709"/>
        <w:jc w:val="both"/>
      </w:pPr>
      <w:r w:rsidRPr="00F177D0">
        <w:t xml:space="preserve">гражданин (граждане) не соответствует (не соответствуют) требованиям пункта 5 части 1 статьи 2 настоящего Закона - в течение </w:t>
      </w:r>
      <w:r w:rsidR="00F4390E">
        <w:t xml:space="preserve">              пяти</w:t>
      </w:r>
      <w:r w:rsidRPr="00F177D0">
        <w:t xml:space="preserve"> календарных дней со дня проведения жеребьевки.</w:t>
      </w:r>
    </w:p>
    <w:p w:rsidR="00E07D79" w:rsidRPr="00F177D0" w:rsidRDefault="00A0384F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lastRenderedPageBreak/>
        <w:t>8</w:t>
      </w:r>
      <w:r w:rsidR="005F11C1" w:rsidRPr="00F177D0">
        <w:rPr>
          <w:vertAlign w:val="superscript"/>
        </w:rPr>
        <w:t>3</w:t>
      </w:r>
      <w:r w:rsidRPr="00F177D0">
        <w:t>.</w:t>
      </w:r>
      <w:r w:rsidR="00E07D79" w:rsidRPr="00F177D0">
        <w:rPr>
          <w:rFonts w:eastAsiaTheme="minorHAnsi"/>
          <w:lang w:eastAsia="en-US"/>
        </w:rPr>
        <w:t xml:space="preserve">В </w:t>
      </w:r>
      <w:proofErr w:type="gramStart"/>
      <w:r w:rsidR="00E07D79" w:rsidRPr="00F177D0">
        <w:rPr>
          <w:rFonts w:eastAsiaTheme="minorHAnsi"/>
          <w:lang w:eastAsia="en-US"/>
        </w:rPr>
        <w:t>случае</w:t>
      </w:r>
      <w:proofErr w:type="gramEnd"/>
      <w:r w:rsidR="00E07D79" w:rsidRPr="00F177D0">
        <w:rPr>
          <w:rFonts w:eastAsiaTheme="minorHAnsi"/>
          <w:lang w:eastAsia="en-US"/>
        </w:rPr>
        <w:t xml:space="preserve"> принятия уполномоченным органом местного самоуправления решения об исключении гражданина из Реестра:</w:t>
      </w:r>
    </w:p>
    <w:p w:rsidR="00E07D79" w:rsidRPr="00F177D0" w:rsidRDefault="00E07D79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t xml:space="preserve">очередность реестровых номеров граждан в </w:t>
      </w:r>
      <w:proofErr w:type="gramStart"/>
      <w:r w:rsidRPr="00F177D0">
        <w:t>Реестре</w:t>
      </w:r>
      <w:proofErr w:type="gramEnd"/>
      <w:r w:rsidRPr="00F177D0">
        <w:t xml:space="preserve"> не изменяется;</w:t>
      </w:r>
    </w:p>
    <w:p w:rsidR="00E07D79" w:rsidRPr="004219B3" w:rsidRDefault="00E07D79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F177D0">
        <w:rPr>
          <w:rFonts w:eastAsiaTheme="minorHAnsi"/>
          <w:szCs w:val="28"/>
          <w:lang w:eastAsia="en-US"/>
        </w:rPr>
        <w:t>земельный участок включается в перечень земельных участков, формируемый</w:t>
      </w:r>
      <w:r w:rsidRPr="004219B3">
        <w:rPr>
          <w:rFonts w:eastAsiaTheme="minorHAnsi"/>
          <w:szCs w:val="28"/>
          <w:lang w:eastAsia="en-US"/>
        </w:rPr>
        <w:t xml:space="preserve"> уполномоченным органом местного самоуправления в </w:t>
      </w:r>
      <w:proofErr w:type="gramStart"/>
      <w:r w:rsidRPr="004219B3">
        <w:rPr>
          <w:rFonts w:eastAsiaTheme="minorHAnsi"/>
          <w:szCs w:val="28"/>
          <w:lang w:eastAsia="en-US"/>
        </w:rPr>
        <w:t>соответствии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с частью 5 статьи 4 настоящего Закона;</w:t>
      </w:r>
    </w:p>
    <w:p w:rsidR="007402C3" w:rsidRPr="004219B3" w:rsidRDefault="007402C3" w:rsidP="007402C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rPr>
          <w:rFonts w:eastAsiaTheme="minorHAnsi"/>
          <w:szCs w:val="28"/>
          <w:lang w:eastAsia="en-US"/>
        </w:rPr>
        <w:t>гражданин</w:t>
      </w:r>
      <w:r w:rsidR="00A42687">
        <w:rPr>
          <w:rFonts w:eastAsiaTheme="minorHAnsi"/>
          <w:szCs w:val="28"/>
          <w:lang w:eastAsia="en-US"/>
        </w:rPr>
        <w:t xml:space="preserve"> (граждане)</w:t>
      </w:r>
      <w:r w:rsidRPr="004219B3">
        <w:rPr>
          <w:rFonts w:eastAsiaTheme="minorHAnsi"/>
          <w:szCs w:val="28"/>
          <w:lang w:eastAsia="en-US"/>
        </w:rPr>
        <w:t xml:space="preserve"> уведомляется </w:t>
      </w:r>
      <w:r w:rsidR="00A42687">
        <w:rPr>
          <w:rFonts w:eastAsiaTheme="minorHAnsi"/>
          <w:szCs w:val="28"/>
          <w:lang w:eastAsia="en-US"/>
        </w:rPr>
        <w:t xml:space="preserve">(уведомляются) </w:t>
      </w:r>
      <w:r w:rsidRPr="004219B3">
        <w:rPr>
          <w:rFonts w:eastAsiaTheme="minorHAnsi"/>
          <w:szCs w:val="28"/>
          <w:lang w:eastAsia="en-US"/>
        </w:rPr>
        <w:t xml:space="preserve">о </w:t>
      </w:r>
      <w:proofErr w:type="gramStart"/>
      <w:r w:rsidRPr="004219B3">
        <w:rPr>
          <w:rFonts w:eastAsiaTheme="minorHAnsi"/>
          <w:szCs w:val="28"/>
          <w:lang w:eastAsia="en-US"/>
        </w:rPr>
        <w:t>решении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об исключении из Реестра в течение </w:t>
      </w:r>
      <w:r w:rsidR="00F4390E">
        <w:rPr>
          <w:rFonts w:eastAsiaTheme="minorHAnsi"/>
          <w:szCs w:val="28"/>
          <w:lang w:eastAsia="en-US"/>
        </w:rPr>
        <w:t>семи</w:t>
      </w:r>
      <w:r w:rsidRPr="004219B3">
        <w:rPr>
          <w:rFonts w:eastAsiaTheme="minorHAnsi"/>
          <w:szCs w:val="28"/>
          <w:lang w:eastAsia="en-US"/>
        </w:rPr>
        <w:t xml:space="preserve"> календарных дней со дня его принятия.";</w:t>
      </w:r>
    </w:p>
    <w:p w:rsidR="00542C82" w:rsidRPr="004219B3" w:rsidRDefault="00F4390E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ж</w:t>
      </w:r>
      <w:proofErr w:type="gramStart"/>
      <w:r w:rsidR="00DB6529" w:rsidRPr="004219B3">
        <w:rPr>
          <w:rFonts w:eastAsiaTheme="minorHAnsi"/>
          <w:szCs w:val="28"/>
          <w:lang w:eastAsia="en-US"/>
        </w:rPr>
        <w:t>)</w:t>
      </w:r>
      <w:r w:rsidR="00542C82" w:rsidRPr="004219B3">
        <w:rPr>
          <w:rFonts w:eastAsiaTheme="minorHAnsi"/>
          <w:szCs w:val="28"/>
          <w:lang w:eastAsia="en-US"/>
        </w:rPr>
        <w:t>в</w:t>
      </w:r>
      <w:proofErr w:type="gramEnd"/>
      <w:r w:rsidR="00542C82" w:rsidRPr="004219B3">
        <w:rPr>
          <w:rFonts w:eastAsiaTheme="minorHAnsi"/>
          <w:szCs w:val="28"/>
          <w:lang w:eastAsia="en-US"/>
        </w:rPr>
        <w:t xml:space="preserve"> части 9 слова "документов, указанных в части 8 настоящей статьи</w:t>
      </w:r>
      <w:r w:rsidR="00DB6529" w:rsidRPr="004219B3">
        <w:rPr>
          <w:rFonts w:eastAsiaTheme="minorHAnsi"/>
          <w:szCs w:val="28"/>
          <w:lang w:eastAsia="en-US"/>
        </w:rPr>
        <w:t>,</w:t>
      </w:r>
      <w:r w:rsidR="00542C82" w:rsidRPr="004219B3">
        <w:rPr>
          <w:rFonts w:eastAsiaTheme="minorHAnsi"/>
          <w:szCs w:val="28"/>
          <w:lang w:eastAsia="en-US"/>
        </w:rPr>
        <w:t>" заменить словами "</w:t>
      </w:r>
      <w:r w:rsidR="00542C82" w:rsidRPr="004219B3">
        <w:t>извещения с предложением заключить договор аренды земельного участка и подписанного уполномоченным органом местного самоуправления договора аренды в необходимом количестве экземпляров";</w:t>
      </w:r>
    </w:p>
    <w:p w:rsidR="00177D01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4)</w:t>
      </w:r>
      <w:r w:rsidRPr="004219B3">
        <w:rPr>
          <w:snapToGrid w:val="0"/>
          <w:szCs w:val="28"/>
        </w:rPr>
        <w:t>по тексту части 2 статьи 5</w:t>
      </w:r>
      <w:r w:rsidRPr="004219B3">
        <w:rPr>
          <w:snapToGrid w:val="0"/>
          <w:szCs w:val="28"/>
          <w:vertAlign w:val="superscript"/>
        </w:rPr>
        <w:t>1</w:t>
      </w:r>
      <w:r w:rsidRPr="004219B3">
        <w:rPr>
          <w:snapToGrid w:val="0"/>
          <w:szCs w:val="28"/>
        </w:rPr>
        <w:t xml:space="preserve"> 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формирование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</w:t>
      </w:r>
      <w:r w:rsidRPr="004219B3">
        <w:rPr>
          <w:szCs w:val="28"/>
        </w:rPr>
        <w:t>в соответствующем падеже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образование</w:t>
      </w:r>
      <w:r w:rsidRPr="004219B3">
        <w:rPr>
          <w:szCs w:val="28"/>
        </w:rPr>
        <w:t>" в соответствующем падеже;</w:t>
      </w:r>
    </w:p>
    <w:p w:rsidR="00177D01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5)</w:t>
      </w:r>
      <w:r w:rsidRPr="004219B3">
        <w:rPr>
          <w:snapToGrid w:val="0"/>
          <w:szCs w:val="28"/>
        </w:rPr>
        <w:t>в части 3 статьи 6</w:t>
      </w:r>
      <w:r w:rsidRPr="004219B3">
        <w:rPr>
          <w:snapToGrid w:val="0"/>
          <w:szCs w:val="28"/>
          <w:vertAlign w:val="superscript"/>
        </w:rPr>
        <w:t xml:space="preserve"> </w:t>
      </w: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 xml:space="preserve">"сформированного" </w:t>
      </w:r>
      <w:r w:rsidRPr="004219B3">
        <w:rPr>
          <w:snapToGrid w:val="0"/>
          <w:szCs w:val="28"/>
        </w:rPr>
        <w:t xml:space="preserve">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образованного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805F9C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6</w:t>
      </w:r>
      <w:r w:rsidR="001E550C" w:rsidRPr="004219B3">
        <w:rPr>
          <w:szCs w:val="28"/>
        </w:rPr>
        <w:t>)пункт 4 части 1 статьи 7 изложить в следующей редакции:</w:t>
      </w:r>
    </w:p>
    <w:p w:rsidR="001061DE" w:rsidRPr="004219B3" w:rsidRDefault="001E550C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 xml:space="preserve">"4)граждане на дату подачи заявления и на дату принятия решения о предоставлении земельного участка в собственность </w:t>
      </w:r>
      <w:r w:rsidR="00A42687" w:rsidRPr="004219B3">
        <w:t xml:space="preserve">бесплатно </w:t>
      </w:r>
      <w:r w:rsidRPr="004219B3">
        <w:t xml:space="preserve">не получали земельные участки </w:t>
      </w:r>
      <w:r w:rsidR="008A74A4" w:rsidRPr="004219B3">
        <w:t xml:space="preserve">из земель, находящихся в государственной или муниципальной собственности, </w:t>
      </w:r>
      <w:r w:rsidRPr="004219B3">
        <w:t xml:space="preserve">в собственность бесплатно на основании </w:t>
      </w:r>
      <w:r w:rsidRPr="004219B3">
        <w:rPr>
          <w:rFonts w:eastAsia="Calibri"/>
          <w:lang w:eastAsia="en-US"/>
        </w:rPr>
        <w:t>подпункта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настоящего Закона, </w:t>
      </w:r>
      <w:r w:rsidRPr="004219B3">
        <w:rPr>
          <w:rFonts w:eastAsia="Calibri"/>
          <w:lang w:eastAsia="en-US"/>
        </w:rPr>
        <w:t>Закона Приморского края "О регулировании земельных отношений в Приморском крае"</w:t>
      </w:r>
      <w:r w:rsidR="009D5A18" w:rsidRPr="004219B3">
        <w:rPr>
          <w:rFonts w:eastAsia="Calibri"/>
          <w:lang w:eastAsia="en-US"/>
        </w:rPr>
        <w:t>, Закона Приморского края "О бесплатном</w:t>
      </w:r>
      <w:proofErr w:type="gramEnd"/>
      <w:r w:rsidR="009D5A18" w:rsidRPr="004219B3">
        <w:rPr>
          <w:rFonts w:eastAsia="Calibri"/>
          <w:lang w:eastAsia="en-US"/>
        </w:rPr>
        <w:t xml:space="preserve"> </w:t>
      </w:r>
      <w:proofErr w:type="gramStart"/>
      <w:r w:rsidR="009D5A18" w:rsidRPr="004219B3">
        <w:rPr>
          <w:rFonts w:eastAsia="Calibri"/>
          <w:lang w:eastAsia="en-US"/>
        </w:rPr>
        <w:t>предоставлении</w:t>
      </w:r>
      <w:proofErr w:type="gramEnd"/>
      <w:r w:rsidR="009D5A18" w:rsidRPr="004219B3">
        <w:rPr>
          <w:rFonts w:eastAsia="Calibri"/>
          <w:lang w:eastAsia="en-US"/>
        </w:rPr>
        <w:t xml:space="preserve"> земельных участков гражданам, имеющим трех и более детей, в Приморском крае";"</w:t>
      </w:r>
      <w:r w:rsidR="00DB0195" w:rsidRPr="004219B3">
        <w:t>.</w:t>
      </w:r>
    </w:p>
    <w:p w:rsidR="00D5588D" w:rsidRPr="004219B3" w:rsidRDefault="00D5588D" w:rsidP="00EE4FBC">
      <w:pPr>
        <w:tabs>
          <w:tab w:val="left" w:pos="426"/>
        </w:tabs>
        <w:ind w:firstLine="709"/>
        <w:jc w:val="both"/>
        <w:rPr>
          <w:szCs w:val="28"/>
        </w:rPr>
      </w:pPr>
    </w:p>
    <w:p w:rsidR="001061DE" w:rsidRPr="004219B3" w:rsidRDefault="001061DE" w:rsidP="00EE4FBC">
      <w:pPr>
        <w:tabs>
          <w:tab w:val="left" w:pos="426"/>
        </w:tabs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4219B3">
        <w:rPr>
          <w:szCs w:val="28"/>
        </w:rPr>
        <w:t xml:space="preserve">СТАТЬЯ </w:t>
      </w:r>
      <w:r w:rsidR="000E2360" w:rsidRPr="004219B3">
        <w:rPr>
          <w:szCs w:val="28"/>
        </w:rPr>
        <w:t>4</w:t>
      </w:r>
      <w:r w:rsidRPr="004219B3">
        <w:rPr>
          <w:szCs w:val="28"/>
        </w:rPr>
        <w:t>.</w:t>
      </w:r>
    </w:p>
    <w:p w:rsidR="001061DE" w:rsidRPr="004219B3" w:rsidRDefault="00070188" w:rsidP="00EE4FBC">
      <w:pPr>
        <w:tabs>
          <w:tab w:val="left" w:pos="426"/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zCs w:val="28"/>
        </w:rPr>
        <w:t>1.</w:t>
      </w:r>
      <w:r w:rsidR="001061DE" w:rsidRPr="004219B3">
        <w:rPr>
          <w:szCs w:val="28"/>
        </w:rPr>
        <w:t xml:space="preserve">Настоящий Закон вступает в силу </w:t>
      </w:r>
      <w:r w:rsidR="000E2360" w:rsidRPr="004219B3">
        <w:rPr>
          <w:szCs w:val="28"/>
        </w:rPr>
        <w:t xml:space="preserve">по истечении 10 дней </w:t>
      </w:r>
      <w:r w:rsidR="001061DE" w:rsidRPr="004219B3">
        <w:rPr>
          <w:szCs w:val="28"/>
        </w:rPr>
        <w:t>со дня его официального опубликования.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proofErr w:type="gramStart"/>
      <w:r w:rsidRPr="004219B3">
        <w:t>2.</w:t>
      </w:r>
      <w:r w:rsidRPr="004219B3">
        <w:rPr>
          <w:lang w:eastAsia="en-US"/>
        </w:rPr>
        <w:t>Решение об исключении из Реестра</w:t>
      </w:r>
      <w:r w:rsidRPr="004219B3">
        <w:t xml:space="preserve"> граждан, имеющих право на получение земельного участка в соответствии с Законом Приморского края </w:t>
      </w:r>
      <w:r w:rsidRPr="004219B3">
        <w:rPr>
          <w:snapToGrid w:val="0"/>
        </w:rPr>
        <w:t xml:space="preserve">от 8 ноября 2011 года № 837-КЗ </w:t>
      </w:r>
      <w:r w:rsidRPr="004219B3">
        <w:t xml:space="preserve">"О бесплатном предоставлении земельных участков гражданам, имеющим трех и более детей, в Приморском крае", </w:t>
      </w:r>
      <w:r w:rsidR="00A42687">
        <w:t>гражданина (</w:t>
      </w:r>
      <w:r w:rsidRPr="004219B3">
        <w:rPr>
          <w:lang w:eastAsia="en-US"/>
        </w:rPr>
        <w:t>граждан</w:t>
      </w:r>
      <w:r w:rsidR="00A42687">
        <w:rPr>
          <w:lang w:eastAsia="en-US"/>
        </w:rPr>
        <w:t>)</w:t>
      </w:r>
      <w:r w:rsidRPr="004219B3">
        <w:rPr>
          <w:lang w:eastAsia="en-US"/>
        </w:rPr>
        <w:t xml:space="preserve">, включенных в реестр до вступления в силу настоящего Закона, принимается уполномоченными органами местного самоуправления по результатам </w:t>
      </w:r>
      <w:r w:rsidRPr="004219B3">
        <w:t>проверки соответствия граждан</w:t>
      </w:r>
      <w:r w:rsidR="00A42687">
        <w:t>ина</w:t>
      </w:r>
      <w:proofErr w:type="gramEnd"/>
      <w:r w:rsidR="00A42687">
        <w:t xml:space="preserve"> (</w:t>
      </w:r>
      <w:proofErr w:type="gramStart"/>
      <w:r w:rsidR="00A42687">
        <w:t>граждан)</w:t>
      </w:r>
      <w:r w:rsidRPr="004219B3">
        <w:t xml:space="preserve"> и </w:t>
      </w:r>
      <w:r w:rsidR="00A42687">
        <w:t>его (</w:t>
      </w:r>
      <w:r w:rsidRPr="004219B3">
        <w:t>их</w:t>
      </w:r>
      <w:r w:rsidR="00A42687">
        <w:t>)</w:t>
      </w:r>
      <w:r w:rsidRPr="004219B3">
        <w:t xml:space="preserve"> детей требованиям пункта 4 части 4 статьи </w:t>
      </w:r>
      <w:r w:rsidR="00DA7A25" w:rsidRPr="004219B3">
        <w:t>2</w:t>
      </w:r>
      <w:r w:rsidRPr="004219B3">
        <w:t xml:space="preserve"> указанного </w:t>
      </w:r>
      <w:r w:rsidR="00F4390E">
        <w:t>З</w:t>
      </w:r>
      <w:r w:rsidRPr="004219B3">
        <w:t xml:space="preserve">акона </w:t>
      </w:r>
      <w:r w:rsidRPr="004219B3">
        <w:rPr>
          <w:lang w:eastAsia="en-US"/>
        </w:rPr>
        <w:t xml:space="preserve">в случае, если </w:t>
      </w:r>
      <w:r w:rsidRPr="004219B3">
        <w:t>граждан</w:t>
      </w:r>
      <w:r w:rsidR="00A42687">
        <w:t>ин (граждане)</w:t>
      </w:r>
      <w:r w:rsidRPr="004219B3">
        <w:t xml:space="preserve"> и </w:t>
      </w:r>
      <w:r w:rsidR="00A42687">
        <w:t>его (</w:t>
      </w:r>
      <w:r w:rsidRPr="004219B3">
        <w:t>их</w:t>
      </w:r>
      <w:r w:rsidR="00A42687">
        <w:t>)</w:t>
      </w:r>
      <w:r w:rsidRPr="004219B3">
        <w:t xml:space="preserve"> дети получили земельные участки из земель, находящихся в государственной или муниципальной собственности, в собственность бесплатно на основании</w:t>
      </w:r>
      <w:r w:rsidR="00E366CE" w:rsidRPr="004219B3">
        <w:t xml:space="preserve"> </w:t>
      </w:r>
      <w:r w:rsidRPr="004219B3">
        <w:rPr>
          <w:lang w:eastAsia="en-US"/>
        </w:rPr>
        <w:t>подпункта 7 статьи 39</w:t>
      </w:r>
      <w:r w:rsidRPr="004219B3">
        <w:rPr>
          <w:vertAlign w:val="superscript"/>
          <w:lang w:eastAsia="en-US"/>
        </w:rPr>
        <w:t>5</w:t>
      </w:r>
      <w:r w:rsidRPr="004219B3">
        <w:rPr>
          <w:lang w:eastAsia="en-US"/>
        </w:rPr>
        <w:t xml:space="preserve"> Земельного кодекса Российской Федерации,</w:t>
      </w:r>
      <w:r w:rsidRPr="004219B3">
        <w:t xml:space="preserve"> </w:t>
      </w:r>
      <w:r w:rsidRPr="004219B3">
        <w:rPr>
          <w:lang w:eastAsia="en-US"/>
        </w:rPr>
        <w:t xml:space="preserve">Закона Приморского края от 29 декабря 2003 года № 90-КЗ "О регулировании </w:t>
      </w:r>
      <w:r w:rsidRPr="004219B3">
        <w:rPr>
          <w:lang w:eastAsia="en-US"/>
        </w:rPr>
        <w:lastRenderedPageBreak/>
        <w:t>земельн</w:t>
      </w:r>
      <w:r w:rsidR="00E366CE" w:rsidRPr="004219B3">
        <w:rPr>
          <w:lang w:eastAsia="en-US"/>
        </w:rPr>
        <w:t>ых отношений</w:t>
      </w:r>
      <w:proofErr w:type="gramEnd"/>
      <w:r w:rsidR="00E366CE" w:rsidRPr="004219B3">
        <w:rPr>
          <w:lang w:eastAsia="en-US"/>
        </w:rPr>
        <w:t xml:space="preserve"> </w:t>
      </w:r>
      <w:proofErr w:type="gramStart"/>
      <w:r w:rsidR="00E366CE" w:rsidRPr="004219B3">
        <w:rPr>
          <w:lang w:eastAsia="en-US"/>
        </w:rPr>
        <w:t xml:space="preserve">в Приморском крае", </w:t>
      </w:r>
      <w:r w:rsidRPr="004219B3">
        <w:rPr>
          <w:snapToGrid w:val="0"/>
        </w:rPr>
        <w:t xml:space="preserve">Закона Приморского края </w:t>
      </w:r>
      <w:r w:rsidR="00E307D2">
        <w:rPr>
          <w:snapToGrid w:val="0"/>
        </w:rPr>
        <w:t xml:space="preserve">                  </w:t>
      </w:r>
      <w:r w:rsidRPr="004219B3">
        <w:rPr>
          <w:snapToGrid w:val="0"/>
        </w:rPr>
        <w:t xml:space="preserve">от 8 ноября 2011 года № 837-КЗ </w:t>
      </w:r>
      <w:r w:rsidRPr="004219B3">
        <w:t xml:space="preserve">"О бесплатном предоставлении земельных участков гражданам, имеющим трех и </w:t>
      </w:r>
      <w:r w:rsidR="00E366CE" w:rsidRPr="004219B3">
        <w:t xml:space="preserve">более детей, в Приморском крае", </w:t>
      </w:r>
      <w:r w:rsidRPr="004219B3">
        <w:rPr>
          <w:lang w:eastAsia="en-US"/>
        </w:rPr>
        <w:t xml:space="preserve">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</w:t>
      </w:r>
      <w:r w:rsidR="00E366CE" w:rsidRPr="004219B3">
        <w:rPr>
          <w:lang w:eastAsia="en-US"/>
        </w:rPr>
        <w:t xml:space="preserve">после вступления в силу настоящего Закона. </w:t>
      </w:r>
      <w:proofErr w:type="gramEnd"/>
    </w:p>
    <w:p w:rsidR="00242969" w:rsidRPr="004219B3" w:rsidRDefault="00242969" w:rsidP="00EE4FBC">
      <w:pPr>
        <w:pStyle w:val="ConsPlusNormal"/>
        <w:ind w:firstLine="709"/>
        <w:jc w:val="both"/>
      </w:pPr>
      <w:proofErr w:type="gramStart"/>
      <w:r w:rsidRPr="004219B3">
        <w:rPr>
          <w:lang w:eastAsia="en-US"/>
        </w:rPr>
        <w:t>3.Решение об исключении из Реестра</w:t>
      </w:r>
      <w:r w:rsidRPr="004219B3">
        <w:t xml:space="preserve"> граждан, имеющих право на получение земельного участка в соответствии с Законом Приморского края </w:t>
      </w:r>
      <w:r w:rsidRPr="004219B3">
        <w:rPr>
          <w:lang w:eastAsia="en-US"/>
        </w:rPr>
        <w:t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края",</w:t>
      </w:r>
      <w:r w:rsidRPr="004219B3">
        <w:t xml:space="preserve"> </w:t>
      </w:r>
      <w:r w:rsidRPr="004219B3">
        <w:rPr>
          <w:lang w:eastAsia="en-US"/>
        </w:rPr>
        <w:t xml:space="preserve">граждан, включенных в </w:t>
      </w:r>
      <w:r w:rsidR="00F4390E">
        <w:rPr>
          <w:lang w:eastAsia="en-US"/>
        </w:rPr>
        <w:t>Р</w:t>
      </w:r>
      <w:r w:rsidRPr="004219B3">
        <w:rPr>
          <w:lang w:eastAsia="en-US"/>
        </w:rPr>
        <w:t xml:space="preserve">еестр до вступления в силу настоящего Закона, принимается уполномоченными органами местного самоуправления по результатам </w:t>
      </w:r>
      <w:r w:rsidRPr="004219B3">
        <w:t>проверки соответствия граждан требованиям пункта</w:t>
      </w:r>
      <w:proofErr w:type="gramEnd"/>
      <w:r w:rsidRPr="004219B3">
        <w:t xml:space="preserve"> 4 части 1 статьи 2 указанного </w:t>
      </w:r>
      <w:r w:rsidR="00F4390E">
        <w:t>З</w:t>
      </w:r>
      <w:r w:rsidRPr="004219B3">
        <w:t>акона</w:t>
      </w:r>
      <w:r w:rsidRPr="004219B3">
        <w:rPr>
          <w:lang w:eastAsia="en-US"/>
        </w:rPr>
        <w:t xml:space="preserve"> в случае, если </w:t>
      </w:r>
      <w:r w:rsidRPr="004219B3">
        <w:t xml:space="preserve">граждане получили земельные участки из земель, находящихся в государственной или муниципальной собственности, </w:t>
      </w:r>
      <w:r w:rsidRPr="004219B3">
        <w:rPr>
          <w:lang w:eastAsia="en-US"/>
        </w:rPr>
        <w:t>после вступления в силу настоящего Закона: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proofErr w:type="gramStart"/>
      <w:r w:rsidRPr="004219B3">
        <w:t xml:space="preserve">в собственность бесплатно на основании </w:t>
      </w:r>
      <w:r w:rsidRPr="004219B3">
        <w:rPr>
          <w:lang w:eastAsia="en-US"/>
        </w:rPr>
        <w:t>подпункта 7 статьи 39</w:t>
      </w:r>
      <w:r w:rsidRPr="004219B3">
        <w:rPr>
          <w:vertAlign w:val="superscript"/>
          <w:lang w:eastAsia="en-US"/>
        </w:rPr>
        <w:t>5</w:t>
      </w:r>
      <w:r w:rsidRPr="004219B3">
        <w:rPr>
          <w:lang w:eastAsia="en-US"/>
        </w:rPr>
        <w:t xml:space="preserve"> Земельного кодекса Российской Федерации,</w:t>
      </w:r>
      <w:r w:rsidRPr="004219B3">
        <w:t xml:space="preserve"> </w:t>
      </w:r>
      <w:r w:rsidRPr="004219B3">
        <w:rPr>
          <w:lang w:eastAsia="en-US"/>
        </w:rPr>
        <w:t xml:space="preserve">Закона Приморского края </w:t>
      </w:r>
      <w:r w:rsidR="001D200F" w:rsidRPr="004219B3">
        <w:rPr>
          <w:lang w:eastAsia="en-US"/>
        </w:rPr>
        <w:br/>
      </w:r>
      <w:r w:rsidRPr="004219B3">
        <w:rPr>
          <w:lang w:eastAsia="en-US"/>
        </w:rPr>
        <w:t xml:space="preserve">от 29 декабря 2003 года № 90-КЗ "О регулировании земельных отношений в Приморском крае", </w:t>
      </w:r>
      <w:r w:rsidRPr="004219B3">
        <w:rPr>
          <w:snapToGrid w:val="0"/>
        </w:rPr>
        <w:t xml:space="preserve">Закона Приморского края от 8 ноября 2011 года </w:t>
      </w:r>
      <w:r w:rsidR="001D200F" w:rsidRPr="004219B3">
        <w:rPr>
          <w:snapToGrid w:val="0"/>
        </w:rPr>
        <w:br/>
      </w:r>
      <w:r w:rsidRPr="004219B3">
        <w:rPr>
          <w:snapToGrid w:val="0"/>
        </w:rPr>
        <w:t xml:space="preserve">№ 837-КЗ </w:t>
      </w:r>
      <w:r w:rsidRPr="004219B3">
        <w:t xml:space="preserve">"О бесплатном предоставлении земельных участков гражданам, имеющим трех и более детей, в Приморском крае", </w:t>
      </w:r>
      <w:r w:rsidRPr="004219B3">
        <w:rPr>
          <w:lang w:eastAsia="en-US"/>
        </w:rPr>
        <w:t>Закона Приморского края от 27 сентября 2013 года</w:t>
      </w:r>
      <w:proofErr w:type="gramEnd"/>
      <w:r w:rsidRPr="004219B3">
        <w:rPr>
          <w:lang w:eastAsia="en-US"/>
        </w:rPr>
        <w:t xml:space="preserve"> № 250-КЗ "О бесплатном предоставлении земельных участков для индивидуального жилищного строительства на территории Приморского края";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r w:rsidRPr="004219B3">
        <w:rPr>
          <w:lang w:eastAsia="en-US"/>
        </w:rPr>
        <w:t xml:space="preserve">в аренду в </w:t>
      </w:r>
      <w:proofErr w:type="gramStart"/>
      <w:r w:rsidRPr="004219B3">
        <w:rPr>
          <w:lang w:eastAsia="en-US"/>
        </w:rPr>
        <w:t>соответствии</w:t>
      </w:r>
      <w:proofErr w:type="gramEnd"/>
      <w:r w:rsidRPr="004219B3">
        <w:rPr>
          <w:lang w:eastAsia="en-US"/>
        </w:rPr>
        <w:t xml:space="preserve"> с Законом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242969" w:rsidRPr="00E366CE" w:rsidRDefault="00242969" w:rsidP="00242969">
      <w:pPr>
        <w:autoSpaceDE w:val="0"/>
        <w:autoSpaceDN w:val="0"/>
        <w:ind w:firstLine="709"/>
        <w:jc w:val="both"/>
      </w:pPr>
    </w:p>
    <w:p w:rsidR="001061DE" w:rsidRPr="0007010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1061DE" w:rsidRPr="0007010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95F05" w:rsidRPr="0007010D" w:rsidRDefault="001061DE" w:rsidP="005216C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07010D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07010D">
        <w:rPr>
          <w:szCs w:val="28"/>
        </w:rPr>
        <w:t>Миклушевский</w:t>
      </w:r>
      <w:proofErr w:type="spellEnd"/>
    </w:p>
    <w:p w:rsidR="00395F05" w:rsidRPr="0007010D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sectPr w:rsidR="00395F05" w:rsidRPr="0007010D" w:rsidSect="004F4E0C">
      <w:headerReference w:type="default" r:id="rId3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BAC" w:rsidRDefault="00837BAC">
      <w:r>
        <w:separator/>
      </w:r>
    </w:p>
  </w:endnote>
  <w:endnote w:type="continuationSeparator" w:id="0">
    <w:p w:rsidR="00837BAC" w:rsidRDefault="0083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BAC" w:rsidRDefault="00837BAC">
      <w:r>
        <w:separator/>
      </w:r>
    </w:p>
  </w:footnote>
  <w:footnote w:type="continuationSeparator" w:id="0">
    <w:p w:rsidR="00837BAC" w:rsidRDefault="00837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A247E" w:rsidRDefault="004A247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E53">
          <w:rPr>
            <w:noProof/>
          </w:rPr>
          <w:t>13</w:t>
        </w:r>
        <w:r>
          <w:fldChar w:fldCharType="end"/>
        </w:r>
      </w:p>
    </w:sdtContent>
  </w:sdt>
  <w:p w:rsidR="004A247E" w:rsidRDefault="004A24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4EBE"/>
    <w:multiLevelType w:val="hybridMultilevel"/>
    <w:tmpl w:val="84A63854"/>
    <w:lvl w:ilvl="0" w:tplc="844CF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B01BA8"/>
    <w:multiLevelType w:val="hybridMultilevel"/>
    <w:tmpl w:val="0F080946"/>
    <w:lvl w:ilvl="0" w:tplc="EB58321E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906832"/>
    <w:multiLevelType w:val="hybridMultilevel"/>
    <w:tmpl w:val="87288088"/>
    <w:lvl w:ilvl="0" w:tplc="A142CF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07E4F"/>
    <w:rsid w:val="000116D9"/>
    <w:rsid w:val="000126C7"/>
    <w:rsid w:val="00014371"/>
    <w:rsid w:val="000170A5"/>
    <w:rsid w:val="00017370"/>
    <w:rsid w:val="0003291F"/>
    <w:rsid w:val="00032C66"/>
    <w:rsid w:val="00034A07"/>
    <w:rsid w:val="00034C19"/>
    <w:rsid w:val="00035110"/>
    <w:rsid w:val="00050C04"/>
    <w:rsid w:val="0007010D"/>
    <w:rsid w:val="00070188"/>
    <w:rsid w:val="00085C72"/>
    <w:rsid w:val="00087B93"/>
    <w:rsid w:val="000931F6"/>
    <w:rsid w:val="00097BF4"/>
    <w:rsid w:val="000A135C"/>
    <w:rsid w:val="000A597C"/>
    <w:rsid w:val="000B06B9"/>
    <w:rsid w:val="000B1C1E"/>
    <w:rsid w:val="000B2933"/>
    <w:rsid w:val="000B3EDC"/>
    <w:rsid w:val="000B5F91"/>
    <w:rsid w:val="000B730F"/>
    <w:rsid w:val="000C5131"/>
    <w:rsid w:val="000D5020"/>
    <w:rsid w:val="000E2360"/>
    <w:rsid w:val="000E5242"/>
    <w:rsid w:val="000E69BC"/>
    <w:rsid w:val="001061DE"/>
    <w:rsid w:val="001152A5"/>
    <w:rsid w:val="00117661"/>
    <w:rsid w:val="00130A9D"/>
    <w:rsid w:val="00132380"/>
    <w:rsid w:val="00133FF8"/>
    <w:rsid w:val="00134458"/>
    <w:rsid w:val="00134975"/>
    <w:rsid w:val="001476D6"/>
    <w:rsid w:val="00151D44"/>
    <w:rsid w:val="00162BD0"/>
    <w:rsid w:val="001732D1"/>
    <w:rsid w:val="001755B0"/>
    <w:rsid w:val="00177D01"/>
    <w:rsid w:val="001843FB"/>
    <w:rsid w:val="001926C3"/>
    <w:rsid w:val="00194429"/>
    <w:rsid w:val="001A45F3"/>
    <w:rsid w:val="001A4914"/>
    <w:rsid w:val="001A6003"/>
    <w:rsid w:val="001C4BBF"/>
    <w:rsid w:val="001C6BE1"/>
    <w:rsid w:val="001C7166"/>
    <w:rsid w:val="001D0C41"/>
    <w:rsid w:val="001D1399"/>
    <w:rsid w:val="001D200F"/>
    <w:rsid w:val="001D2B52"/>
    <w:rsid w:val="001E0875"/>
    <w:rsid w:val="001E38A3"/>
    <w:rsid w:val="001E4B5B"/>
    <w:rsid w:val="001E550C"/>
    <w:rsid w:val="001E5676"/>
    <w:rsid w:val="001E5A5E"/>
    <w:rsid w:val="001F5B98"/>
    <w:rsid w:val="00211E3F"/>
    <w:rsid w:val="00214789"/>
    <w:rsid w:val="00230ABB"/>
    <w:rsid w:val="0023266E"/>
    <w:rsid w:val="00240382"/>
    <w:rsid w:val="00240EC2"/>
    <w:rsid w:val="00241D12"/>
    <w:rsid w:val="00242969"/>
    <w:rsid w:val="00243256"/>
    <w:rsid w:val="002477C8"/>
    <w:rsid w:val="002579D6"/>
    <w:rsid w:val="00260AE9"/>
    <w:rsid w:val="0026289C"/>
    <w:rsid w:val="00264E36"/>
    <w:rsid w:val="00271B0B"/>
    <w:rsid w:val="00276AEE"/>
    <w:rsid w:val="002777ED"/>
    <w:rsid w:val="00282CBB"/>
    <w:rsid w:val="002834EA"/>
    <w:rsid w:val="002872F3"/>
    <w:rsid w:val="00292806"/>
    <w:rsid w:val="002937CB"/>
    <w:rsid w:val="00295170"/>
    <w:rsid w:val="002954E0"/>
    <w:rsid w:val="002967A3"/>
    <w:rsid w:val="00296BD1"/>
    <w:rsid w:val="002A2FFD"/>
    <w:rsid w:val="002A680F"/>
    <w:rsid w:val="002B01EC"/>
    <w:rsid w:val="002B2BA4"/>
    <w:rsid w:val="002C4133"/>
    <w:rsid w:val="002C560F"/>
    <w:rsid w:val="002C6001"/>
    <w:rsid w:val="002D09BA"/>
    <w:rsid w:val="002D531F"/>
    <w:rsid w:val="002E7F9A"/>
    <w:rsid w:val="002F2DE5"/>
    <w:rsid w:val="002F7658"/>
    <w:rsid w:val="00302988"/>
    <w:rsid w:val="0030452C"/>
    <w:rsid w:val="003048EF"/>
    <w:rsid w:val="00325CF7"/>
    <w:rsid w:val="00333518"/>
    <w:rsid w:val="00342B63"/>
    <w:rsid w:val="00344966"/>
    <w:rsid w:val="00344CFF"/>
    <w:rsid w:val="00347C7E"/>
    <w:rsid w:val="00352BF7"/>
    <w:rsid w:val="00356C84"/>
    <w:rsid w:val="00357583"/>
    <w:rsid w:val="003638EB"/>
    <w:rsid w:val="00363D74"/>
    <w:rsid w:val="00364B4B"/>
    <w:rsid w:val="00365A87"/>
    <w:rsid w:val="003705E0"/>
    <w:rsid w:val="003743E1"/>
    <w:rsid w:val="00376A44"/>
    <w:rsid w:val="00380EE1"/>
    <w:rsid w:val="003927F2"/>
    <w:rsid w:val="003952D1"/>
    <w:rsid w:val="00395F05"/>
    <w:rsid w:val="003A001A"/>
    <w:rsid w:val="003A1309"/>
    <w:rsid w:val="003A3C66"/>
    <w:rsid w:val="003A5058"/>
    <w:rsid w:val="003B26E7"/>
    <w:rsid w:val="003B56A5"/>
    <w:rsid w:val="003C3CCC"/>
    <w:rsid w:val="003C64A8"/>
    <w:rsid w:val="003D05CD"/>
    <w:rsid w:val="003D0936"/>
    <w:rsid w:val="003D3E53"/>
    <w:rsid w:val="003F7722"/>
    <w:rsid w:val="004033EE"/>
    <w:rsid w:val="0040408D"/>
    <w:rsid w:val="00410053"/>
    <w:rsid w:val="0041214E"/>
    <w:rsid w:val="004122DF"/>
    <w:rsid w:val="00413861"/>
    <w:rsid w:val="00414CA6"/>
    <w:rsid w:val="00417D1D"/>
    <w:rsid w:val="004219B3"/>
    <w:rsid w:val="00427042"/>
    <w:rsid w:val="004367B8"/>
    <w:rsid w:val="004445FA"/>
    <w:rsid w:val="00446366"/>
    <w:rsid w:val="004466D2"/>
    <w:rsid w:val="00450914"/>
    <w:rsid w:val="00454BEA"/>
    <w:rsid w:val="00455627"/>
    <w:rsid w:val="00471146"/>
    <w:rsid w:val="0047435B"/>
    <w:rsid w:val="0048245A"/>
    <w:rsid w:val="004862DC"/>
    <w:rsid w:val="00486E4A"/>
    <w:rsid w:val="00487A77"/>
    <w:rsid w:val="00497527"/>
    <w:rsid w:val="004A247E"/>
    <w:rsid w:val="004C46C5"/>
    <w:rsid w:val="004C5013"/>
    <w:rsid w:val="004D2D0D"/>
    <w:rsid w:val="004D37E5"/>
    <w:rsid w:val="004D5F01"/>
    <w:rsid w:val="004D63D1"/>
    <w:rsid w:val="004E556E"/>
    <w:rsid w:val="004E7995"/>
    <w:rsid w:val="004F15E4"/>
    <w:rsid w:val="004F4E0C"/>
    <w:rsid w:val="004F62C1"/>
    <w:rsid w:val="004F7BBE"/>
    <w:rsid w:val="00503B41"/>
    <w:rsid w:val="00512896"/>
    <w:rsid w:val="00515C88"/>
    <w:rsid w:val="00520181"/>
    <w:rsid w:val="00520CD0"/>
    <w:rsid w:val="005216C6"/>
    <w:rsid w:val="005226CB"/>
    <w:rsid w:val="00526C6A"/>
    <w:rsid w:val="00527B83"/>
    <w:rsid w:val="0053615D"/>
    <w:rsid w:val="00536D4A"/>
    <w:rsid w:val="00542C82"/>
    <w:rsid w:val="0054542B"/>
    <w:rsid w:val="005518B7"/>
    <w:rsid w:val="0055446E"/>
    <w:rsid w:val="00557FFC"/>
    <w:rsid w:val="005678B7"/>
    <w:rsid w:val="005704FB"/>
    <w:rsid w:val="00581EB6"/>
    <w:rsid w:val="00582100"/>
    <w:rsid w:val="00583CDE"/>
    <w:rsid w:val="0058489E"/>
    <w:rsid w:val="0058531B"/>
    <w:rsid w:val="00590D5F"/>
    <w:rsid w:val="0059755B"/>
    <w:rsid w:val="005A2827"/>
    <w:rsid w:val="005A70F8"/>
    <w:rsid w:val="005B05D3"/>
    <w:rsid w:val="005B5DE9"/>
    <w:rsid w:val="005B649F"/>
    <w:rsid w:val="005C7BB2"/>
    <w:rsid w:val="005D55E4"/>
    <w:rsid w:val="005D5DE8"/>
    <w:rsid w:val="005E0E0F"/>
    <w:rsid w:val="005E23AC"/>
    <w:rsid w:val="005F0A2A"/>
    <w:rsid w:val="005F11C1"/>
    <w:rsid w:val="005F3BFD"/>
    <w:rsid w:val="005F5824"/>
    <w:rsid w:val="006056B4"/>
    <w:rsid w:val="00607BF8"/>
    <w:rsid w:val="006240FD"/>
    <w:rsid w:val="00630DBD"/>
    <w:rsid w:val="00631FB7"/>
    <w:rsid w:val="00641787"/>
    <w:rsid w:val="00643FA5"/>
    <w:rsid w:val="00650063"/>
    <w:rsid w:val="0065653C"/>
    <w:rsid w:val="0066489B"/>
    <w:rsid w:val="006664B0"/>
    <w:rsid w:val="00674847"/>
    <w:rsid w:val="00674C12"/>
    <w:rsid w:val="00676061"/>
    <w:rsid w:val="006824FA"/>
    <w:rsid w:val="00690929"/>
    <w:rsid w:val="006C10FD"/>
    <w:rsid w:val="006D2911"/>
    <w:rsid w:val="006D7B86"/>
    <w:rsid w:val="006E7D18"/>
    <w:rsid w:val="006F5737"/>
    <w:rsid w:val="00706E00"/>
    <w:rsid w:val="00714007"/>
    <w:rsid w:val="00717C4A"/>
    <w:rsid w:val="00720F03"/>
    <w:rsid w:val="007251C2"/>
    <w:rsid w:val="00725D1B"/>
    <w:rsid w:val="0073073B"/>
    <w:rsid w:val="00731344"/>
    <w:rsid w:val="00734BA2"/>
    <w:rsid w:val="007402C3"/>
    <w:rsid w:val="00741632"/>
    <w:rsid w:val="007428C4"/>
    <w:rsid w:val="007429F4"/>
    <w:rsid w:val="0075252B"/>
    <w:rsid w:val="00761391"/>
    <w:rsid w:val="007701AA"/>
    <w:rsid w:val="00771469"/>
    <w:rsid w:val="007A3FA9"/>
    <w:rsid w:val="007B1307"/>
    <w:rsid w:val="007B740B"/>
    <w:rsid w:val="007C47F3"/>
    <w:rsid w:val="007D31AD"/>
    <w:rsid w:val="007D3F80"/>
    <w:rsid w:val="007D5EC9"/>
    <w:rsid w:val="007D68BA"/>
    <w:rsid w:val="007E3A9A"/>
    <w:rsid w:val="007F482A"/>
    <w:rsid w:val="007F62AF"/>
    <w:rsid w:val="00803DEB"/>
    <w:rsid w:val="00805F9C"/>
    <w:rsid w:val="00807C22"/>
    <w:rsid w:val="008179A5"/>
    <w:rsid w:val="008179F2"/>
    <w:rsid w:val="00837B12"/>
    <w:rsid w:val="00837BAC"/>
    <w:rsid w:val="00852879"/>
    <w:rsid w:val="00857619"/>
    <w:rsid w:val="008810AA"/>
    <w:rsid w:val="008812B3"/>
    <w:rsid w:val="0088387D"/>
    <w:rsid w:val="008850E1"/>
    <w:rsid w:val="00885603"/>
    <w:rsid w:val="00895930"/>
    <w:rsid w:val="008977D5"/>
    <w:rsid w:val="008A74A4"/>
    <w:rsid w:val="008B3572"/>
    <w:rsid w:val="008B7A87"/>
    <w:rsid w:val="008B7E58"/>
    <w:rsid w:val="008C01C2"/>
    <w:rsid w:val="008C17E1"/>
    <w:rsid w:val="008C17E6"/>
    <w:rsid w:val="008C19E4"/>
    <w:rsid w:val="008D48DA"/>
    <w:rsid w:val="008D6EE5"/>
    <w:rsid w:val="008E2B20"/>
    <w:rsid w:val="008E7058"/>
    <w:rsid w:val="008F342D"/>
    <w:rsid w:val="00900665"/>
    <w:rsid w:val="00902267"/>
    <w:rsid w:val="00902C12"/>
    <w:rsid w:val="00905703"/>
    <w:rsid w:val="00911964"/>
    <w:rsid w:val="00911A61"/>
    <w:rsid w:val="00911EFE"/>
    <w:rsid w:val="00913A86"/>
    <w:rsid w:val="00917C1E"/>
    <w:rsid w:val="009219C8"/>
    <w:rsid w:val="00924976"/>
    <w:rsid w:val="00926BC4"/>
    <w:rsid w:val="00926D9E"/>
    <w:rsid w:val="009368C6"/>
    <w:rsid w:val="00940EF8"/>
    <w:rsid w:val="00944302"/>
    <w:rsid w:val="00955F83"/>
    <w:rsid w:val="00960646"/>
    <w:rsid w:val="0096304C"/>
    <w:rsid w:val="009716C7"/>
    <w:rsid w:val="00992C61"/>
    <w:rsid w:val="00993BE6"/>
    <w:rsid w:val="009A3212"/>
    <w:rsid w:val="009A5610"/>
    <w:rsid w:val="009A776B"/>
    <w:rsid w:val="009C2523"/>
    <w:rsid w:val="009C5B66"/>
    <w:rsid w:val="009D5A18"/>
    <w:rsid w:val="009E45FF"/>
    <w:rsid w:val="009E6B76"/>
    <w:rsid w:val="00A0384F"/>
    <w:rsid w:val="00A145E4"/>
    <w:rsid w:val="00A15201"/>
    <w:rsid w:val="00A414FE"/>
    <w:rsid w:val="00A42612"/>
    <w:rsid w:val="00A42687"/>
    <w:rsid w:val="00A42D85"/>
    <w:rsid w:val="00A4391C"/>
    <w:rsid w:val="00A50623"/>
    <w:rsid w:val="00A553FA"/>
    <w:rsid w:val="00A55479"/>
    <w:rsid w:val="00A577C5"/>
    <w:rsid w:val="00A63F99"/>
    <w:rsid w:val="00A710D5"/>
    <w:rsid w:val="00A72FD8"/>
    <w:rsid w:val="00A90E86"/>
    <w:rsid w:val="00A92788"/>
    <w:rsid w:val="00AA1E2B"/>
    <w:rsid w:val="00AA7A9D"/>
    <w:rsid w:val="00AB2591"/>
    <w:rsid w:val="00AB70F9"/>
    <w:rsid w:val="00AC31EC"/>
    <w:rsid w:val="00AC48E4"/>
    <w:rsid w:val="00AC54B0"/>
    <w:rsid w:val="00AC7251"/>
    <w:rsid w:val="00AD2B9F"/>
    <w:rsid w:val="00AE02A8"/>
    <w:rsid w:val="00AE050D"/>
    <w:rsid w:val="00AE26B2"/>
    <w:rsid w:val="00AE33E3"/>
    <w:rsid w:val="00AE394C"/>
    <w:rsid w:val="00AE7AA1"/>
    <w:rsid w:val="00B1328B"/>
    <w:rsid w:val="00B14397"/>
    <w:rsid w:val="00B15B5B"/>
    <w:rsid w:val="00B21123"/>
    <w:rsid w:val="00B223C3"/>
    <w:rsid w:val="00B34C3E"/>
    <w:rsid w:val="00B420B8"/>
    <w:rsid w:val="00B47472"/>
    <w:rsid w:val="00B52A0C"/>
    <w:rsid w:val="00B67A86"/>
    <w:rsid w:val="00B75E95"/>
    <w:rsid w:val="00B86E27"/>
    <w:rsid w:val="00B9190F"/>
    <w:rsid w:val="00B93E59"/>
    <w:rsid w:val="00BA46F3"/>
    <w:rsid w:val="00BA4DF6"/>
    <w:rsid w:val="00BB019E"/>
    <w:rsid w:val="00BB0238"/>
    <w:rsid w:val="00BB0D24"/>
    <w:rsid w:val="00BB11C3"/>
    <w:rsid w:val="00BB44AD"/>
    <w:rsid w:val="00BC25BB"/>
    <w:rsid w:val="00BD1D95"/>
    <w:rsid w:val="00BD1E5B"/>
    <w:rsid w:val="00BD6033"/>
    <w:rsid w:val="00BE03B5"/>
    <w:rsid w:val="00BE0544"/>
    <w:rsid w:val="00BE360D"/>
    <w:rsid w:val="00BF10A1"/>
    <w:rsid w:val="00BF48E0"/>
    <w:rsid w:val="00BF7CED"/>
    <w:rsid w:val="00C002E2"/>
    <w:rsid w:val="00C03541"/>
    <w:rsid w:val="00C104BB"/>
    <w:rsid w:val="00C27632"/>
    <w:rsid w:val="00C305BE"/>
    <w:rsid w:val="00C61DD8"/>
    <w:rsid w:val="00C6384D"/>
    <w:rsid w:val="00C652BE"/>
    <w:rsid w:val="00C67638"/>
    <w:rsid w:val="00C7293D"/>
    <w:rsid w:val="00C76225"/>
    <w:rsid w:val="00C912A3"/>
    <w:rsid w:val="00C919D7"/>
    <w:rsid w:val="00C93043"/>
    <w:rsid w:val="00C97B1B"/>
    <w:rsid w:val="00CB31CD"/>
    <w:rsid w:val="00CC76AC"/>
    <w:rsid w:val="00CD4B2B"/>
    <w:rsid w:val="00CD5991"/>
    <w:rsid w:val="00CE4F50"/>
    <w:rsid w:val="00CF7A77"/>
    <w:rsid w:val="00D06804"/>
    <w:rsid w:val="00D23558"/>
    <w:rsid w:val="00D24F45"/>
    <w:rsid w:val="00D3010F"/>
    <w:rsid w:val="00D349A0"/>
    <w:rsid w:val="00D34E24"/>
    <w:rsid w:val="00D54FA8"/>
    <w:rsid w:val="00D5588D"/>
    <w:rsid w:val="00D601F1"/>
    <w:rsid w:val="00D60933"/>
    <w:rsid w:val="00D61F07"/>
    <w:rsid w:val="00D75B71"/>
    <w:rsid w:val="00D837A3"/>
    <w:rsid w:val="00D84899"/>
    <w:rsid w:val="00D8680B"/>
    <w:rsid w:val="00D944D6"/>
    <w:rsid w:val="00DA00C1"/>
    <w:rsid w:val="00DA450B"/>
    <w:rsid w:val="00DA6AA3"/>
    <w:rsid w:val="00DA7A25"/>
    <w:rsid w:val="00DB005D"/>
    <w:rsid w:val="00DB0195"/>
    <w:rsid w:val="00DB27DA"/>
    <w:rsid w:val="00DB6529"/>
    <w:rsid w:val="00DC09E4"/>
    <w:rsid w:val="00DD3C76"/>
    <w:rsid w:val="00DE0AE0"/>
    <w:rsid w:val="00DE2CC3"/>
    <w:rsid w:val="00DE7084"/>
    <w:rsid w:val="00DF07A3"/>
    <w:rsid w:val="00E04386"/>
    <w:rsid w:val="00E06FFE"/>
    <w:rsid w:val="00E07ADE"/>
    <w:rsid w:val="00E07D79"/>
    <w:rsid w:val="00E2283B"/>
    <w:rsid w:val="00E307D2"/>
    <w:rsid w:val="00E311A3"/>
    <w:rsid w:val="00E34273"/>
    <w:rsid w:val="00E35D61"/>
    <w:rsid w:val="00E366CE"/>
    <w:rsid w:val="00E45FA8"/>
    <w:rsid w:val="00E47787"/>
    <w:rsid w:val="00E60B2A"/>
    <w:rsid w:val="00E611D1"/>
    <w:rsid w:val="00E61E92"/>
    <w:rsid w:val="00E64D7F"/>
    <w:rsid w:val="00E65D3F"/>
    <w:rsid w:val="00E7477B"/>
    <w:rsid w:val="00E9052B"/>
    <w:rsid w:val="00E91627"/>
    <w:rsid w:val="00E92402"/>
    <w:rsid w:val="00E96B1B"/>
    <w:rsid w:val="00EA525B"/>
    <w:rsid w:val="00EB32D5"/>
    <w:rsid w:val="00EC4266"/>
    <w:rsid w:val="00ED54FF"/>
    <w:rsid w:val="00ED6ECE"/>
    <w:rsid w:val="00EE1367"/>
    <w:rsid w:val="00EE4FBC"/>
    <w:rsid w:val="00EE652A"/>
    <w:rsid w:val="00EE68FD"/>
    <w:rsid w:val="00F00140"/>
    <w:rsid w:val="00F01E9B"/>
    <w:rsid w:val="00F03D0F"/>
    <w:rsid w:val="00F05AEC"/>
    <w:rsid w:val="00F13039"/>
    <w:rsid w:val="00F1548C"/>
    <w:rsid w:val="00F15B09"/>
    <w:rsid w:val="00F177D0"/>
    <w:rsid w:val="00F23036"/>
    <w:rsid w:val="00F40064"/>
    <w:rsid w:val="00F4167A"/>
    <w:rsid w:val="00F42935"/>
    <w:rsid w:val="00F42D5A"/>
    <w:rsid w:val="00F4390E"/>
    <w:rsid w:val="00F616E9"/>
    <w:rsid w:val="00F70E48"/>
    <w:rsid w:val="00F8141D"/>
    <w:rsid w:val="00FA000C"/>
    <w:rsid w:val="00FB32AD"/>
    <w:rsid w:val="00FC4018"/>
    <w:rsid w:val="00FD0D9D"/>
    <w:rsid w:val="00FD1087"/>
    <w:rsid w:val="00FF2FF2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  <w:style w:type="character" w:styleId="aa">
    <w:name w:val="Hyperlink"/>
    <w:basedOn w:val="a0"/>
    <w:uiPriority w:val="99"/>
    <w:unhideWhenUsed/>
    <w:rsid w:val="007428C4"/>
    <w:rPr>
      <w:color w:val="0000FF" w:themeColor="hyperlink"/>
      <w:u w:val="single"/>
    </w:rPr>
  </w:style>
  <w:style w:type="character" w:styleId="ab">
    <w:name w:val="annotation reference"/>
    <w:basedOn w:val="a0"/>
    <w:rsid w:val="00C03541"/>
    <w:rPr>
      <w:sz w:val="16"/>
      <w:szCs w:val="16"/>
    </w:rPr>
  </w:style>
  <w:style w:type="paragraph" w:styleId="ac">
    <w:name w:val="annotation text"/>
    <w:basedOn w:val="a"/>
    <w:link w:val="ad"/>
    <w:rsid w:val="00C03541"/>
    <w:rPr>
      <w:sz w:val="20"/>
    </w:rPr>
  </w:style>
  <w:style w:type="character" w:customStyle="1" w:styleId="ad">
    <w:name w:val="Текст примечания Знак"/>
    <w:basedOn w:val="a0"/>
    <w:link w:val="ac"/>
    <w:rsid w:val="00C03541"/>
  </w:style>
  <w:style w:type="paragraph" w:styleId="ae">
    <w:name w:val="annotation subject"/>
    <w:basedOn w:val="ac"/>
    <w:next w:val="ac"/>
    <w:link w:val="af"/>
    <w:rsid w:val="00C03541"/>
    <w:rPr>
      <w:b/>
      <w:bCs/>
    </w:rPr>
  </w:style>
  <w:style w:type="character" w:customStyle="1" w:styleId="af">
    <w:name w:val="Тема примечания Знак"/>
    <w:basedOn w:val="ad"/>
    <w:link w:val="ae"/>
    <w:rsid w:val="00C03541"/>
    <w:rPr>
      <w:b/>
      <w:bCs/>
    </w:rPr>
  </w:style>
  <w:style w:type="paragraph" w:styleId="af0">
    <w:name w:val="Title"/>
    <w:basedOn w:val="a"/>
    <w:next w:val="a"/>
    <w:link w:val="af1"/>
    <w:qFormat/>
    <w:rsid w:val="00DB0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B0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  <w:style w:type="character" w:styleId="aa">
    <w:name w:val="Hyperlink"/>
    <w:basedOn w:val="a0"/>
    <w:uiPriority w:val="99"/>
    <w:unhideWhenUsed/>
    <w:rsid w:val="007428C4"/>
    <w:rPr>
      <w:color w:val="0000FF" w:themeColor="hyperlink"/>
      <w:u w:val="single"/>
    </w:rPr>
  </w:style>
  <w:style w:type="character" w:styleId="ab">
    <w:name w:val="annotation reference"/>
    <w:basedOn w:val="a0"/>
    <w:rsid w:val="00C03541"/>
    <w:rPr>
      <w:sz w:val="16"/>
      <w:szCs w:val="16"/>
    </w:rPr>
  </w:style>
  <w:style w:type="paragraph" w:styleId="ac">
    <w:name w:val="annotation text"/>
    <w:basedOn w:val="a"/>
    <w:link w:val="ad"/>
    <w:rsid w:val="00C03541"/>
    <w:rPr>
      <w:sz w:val="20"/>
    </w:rPr>
  </w:style>
  <w:style w:type="character" w:customStyle="1" w:styleId="ad">
    <w:name w:val="Текст примечания Знак"/>
    <w:basedOn w:val="a0"/>
    <w:link w:val="ac"/>
    <w:rsid w:val="00C03541"/>
  </w:style>
  <w:style w:type="paragraph" w:styleId="ae">
    <w:name w:val="annotation subject"/>
    <w:basedOn w:val="ac"/>
    <w:next w:val="ac"/>
    <w:link w:val="af"/>
    <w:rsid w:val="00C03541"/>
    <w:rPr>
      <w:b/>
      <w:bCs/>
    </w:rPr>
  </w:style>
  <w:style w:type="character" w:customStyle="1" w:styleId="af">
    <w:name w:val="Тема примечания Знак"/>
    <w:basedOn w:val="ad"/>
    <w:link w:val="ae"/>
    <w:rsid w:val="00C03541"/>
    <w:rPr>
      <w:b/>
      <w:bCs/>
    </w:rPr>
  </w:style>
  <w:style w:type="paragraph" w:styleId="af0">
    <w:name w:val="Title"/>
    <w:basedOn w:val="a"/>
    <w:next w:val="a"/>
    <w:link w:val="af1"/>
    <w:qFormat/>
    <w:rsid w:val="00DB0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B0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ED3314E57ACE272FCF7A945B8212E3C9CC3288EC1EF3607ECBCC10E5F1D1773F4563C44D691C6EA910A47q2l3G" TargetMode="External"/><Relationship Id="rId18" Type="http://schemas.openxmlformats.org/officeDocument/2006/relationships/hyperlink" Target="consultantplus://offline/ref=BE6F567D6ABCB473F869FB970297680252EF63A6E2FC87DBA11950D925FD2D21D72FF03C0603401B22251FO4p3G" TargetMode="External"/><Relationship Id="rId26" Type="http://schemas.openxmlformats.org/officeDocument/2006/relationships/hyperlink" Target="consultantplus://offline/ref=B976A1CFFD2766E0201B3FE3AA7D12A34D45EA92CF6885DCB69DF6F0B03CB28091A61BC9AC1F51F27351103EB9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B28EB18A758129C94C753C61E6A7A1F8AAB8E20EEA7CFE6CFF134E4F78DADDDC313D7389056DA61B98E2f4H9G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ED3314E57ACE272FCF7A945B8212E3C9CC3288EC1EF3607ECBCC10E5F1D1773F4563C44D691C6EA910A47q2l2G" TargetMode="External"/><Relationship Id="rId17" Type="http://schemas.openxmlformats.org/officeDocument/2006/relationships/hyperlink" Target="consultantplus://offline/ref=BE6F567D6ABCB473F869FB970297680252EF63A6E2FC87DBA11950D925FD2D21D72FF03C0603401B222510O4p7G" TargetMode="External"/><Relationship Id="rId25" Type="http://schemas.openxmlformats.org/officeDocument/2006/relationships/hyperlink" Target="consultantplus://offline/ref=B976A1CFFD2766E0201B3FE3AA7D12A34D45EA92CF6885DCB69DF6F0B03CB28091A61BC9AC1F51F27352173EB0B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6F567D6ABCB473F869FB970297680252EF63A6E2FC87DBA11950D925FD2D21D72FF03C0603401B222510O4p6G" TargetMode="External"/><Relationship Id="rId20" Type="http://schemas.openxmlformats.org/officeDocument/2006/relationships/hyperlink" Target="consultantplus://offline/ref=A2B28EB18A758129C94C753C61E6A7A1F8AAB8E20EEA7CFE6CFF134E4F78DADDDC313D7389056DA61B98E2f4H9G" TargetMode="External"/><Relationship Id="rId29" Type="http://schemas.openxmlformats.org/officeDocument/2006/relationships/hyperlink" Target="consultantplus://offline/ref=FB99DEA00493ADE9263DB5BF685C82C62EADD6963C1A72BAB761431B4EF477C1336F8E1027F6415FDA3F60BAJ9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ED3314E57ACE272FCF7A945B8212E3C9CC3288EC1EF3607ECBCC10E5F1D1773F4563C44D691C6EA910A47q2l0G" TargetMode="External"/><Relationship Id="rId24" Type="http://schemas.openxmlformats.org/officeDocument/2006/relationships/hyperlink" Target="consultantplus://offline/ref=B976A1CFFD2766E0201B3FE3AA7D12A34D45EA92CF6885DCB69DF6F0B03CB28091A61BC9AC1F51F27351103EB6B" TargetMode="External"/><Relationship Id="rId32" Type="http://schemas.openxmlformats.org/officeDocument/2006/relationships/hyperlink" Target="consultantplus://offline/ref=A2B28EB18A758129C94C753C61E6A7A1F8AAB8E20EEA7CFE6CFF134E4F78DADDDC313D7389056DA61B98E2f4H9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ED3314E57ACE272FCF7A945B8212E3C9CC3288EC1EF3607ECBCC10E5F1D1773F4563C44D691C6EA910A48q2l0G" TargetMode="External"/><Relationship Id="rId23" Type="http://schemas.openxmlformats.org/officeDocument/2006/relationships/hyperlink" Target="consultantplus://offline/ref=B976A1CFFD2766E0201B3FE3AA7D12A34D45EA92CF6885DCB69DF6F0B03CB28091A61BC9AC1F51F27351103EB7B" TargetMode="External"/><Relationship Id="rId28" Type="http://schemas.openxmlformats.org/officeDocument/2006/relationships/hyperlink" Target="consultantplus://offline/ref=FB99DEA00493ADE9263DB5BF685C82C62EADD6963C1A72BAB761431B4EF477C1336F8E1027F6415FDA3F60BAJ6B" TargetMode="External"/><Relationship Id="rId10" Type="http://schemas.openxmlformats.org/officeDocument/2006/relationships/hyperlink" Target="consultantplus://offline/ref=4092244A689C7197FC704AA85B3761D2991E3A831F1B9F492D927696228BFD756F3A8E621B9EE8D97147DCr6UBB" TargetMode="External"/><Relationship Id="rId19" Type="http://schemas.openxmlformats.org/officeDocument/2006/relationships/hyperlink" Target="consultantplus://offline/ref=A2B28EB18A758129C94C753C61E6A7A1F8AAB8E20EEA7CFE6CFF134E4F78DADDDC313D7389056DA61B98E6f4H1G" TargetMode="External"/><Relationship Id="rId31" Type="http://schemas.openxmlformats.org/officeDocument/2006/relationships/hyperlink" Target="consultantplus://offline/ref=FB99DEA00493ADE9263DB5BF685C82C62EADD6963C1A72BAB761431B4EF477C1336F8E1027F6415FDA3F60BAJ8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92244A689C7197FC704AA85B3761D2991E3A831F1B9F492D927696228BFD756F3A8E621B9EE8D97147DCr6U1B" TargetMode="External"/><Relationship Id="rId14" Type="http://schemas.openxmlformats.org/officeDocument/2006/relationships/hyperlink" Target="consultantplus://offline/ref=BED3314E57ACE272FCF7A945B8212E3C9CC3288EC1EF3607ECBCC10E5F1D1773F4563C44D691C6EA910A47q2l6G" TargetMode="External"/><Relationship Id="rId22" Type="http://schemas.openxmlformats.org/officeDocument/2006/relationships/hyperlink" Target="consultantplus://offline/ref=B976A1CFFD2766E0201B3FE3AA7D12A34D45EA92CF6885DCB69DF6F0B03CB28091A61BC9AC1F51F27351103EB2B" TargetMode="External"/><Relationship Id="rId27" Type="http://schemas.openxmlformats.org/officeDocument/2006/relationships/hyperlink" Target="consultantplus://offline/ref=B976A1CFFD2766E0201B3FE3AA7D12A34D45EA92CF6885DCB69DF6F0B03CB28091A61BC9AC1F51F27352173EB3B" TargetMode="External"/><Relationship Id="rId30" Type="http://schemas.openxmlformats.org/officeDocument/2006/relationships/hyperlink" Target="consultantplus://offline/ref=FB99DEA00493ADE9263DB5BF685C82C62EADD6963C1A72BAB761431B4EF477C1336F8E1027F6415FDA3F61BAJ1B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0322A-880A-41A8-8905-3DF076CB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96</TotalTime>
  <Pages>13</Pages>
  <Words>5404</Words>
  <Characters>30804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18</cp:revision>
  <cp:lastPrinted>2016-06-30T05:46:00Z</cp:lastPrinted>
  <dcterms:created xsi:type="dcterms:W3CDTF">2016-06-27T21:56:00Z</dcterms:created>
  <dcterms:modified xsi:type="dcterms:W3CDTF">2016-06-30T05:49:00Z</dcterms:modified>
</cp:coreProperties>
</file>