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022" w:rsidRDefault="00C86022" w:rsidP="00074CF2">
      <w:pPr>
        <w:spacing w:line="360" w:lineRule="auto"/>
        <w:ind w:left="567"/>
        <w:jc w:val="right"/>
      </w:pPr>
      <w:bookmarkStart w:id="0" w:name="_GoBack"/>
      <w:bookmarkEnd w:id="0"/>
      <w:r>
        <w:t xml:space="preserve">                         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65pt" o:ole="" fillcolor="window">
            <v:imagedata r:id="rId6" o:title=""/>
          </v:shape>
          <o:OLEObject Type="Embed" ProgID="Word.Picture.8" ShapeID="_x0000_i1025" DrawAspect="Content" ObjectID="_152826234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EA215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29.06.2016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B573B9" w:rsidP="00E53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proofErr w:type="gramStart"/>
            <w:r>
              <w:rPr>
                <w:szCs w:val="28"/>
              </w:rPr>
              <w:t>О проекте закона Примор</w:t>
            </w:r>
            <w:r w:rsidR="00802014">
              <w:rPr>
                <w:szCs w:val="28"/>
              </w:rPr>
              <w:t>ского края "О внесении изменений</w:t>
            </w:r>
            <w:r w:rsidR="00726E9A">
              <w:rPr>
                <w:szCs w:val="28"/>
              </w:rPr>
              <w:t xml:space="preserve"> в Закон</w:t>
            </w:r>
            <w:r w:rsidR="00664200">
              <w:rPr>
                <w:szCs w:val="28"/>
              </w:rPr>
              <w:t xml:space="preserve"> </w:t>
            </w:r>
            <w:r w:rsidR="00802014">
              <w:rPr>
                <w:szCs w:val="28"/>
              </w:rPr>
              <w:t>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664200">
              <w:rPr>
                <w:szCs w:val="28"/>
              </w:rPr>
              <w:t>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  <w:proofErr w:type="gramEnd"/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802014">
        <w:rPr>
          <w:szCs w:val="28"/>
        </w:rPr>
        <w:t>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rPr>
          <w:szCs w:val="28"/>
        </w:rPr>
        <w:t xml:space="preserve">, </w:t>
      </w:r>
      <w:r w:rsidR="000B032B">
        <w:rPr>
          <w:szCs w:val="28"/>
        </w:rPr>
        <w:t>принятый Законодательным Собранием в первом чтении          27 апреля 2016 года</w:t>
      </w:r>
      <w:proofErr w:type="gramEnd"/>
      <w:r w:rsidR="000B032B">
        <w:rPr>
          <w:szCs w:val="28"/>
        </w:rPr>
        <w:t xml:space="preserve"> и подготовленный к рассмотрению во втором и третьем чтениях</w:t>
      </w:r>
      <w:r w:rsidR="0014089D">
        <w:rPr>
          <w:szCs w:val="28"/>
        </w:rPr>
        <w:t xml:space="preserve">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802014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rPr>
          <w:szCs w:val="28"/>
        </w:rPr>
        <w:t xml:space="preserve"> во втором и третьем чтениях на очередном заседании Зак</w:t>
      </w:r>
      <w:r w:rsidR="00802014">
        <w:rPr>
          <w:szCs w:val="28"/>
        </w:rPr>
        <w:t>онодательного Собрания в июле</w:t>
      </w:r>
      <w:r w:rsidR="00664200">
        <w:rPr>
          <w:szCs w:val="28"/>
        </w:rPr>
        <w:t xml:space="preserve">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  <w:proofErr w:type="gramEnd"/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6F0880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802014" w:rsidRDefault="00802014" w:rsidP="004A2E4A">
      <w:pPr>
        <w:ind w:firstLine="720"/>
        <w:jc w:val="both"/>
        <w:rPr>
          <w:szCs w:val="28"/>
        </w:rPr>
      </w:pPr>
    </w:p>
    <w:p w:rsidR="00EA2155" w:rsidRDefault="00C017A8" w:rsidP="00EA2155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A2155">
        <w:rPr>
          <w:szCs w:val="28"/>
        </w:rPr>
        <w:t xml:space="preserve"> комитета                           </w:t>
      </w:r>
      <w:r>
        <w:rPr>
          <w:szCs w:val="28"/>
        </w:rPr>
        <w:t xml:space="preserve">                                                Е.А. Зотов</w:t>
      </w:r>
    </w:p>
    <w:sectPr w:rsidR="00EA2155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32E" w:rsidRDefault="0018632E">
      <w:r>
        <w:separator/>
      </w:r>
    </w:p>
  </w:endnote>
  <w:endnote w:type="continuationSeparator" w:id="0">
    <w:p w:rsidR="0018632E" w:rsidRDefault="0018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32E" w:rsidRDefault="0018632E">
      <w:r>
        <w:separator/>
      </w:r>
    </w:p>
  </w:footnote>
  <w:footnote w:type="continuationSeparator" w:id="0">
    <w:p w:rsidR="0018632E" w:rsidRDefault="0018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064DF0">
        <w:pPr>
          <w:pStyle w:val="a3"/>
          <w:jc w:val="right"/>
        </w:pPr>
        <w:r>
          <w:fldChar w:fldCharType="begin"/>
        </w:r>
        <w:r w:rsidR="00074CF2">
          <w:instrText xml:space="preserve"> PAGE   \* MERGEFORMAT </w:instrText>
        </w:r>
        <w:r>
          <w:fldChar w:fldCharType="separate"/>
        </w:r>
        <w:r w:rsidR="00C017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069D"/>
    <w:rsid w:val="00022B36"/>
    <w:rsid w:val="00024C6A"/>
    <w:rsid w:val="000527A7"/>
    <w:rsid w:val="00053C61"/>
    <w:rsid w:val="00064DF0"/>
    <w:rsid w:val="00070A4C"/>
    <w:rsid w:val="00074CF2"/>
    <w:rsid w:val="000B032B"/>
    <w:rsid w:val="000D1C39"/>
    <w:rsid w:val="00113158"/>
    <w:rsid w:val="00123C95"/>
    <w:rsid w:val="0014089D"/>
    <w:rsid w:val="00160F97"/>
    <w:rsid w:val="00164C2C"/>
    <w:rsid w:val="00177140"/>
    <w:rsid w:val="0018632E"/>
    <w:rsid w:val="001B08CD"/>
    <w:rsid w:val="001D36DF"/>
    <w:rsid w:val="001F5FE5"/>
    <w:rsid w:val="0020003C"/>
    <w:rsid w:val="002021BA"/>
    <w:rsid w:val="002105EF"/>
    <w:rsid w:val="00222096"/>
    <w:rsid w:val="00242578"/>
    <w:rsid w:val="002636C9"/>
    <w:rsid w:val="002769A4"/>
    <w:rsid w:val="00294DAB"/>
    <w:rsid w:val="002C5471"/>
    <w:rsid w:val="002D67DD"/>
    <w:rsid w:val="002E6C56"/>
    <w:rsid w:val="002F7BFE"/>
    <w:rsid w:val="00333546"/>
    <w:rsid w:val="00357541"/>
    <w:rsid w:val="00396C6F"/>
    <w:rsid w:val="003A7EE9"/>
    <w:rsid w:val="003F2358"/>
    <w:rsid w:val="003F5DD2"/>
    <w:rsid w:val="0040792C"/>
    <w:rsid w:val="00423D91"/>
    <w:rsid w:val="00461E2B"/>
    <w:rsid w:val="00486BEA"/>
    <w:rsid w:val="004A2E4A"/>
    <w:rsid w:val="004B3592"/>
    <w:rsid w:val="00572897"/>
    <w:rsid w:val="00580625"/>
    <w:rsid w:val="005C25B6"/>
    <w:rsid w:val="005D6030"/>
    <w:rsid w:val="00614322"/>
    <w:rsid w:val="006303BF"/>
    <w:rsid w:val="006367DA"/>
    <w:rsid w:val="00664200"/>
    <w:rsid w:val="006A48FC"/>
    <w:rsid w:val="006A7CFE"/>
    <w:rsid w:val="006B5E13"/>
    <w:rsid w:val="006F0880"/>
    <w:rsid w:val="007128C1"/>
    <w:rsid w:val="00726E9A"/>
    <w:rsid w:val="00754DFB"/>
    <w:rsid w:val="007A5427"/>
    <w:rsid w:val="007D4729"/>
    <w:rsid w:val="007E493D"/>
    <w:rsid w:val="00802014"/>
    <w:rsid w:val="008618B9"/>
    <w:rsid w:val="008816B1"/>
    <w:rsid w:val="008F6E7D"/>
    <w:rsid w:val="00902768"/>
    <w:rsid w:val="009208EE"/>
    <w:rsid w:val="009450CB"/>
    <w:rsid w:val="0094700E"/>
    <w:rsid w:val="009554D0"/>
    <w:rsid w:val="009712B2"/>
    <w:rsid w:val="00973138"/>
    <w:rsid w:val="009933E3"/>
    <w:rsid w:val="009B130F"/>
    <w:rsid w:val="009C5819"/>
    <w:rsid w:val="009D1B7D"/>
    <w:rsid w:val="009E5CD9"/>
    <w:rsid w:val="009F4EF7"/>
    <w:rsid w:val="00A00645"/>
    <w:rsid w:val="00A20B08"/>
    <w:rsid w:val="00A31D8F"/>
    <w:rsid w:val="00A37953"/>
    <w:rsid w:val="00AB049E"/>
    <w:rsid w:val="00AF7283"/>
    <w:rsid w:val="00B04213"/>
    <w:rsid w:val="00B23439"/>
    <w:rsid w:val="00B304D2"/>
    <w:rsid w:val="00B573B9"/>
    <w:rsid w:val="00B6288F"/>
    <w:rsid w:val="00B803DE"/>
    <w:rsid w:val="00BD1F92"/>
    <w:rsid w:val="00BE16C2"/>
    <w:rsid w:val="00BE35A7"/>
    <w:rsid w:val="00C017A8"/>
    <w:rsid w:val="00C04B14"/>
    <w:rsid w:val="00C23CE0"/>
    <w:rsid w:val="00C36046"/>
    <w:rsid w:val="00C86022"/>
    <w:rsid w:val="00C9335B"/>
    <w:rsid w:val="00C958B6"/>
    <w:rsid w:val="00CA00EC"/>
    <w:rsid w:val="00CB4C28"/>
    <w:rsid w:val="00CC59A5"/>
    <w:rsid w:val="00CD6A05"/>
    <w:rsid w:val="00DE3C26"/>
    <w:rsid w:val="00DF220A"/>
    <w:rsid w:val="00E128CD"/>
    <w:rsid w:val="00E20B27"/>
    <w:rsid w:val="00E210BA"/>
    <w:rsid w:val="00E5310D"/>
    <w:rsid w:val="00E537E8"/>
    <w:rsid w:val="00E6749A"/>
    <w:rsid w:val="00EA2155"/>
    <w:rsid w:val="00EC7A8A"/>
    <w:rsid w:val="00EE7454"/>
    <w:rsid w:val="00F07834"/>
    <w:rsid w:val="00F361F3"/>
    <w:rsid w:val="00F635E8"/>
    <w:rsid w:val="00F66B66"/>
    <w:rsid w:val="00FB4C94"/>
    <w:rsid w:val="00FE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252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cp:lastPrinted>2016-05-05T03:00:00Z</cp:lastPrinted>
  <dcterms:created xsi:type="dcterms:W3CDTF">2016-06-22T23:56:00Z</dcterms:created>
  <dcterms:modified xsi:type="dcterms:W3CDTF">2016-06-23T22:33:00Z</dcterms:modified>
</cp:coreProperties>
</file>