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25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D7A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D7A2A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D7A2A" w:rsidRPr="008D7A2A">
              <w:rPr>
                <w:szCs w:val="28"/>
              </w:rPr>
              <w:t>2569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D7A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D7A2A" w:rsidRPr="00551CFC" w:rsidRDefault="008D7A2A" w:rsidP="008D7A2A">
            <w:pPr>
              <w:ind w:left="-113"/>
              <w:jc w:val="both"/>
            </w:pPr>
            <w:r>
              <w:t>О плане работы Законодательного Собрания Приморского края</w:t>
            </w:r>
            <w:r>
              <w:t xml:space="preserve"> </w:t>
            </w:r>
            <w:r>
              <w:t xml:space="preserve">на </w:t>
            </w:r>
            <w:r>
              <w:br/>
            </w:r>
            <w:r>
              <w:rPr>
                <w:lang w:val="en-US"/>
              </w:rPr>
              <w:t>III</w:t>
            </w:r>
            <w:r>
              <w:t xml:space="preserve"> квартал 2016 года</w:t>
            </w:r>
          </w:p>
          <w:p w:rsidR="000B3FB2" w:rsidRPr="008D7A2A" w:rsidRDefault="000B3FB2" w:rsidP="008D7A2A">
            <w:pPr>
              <w:ind w:left="-113"/>
              <w:jc w:val="both"/>
            </w:pPr>
          </w:p>
        </w:tc>
      </w:tr>
    </w:tbl>
    <w:p w:rsidR="008D7A2A" w:rsidRDefault="008D7A2A" w:rsidP="008D7A2A">
      <w:pPr>
        <w:ind w:firstLine="709"/>
      </w:pPr>
      <w:r>
        <w:t>Законодательное Собрание Приморского края</w:t>
      </w:r>
    </w:p>
    <w:p w:rsidR="008D7A2A" w:rsidRDefault="008D7A2A" w:rsidP="008D7A2A"/>
    <w:p w:rsidR="008D7A2A" w:rsidRDefault="008D7A2A" w:rsidP="008D7A2A">
      <w:r>
        <w:t>ПОСТАНОВЛЯЕТ:</w:t>
      </w:r>
    </w:p>
    <w:p w:rsidR="008D7A2A" w:rsidRDefault="008D7A2A" w:rsidP="008D7A2A"/>
    <w:p w:rsidR="008D7A2A" w:rsidRDefault="008D7A2A" w:rsidP="008D7A2A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2016 года (прилагается).</w:t>
      </w:r>
    </w:p>
    <w:p w:rsidR="008D7A2A" w:rsidRDefault="008D7A2A" w:rsidP="008D7A2A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8D7A2A" w:rsidRPr="008A3899" w:rsidRDefault="008D7A2A" w:rsidP="008D7A2A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8D7A2A" w:rsidRPr="008A3899" w:rsidRDefault="008D7A2A" w:rsidP="008D7A2A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8D7A2A" w:rsidRDefault="008D7A2A" w:rsidP="008D7A2A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30</w:t>
      </w:r>
      <w:r w:rsidRPr="003D055B">
        <w:rPr>
          <w:szCs w:val="28"/>
        </w:rPr>
        <w:t>.</w:t>
      </w:r>
      <w:r>
        <w:rPr>
          <w:szCs w:val="28"/>
        </w:rPr>
        <w:t>03</w:t>
      </w:r>
      <w:r w:rsidRPr="003D055B">
        <w:rPr>
          <w:szCs w:val="28"/>
        </w:rPr>
        <w:t>.201</w:t>
      </w:r>
      <w:r>
        <w:rPr>
          <w:szCs w:val="28"/>
        </w:rPr>
        <w:t>6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2432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2016 года".</w:t>
      </w:r>
    </w:p>
    <w:p w:rsidR="008D7A2A" w:rsidRDefault="008D7A2A" w:rsidP="008D7A2A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8D7A2A" w:rsidRDefault="008D7A2A" w:rsidP="008D7A2A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июл</w:t>
      </w:r>
      <w:r w:rsidRPr="00FA1E6B">
        <w:t>я</w:t>
      </w:r>
      <w:r>
        <w:t xml:space="preserve"> 2016 года.</w:t>
      </w:r>
    </w:p>
    <w:p w:rsidR="008D7A2A" w:rsidRDefault="008D7A2A" w:rsidP="008D7A2A">
      <w:pPr>
        <w:ind w:firstLine="708"/>
        <w:jc w:val="both"/>
      </w:pPr>
    </w:p>
    <w:p w:rsidR="008D7A2A" w:rsidRDefault="008D7A2A" w:rsidP="008D7A2A">
      <w:pPr>
        <w:ind w:firstLine="708"/>
        <w:jc w:val="both"/>
      </w:pPr>
    </w:p>
    <w:p w:rsidR="008D7A2A" w:rsidRDefault="008D7A2A" w:rsidP="008D7A2A">
      <w:pPr>
        <w:ind w:firstLine="708"/>
        <w:jc w:val="right"/>
      </w:pPr>
    </w:p>
    <w:p w:rsidR="008D7A2A" w:rsidRDefault="008D7A2A" w:rsidP="008D7A2A">
      <w:pPr>
        <w:jc w:val="both"/>
      </w:pPr>
      <w:r>
        <w:t>Председатель</w:t>
      </w:r>
    </w:p>
    <w:p w:rsidR="008D7A2A" w:rsidRDefault="008D7A2A" w:rsidP="008D7A2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6D4" w:rsidRDefault="001356D4">
      <w:r>
        <w:separator/>
      </w:r>
    </w:p>
  </w:endnote>
  <w:endnote w:type="continuationSeparator" w:id="0">
    <w:p w:rsidR="001356D4" w:rsidRDefault="0013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6D4" w:rsidRDefault="001356D4">
      <w:r>
        <w:separator/>
      </w:r>
    </w:p>
  </w:footnote>
  <w:footnote w:type="continuationSeparator" w:id="0">
    <w:p w:rsidR="001356D4" w:rsidRDefault="001356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7A2A"/>
    <w:rsid w:val="00057575"/>
    <w:rsid w:val="000B3FB2"/>
    <w:rsid w:val="000D628E"/>
    <w:rsid w:val="000E5228"/>
    <w:rsid w:val="00123119"/>
    <w:rsid w:val="001356D4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7A2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2016-06-10T06:49:00Z</cp:lastPrinted>
  <dcterms:created xsi:type="dcterms:W3CDTF">2016-06-10T06:48:00Z</dcterms:created>
  <dcterms:modified xsi:type="dcterms:W3CDTF">2016-06-10T06:49:00Z</dcterms:modified>
</cp:coreProperties>
</file>