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7014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0126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01266">
              <w:rPr>
                <w:szCs w:val="28"/>
              </w:rPr>
              <w:t>10.06.</w:t>
            </w:r>
            <w:r>
              <w:rPr>
                <w:szCs w:val="28"/>
              </w:rPr>
              <w:t>2</w:t>
            </w:r>
            <w:r w:rsidRPr="00601266">
              <w:rPr>
                <w:szCs w:val="28"/>
              </w:rPr>
              <w:t>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01266">
              <w:rPr>
                <w:szCs w:val="28"/>
              </w:rPr>
              <w:t>2565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0126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01266" w:rsidP="0094344A">
            <w:pPr>
              <w:ind w:left="-108"/>
              <w:jc w:val="both"/>
            </w:pPr>
            <w:r w:rsidRPr="007A1037">
              <w:rPr>
                <w:szCs w:val="28"/>
              </w:rPr>
              <w:t xml:space="preserve">О назначении </w:t>
            </w:r>
            <w:r>
              <w:rPr>
                <w:szCs w:val="28"/>
              </w:rPr>
              <w:t xml:space="preserve">выборов депутатов Законодательного Собрания </w:t>
            </w:r>
            <w:proofErr w:type="gramStart"/>
            <w:r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морского</w:t>
            </w:r>
            <w:proofErr w:type="gramEnd"/>
            <w:r>
              <w:rPr>
                <w:szCs w:val="28"/>
              </w:rPr>
              <w:t xml:space="preserve"> края</w:t>
            </w:r>
          </w:p>
          <w:p w:rsidR="000B3FB2" w:rsidRPr="00601266" w:rsidRDefault="000B3FB2" w:rsidP="0094344A">
            <w:pPr>
              <w:ind w:left="-108"/>
              <w:jc w:val="both"/>
            </w:pPr>
          </w:p>
        </w:tc>
      </w:tr>
    </w:tbl>
    <w:p w:rsidR="00601266" w:rsidRDefault="00601266" w:rsidP="00601266">
      <w:pPr>
        <w:ind w:firstLine="709"/>
        <w:jc w:val="both"/>
      </w:pPr>
      <w:proofErr w:type="gramStart"/>
      <w:r>
        <w:t>В соответствии со статьями 9, 10, 81</w:t>
      </w:r>
      <w:r w:rsidRPr="00735950">
        <w:rPr>
          <w:vertAlign w:val="superscript"/>
        </w:rPr>
        <w:t>1</w:t>
      </w:r>
      <w:r>
        <w:t xml:space="preserve"> Федерального закона </w:t>
      </w:r>
      <w:r>
        <w:br/>
        <w:t>"Об основных гарантиях избирательных прав и права на участие в референдуме граждан Российской Федерации", статьей 29 Устава Приморского края, статьей 10 Избирательного кодекса Приморского края Законодательное Собрание Приморского края</w:t>
      </w:r>
      <w:proofErr w:type="gramEnd"/>
    </w:p>
    <w:p w:rsidR="00601266" w:rsidRDefault="00601266" w:rsidP="00601266">
      <w:pPr>
        <w:jc w:val="both"/>
      </w:pPr>
    </w:p>
    <w:p w:rsidR="00601266" w:rsidRDefault="00601266" w:rsidP="00601266">
      <w:r>
        <w:t>ПОСТАНОВЛЯЕТ:</w:t>
      </w:r>
    </w:p>
    <w:p w:rsidR="00601266" w:rsidRDefault="00601266" w:rsidP="00601266"/>
    <w:p w:rsidR="00601266" w:rsidRDefault="00601266" w:rsidP="00601266">
      <w:pPr>
        <w:ind w:firstLine="709"/>
        <w:jc w:val="both"/>
        <w:rPr>
          <w:szCs w:val="28"/>
        </w:rPr>
      </w:pPr>
      <w:r>
        <w:t xml:space="preserve">1.Назначить </w:t>
      </w:r>
      <w:r>
        <w:rPr>
          <w:szCs w:val="28"/>
        </w:rPr>
        <w:t>выборы депутатов Законодательного Собрания Приморского края на 18 сентября 2016 года.</w:t>
      </w:r>
    </w:p>
    <w:p w:rsidR="00601266" w:rsidRDefault="00601266" w:rsidP="00601266">
      <w:pPr>
        <w:ind w:firstLine="709"/>
        <w:jc w:val="both"/>
        <w:rPr>
          <w:szCs w:val="28"/>
        </w:rPr>
      </w:pPr>
    </w:p>
    <w:p w:rsidR="00601266" w:rsidRDefault="00601266" w:rsidP="00601266">
      <w:pPr>
        <w:ind w:firstLine="709"/>
        <w:jc w:val="both"/>
      </w:pPr>
      <w:r>
        <w:t xml:space="preserve">2.Опубликовать настоящее постановление в средствах массовой информации </w:t>
      </w:r>
      <w:r w:rsidRPr="00E04AAD">
        <w:t>в течение пяти дней со дня его принятия</w:t>
      </w:r>
      <w:r>
        <w:t>.</w:t>
      </w:r>
    </w:p>
    <w:p w:rsidR="00601266" w:rsidRDefault="00601266" w:rsidP="00601266">
      <w:pPr>
        <w:ind w:firstLine="709"/>
        <w:jc w:val="both"/>
      </w:pPr>
    </w:p>
    <w:p w:rsidR="00601266" w:rsidRDefault="00601266" w:rsidP="00601266">
      <w:pPr>
        <w:ind w:firstLine="709"/>
        <w:jc w:val="both"/>
      </w:pPr>
      <w:r>
        <w:t>3.Направить настоящее постановление в Избирательную комиссию Приморского края.</w:t>
      </w:r>
    </w:p>
    <w:p w:rsidR="00601266" w:rsidRDefault="00601266" w:rsidP="00601266">
      <w:pPr>
        <w:ind w:firstLine="709"/>
        <w:jc w:val="both"/>
      </w:pPr>
    </w:p>
    <w:p w:rsidR="00601266" w:rsidRDefault="00601266" w:rsidP="00601266">
      <w:pPr>
        <w:ind w:firstLine="709"/>
      </w:pPr>
      <w:r>
        <w:t>4.Настоящее постановление вступает в силу со дня его принятия.</w:t>
      </w:r>
    </w:p>
    <w:p w:rsidR="00601266" w:rsidRDefault="00601266" w:rsidP="00601266">
      <w:pPr>
        <w:ind w:firstLine="709"/>
      </w:pPr>
    </w:p>
    <w:p w:rsidR="00601266" w:rsidRDefault="00601266" w:rsidP="00601266"/>
    <w:p w:rsidR="00601266" w:rsidRDefault="00601266" w:rsidP="00601266"/>
    <w:p w:rsidR="00601266" w:rsidRDefault="00601266" w:rsidP="00601266">
      <w:r>
        <w:t>Председатель</w:t>
      </w:r>
    </w:p>
    <w:p w:rsidR="00601266" w:rsidRDefault="00601266" w:rsidP="00601266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F0A" w:rsidRDefault="00E87F0A">
      <w:r>
        <w:separator/>
      </w:r>
    </w:p>
  </w:endnote>
  <w:endnote w:type="continuationSeparator" w:id="0">
    <w:p w:rsidR="00E87F0A" w:rsidRDefault="00E87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F0A" w:rsidRDefault="00E87F0A">
      <w:r>
        <w:separator/>
      </w:r>
    </w:p>
  </w:footnote>
  <w:footnote w:type="continuationSeparator" w:id="0">
    <w:p w:rsidR="00E87F0A" w:rsidRDefault="00E87F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126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01266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60B36"/>
    <w:rsid w:val="00DF01B2"/>
    <w:rsid w:val="00E87F0A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2016-06-10T03:21:00Z</cp:lastPrinted>
  <dcterms:created xsi:type="dcterms:W3CDTF">2016-06-10T03:22:00Z</dcterms:created>
  <dcterms:modified xsi:type="dcterms:W3CDTF">2016-06-10T03:22:00Z</dcterms:modified>
</cp:coreProperties>
</file>