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819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10F0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10F07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10F07" w:rsidRPr="00210F07">
              <w:rPr>
                <w:szCs w:val="28"/>
              </w:rPr>
              <w:t>2563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10F0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10F07" w:rsidP="0094344A">
            <w:pPr>
              <w:ind w:left="-108"/>
              <w:jc w:val="both"/>
            </w:pPr>
            <w:r w:rsidRPr="00210F07">
              <w:t>О проекте закона Приморского края "О хлебе"</w:t>
            </w:r>
          </w:p>
          <w:p w:rsidR="000B3FB2" w:rsidRPr="00210F07" w:rsidRDefault="000B3FB2" w:rsidP="0094344A">
            <w:pPr>
              <w:ind w:left="-108"/>
              <w:jc w:val="both"/>
            </w:pPr>
          </w:p>
        </w:tc>
      </w:tr>
    </w:tbl>
    <w:p w:rsidR="00210F07" w:rsidRPr="00210F07" w:rsidRDefault="00210F07" w:rsidP="00210F07">
      <w:pPr>
        <w:ind w:firstLine="709"/>
      </w:pPr>
      <w:r w:rsidRPr="00210F07">
        <w:t>Законодательное Собрание Приморского края</w:t>
      </w:r>
    </w:p>
    <w:p w:rsidR="00210F07" w:rsidRPr="00210F07" w:rsidRDefault="00210F07" w:rsidP="00210F07">
      <w:pPr>
        <w:ind w:firstLine="709"/>
      </w:pPr>
    </w:p>
    <w:p w:rsidR="00210F07" w:rsidRPr="00210F07" w:rsidRDefault="00210F07" w:rsidP="00210F07">
      <w:r w:rsidRPr="00210F07">
        <w:t>ПОСТАНОВЛЯЕТ:</w:t>
      </w:r>
    </w:p>
    <w:p w:rsidR="00210F07" w:rsidRPr="00210F07" w:rsidRDefault="00210F07" w:rsidP="00210F07"/>
    <w:p w:rsidR="00210F07" w:rsidRPr="00210F07" w:rsidRDefault="00210F07" w:rsidP="00210F07">
      <w:pPr>
        <w:ind w:firstLine="709"/>
        <w:jc w:val="both"/>
      </w:pPr>
      <w:r w:rsidRPr="00210F07">
        <w:t xml:space="preserve">1.Отклонить проект закона Приморского края "О хлебе", внесенный депутатом Законодательного Собрания Приморского края </w:t>
      </w:r>
      <w:proofErr w:type="spellStart"/>
      <w:r w:rsidRPr="00210F07">
        <w:t>Чемерисом</w:t>
      </w:r>
      <w:proofErr w:type="spellEnd"/>
      <w:r w:rsidRPr="00210F07">
        <w:t xml:space="preserve"> И.С.</w:t>
      </w:r>
    </w:p>
    <w:p w:rsidR="00210F07" w:rsidRPr="00210F07" w:rsidRDefault="00210F07" w:rsidP="00210F07">
      <w:pPr>
        <w:ind w:firstLine="709"/>
        <w:jc w:val="both"/>
      </w:pPr>
    </w:p>
    <w:p w:rsidR="00210F07" w:rsidRPr="00210F07" w:rsidRDefault="00210F07" w:rsidP="00210F07">
      <w:pPr>
        <w:ind w:firstLine="709"/>
        <w:jc w:val="both"/>
      </w:pPr>
      <w:r w:rsidRPr="00210F07">
        <w:t xml:space="preserve">2.Направить настоящее постановление депутату Законодательного Собрания Приморского края </w:t>
      </w:r>
      <w:proofErr w:type="spellStart"/>
      <w:r w:rsidRPr="00210F07">
        <w:t>Чемерису</w:t>
      </w:r>
      <w:proofErr w:type="spellEnd"/>
      <w:r w:rsidRPr="00210F07">
        <w:t xml:space="preserve"> И.С.</w:t>
      </w:r>
    </w:p>
    <w:p w:rsidR="00210F07" w:rsidRPr="00210F07" w:rsidRDefault="00210F07" w:rsidP="00210F07">
      <w:pPr>
        <w:ind w:firstLine="709"/>
        <w:jc w:val="both"/>
      </w:pPr>
    </w:p>
    <w:p w:rsidR="00210F07" w:rsidRPr="00210F07" w:rsidRDefault="00210F07" w:rsidP="00210F07">
      <w:pPr>
        <w:ind w:firstLine="709"/>
        <w:jc w:val="both"/>
      </w:pPr>
      <w:r w:rsidRPr="00210F07">
        <w:t>3.Настоящее постановление вступает в силу со дня его принятия.</w:t>
      </w:r>
    </w:p>
    <w:p w:rsidR="00210F07" w:rsidRPr="00210F07" w:rsidRDefault="00210F07" w:rsidP="00210F07">
      <w:pPr>
        <w:jc w:val="both"/>
      </w:pPr>
    </w:p>
    <w:p w:rsidR="00210F07" w:rsidRPr="00210F07" w:rsidRDefault="00210F07" w:rsidP="00210F07">
      <w:bookmarkStart w:id="0" w:name="_GoBack"/>
      <w:bookmarkEnd w:id="0"/>
    </w:p>
    <w:p w:rsidR="00210F07" w:rsidRPr="00210F07" w:rsidRDefault="00210F07" w:rsidP="00210F07"/>
    <w:p w:rsidR="00210F07" w:rsidRPr="00210F07" w:rsidRDefault="00210F07" w:rsidP="00210F07">
      <w:r w:rsidRPr="00210F07">
        <w:t>Председатель</w:t>
      </w:r>
    </w:p>
    <w:p w:rsidR="00210F07" w:rsidRPr="00210F07" w:rsidRDefault="00210F07" w:rsidP="00210F07">
      <w:r w:rsidRPr="00210F07"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9D0" w:rsidRDefault="00E129D0">
      <w:r>
        <w:separator/>
      </w:r>
    </w:p>
  </w:endnote>
  <w:endnote w:type="continuationSeparator" w:id="0">
    <w:p w:rsidR="00E129D0" w:rsidRDefault="00E12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9D0" w:rsidRDefault="00E129D0">
      <w:r>
        <w:separator/>
      </w:r>
    </w:p>
  </w:footnote>
  <w:footnote w:type="continuationSeparator" w:id="0">
    <w:p w:rsidR="00E129D0" w:rsidRDefault="00E129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0F07"/>
    <w:rsid w:val="00057575"/>
    <w:rsid w:val="000B3FB2"/>
    <w:rsid w:val="000D628E"/>
    <w:rsid w:val="000E5228"/>
    <w:rsid w:val="00123119"/>
    <w:rsid w:val="00155F7F"/>
    <w:rsid w:val="00210F0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29D0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2016-06-10T06:39:00Z</cp:lastPrinted>
  <dcterms:created xsi:type="dcterms:W3CDTF">2016-06-10T06:38:00Z</dcterms:created>
  <dcterms:modified xsi:type="dcterms:W3CDTF">2016-06-10T06:39:00Z</dcterms:modified>
</cp:coreProperties>
</file>