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707303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3533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35339">
              <w:rPr>
                <w:szCs w:val="28"/>
              </w:rPr>
              <w:t>10.06.2016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35339" w:rsidRPr="00A35339">
              <w:t>2558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3533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35339" w:rsidP="0094344A">
            <w:pPr>
              <w:ind w:left="-108"/>
              <w:jc w:val="both"/>
            </w:pPr>
            <w:r w:rsidRPr="00A35339">
              <w:rPr>
                <w:szCs w:val="28"/>
              </w:rPr>
              <w:t>О Законе Приморского края</w:t>
            </w:r>
            <w:r w:rsidRPr="00A35339">
              <w:rPr>
                <w:szCs w:val="28"/>
              </w:rPr>
              <w:br/>
              <w:t>"</w:t>
            </w:r>
            <w:r w:rsidRPr="00A35339">
              <w:rPr>
                <w:bCs/>
                <w:szCs w:val="28"/>
              </w:rPr>
              <w:t xml:space="preserve">О внесении изменений в Закон Приморского края "О </w:t>
            </w:r>
            <w:proofErr w:type="spellStart"/>
            <w:proofErr w:type="gramStart"/>
            <w:r w:rsidRPr="00A35339">
              <w:rPr>
                <w:bCs/>
                <w:szCs w:val="28"/>
              </w:rPr>
              <w:t>рефе-рендуме</w:t>
            </w:r>
            <w:proofErr w:type="spellEnd"/>
            <w:proofErr w:type="gramEnd"/>
            <w:r w:rsidRPr="00A35339">
              <w:rPr>
                <w:bCs/>
                <w:szCs w:val="28"/>
              </w:rPr>
              <w:t xml:space="preserve"> Приморского края</w:t>
            </w:r>
            <w:r w:rsidRPr="00A35339">
              <w:rPr>
                <w:szCs w:val="28"/>
              </w:rPr>
              <w:t>"</w:t>
            </w:r>
          </w:p>
          <w:p w:rsidR="000B3FB2" w:rsidRPr="00A35339" w:rsidRDefault="000B3FB2" w:rsidP="0094344A">
            <w:pPr>
              <w:ind w:left="-108"/>
              <w:jc w:val="both"/>
            </w:pPr>
          </w:p>
        </w:tc>
      </w:tr>
    </w:tbl>
    <w:p w:rsidR="00A35339" w:rsidRPr="00A35339" w:rsidRDefault="00A35339" w:rsidP="00A35339">
      <w:pPr>
        <w:ind w:firstLine="720"/>
      </w:pPr>
      <w:r w:rsidRPr="00A35339">
        <w:t xml:space="preserve">Законодательное Собрание Приморского края </w:t>
      </w:r>
    </w:p>
    <w:p w:rsidR="00A35339" w:rsidRPr="00A35339" w:rsidRDefault="00A35339" w:rsidP="00A35339"/>
    <w:p w:rsidR="00A35339" w:rsidRPr="00A35339" w:rsidRDefault="00A35339" w:rsidP="00A35339">
      <w:r w:rsidRPr="00A35339">
        <w:t>ПОСТАНОВЛЯЕТ:</w:t>
      </w:r>
    </w:p>
    <w:p w:rsidR="00A35339" w:rsidRPr="00A35339" w:rsidRDefault="00A35339" w:rsidP="00A35339"/>
    <w:p w:rsidR="00A35339" w:rsidRPr="00A35339" w:rsidRDefault="00A35339" w:rsidP="00A35339">
      <w:pPr>
        <w:ind w:firstLine="720"/>
        <w:jc w:val="both"/>
      </w:pPr>
      <w:r w:rsidRPr="00A35339">
        <w:t xml:space="preserve">1.Принять Закон Приморского края </w:t>
      </w:r>
      <w:r w:rsidRPr="00A35339">
        <w:rPr>
          <w:szCs w:val="28"/>
        </w:rPr>
        <w:t>"</w:t>
      </w:r>
      <w:r w:rsidRPr="00A35339">
        <w:rPr>
          <w:bCs/>
          <w:szCs w:val="28"/>
        </w:rPr>
        <w:t>О внесении изменений в Закон Приморского края "О референдуме Приморского края</w:t>
      </w:r>
      <w:r w:rsidRPr="00A35339">
        <w:rPr>
          <w:szCs w:val="28"/>
        </w:rPr>
        <w:t>"</w:t>
      </w:r>
      <w:r w:rsidRPr="00A35339">
        <w:t>.</w:t>
      </w:r>
    </w:p>
    <w:p w:rsidR="00A35339" w:rsidRPr="00A35339" w:rsidRDefault="00A35339" w:rsidP="00A35339">
      <w:pPr>
        <w:ind w:firstLine="720"/>
        <w:jc w:val="both"/>
      </w:pPr>
    </w:p>
    <w:p w:rsidR="00A35339" w:rsidRPr="00A35339" w:rsidRDefault="00A35339" w:rsidP="00A35339">
      <w:pPr>
        <w:ind w:firstLine="708"/>
        <w:jc w:val="both"/>
        <w:rPr>
          <w:szCs w:val="28"/>
        </w:rPr>
      </w:pPr>
      <w:r w:rsidRPr="00A35339">
        <w:t>2.</w:t>
      </w:r>
      <w:r w:rsidRPr="00A35339">
        <w:rPr>
          <w:szCs w:val="28"/>
        </w:rPr>
        <w:t>Направить указанный Закон Губернатору Приморского края для обнародования.</w:t>
      </w:r>
    </w:p>
    <w:p w:rsidR="00A35339" w:rsidRPr="00A35339" w:rsidRDefault="00A35339" w:rsidP="00A35339">
      <w:pPr>
        <w:ind w:firstLine="709"/>
        <w:jc w:val="both"/>
      </w:pPr>
    </w:p>
    <w:p w:rsidR="00A35339" w:rsidRPr="00A35339" w:rsidRDefault="00A35339" w:rsidP="00A35339">
      <w:pPr>
        <w:ind w:firstLine="709"/>
        <w:jc w:val="both"/>
      </w:pPr>
      <w:r w:rsidRPr="00A35339">
        <w:t>3.Настоящее постановление вступает в силу со дня его принятия.</w:t>
      </w:r>
    </w:p>
    <w:p w:rsidR="00A35339" w:rsidRPr="00A35339" w:rsidRDefault="00A35339" w:rsidP="00A35339">
      <w:pPr>
        <w:jc w:val="both"/>
      </w:pPr>
      <w:bookmarkStart w:id="0" w:name="_GoBack"/>
      <w:bookmarkEnd w:id="0"/>
    </w:p>
    <w:p w:rsidR="00A35339" w:rsidRPr="00A35339" w:rsidRDefault="00A35339" w:rsidP="00A35339">
      <w:pPr>
        <w:jc w:val="both"/>
      </w:pPr>
    </w:p>
    <w:p w:rsidR="00A35339" w:rsidRPr="00A35339" w:rsidRDefault="00A35339" w:rsidP="00A35339">
      <w:pPr>
        <w:jc w:val="both"/>
      </w:pPr>
    </w:p>
    <w:p w:rsidR="00A35339" w:rsidRPr="00A35339" w:rsidRDefault="00A35339" w:rsidP="00A35339">
      <w:pPr>
        <w:jc w:val="both"/>
      </w:pPr>
      <w:r w:rsidRPr="00A35339">
        <w:t>Председатель</w:t>
      </w:r>
    </w:p>
    <w:p w:rsidR="00A35339" w:rsidRPr="00A35339" w:rsidRDefault="00A35339" w:rsidP="00A35339">
      <w:pPr>
        <w:jc w:val="both"/>
      </w:pPr>
      <w:r w:rsidRPr="00A35339">
        <w:t>Законодательного Собрания</w:t>
      </w:r>
      <w:r w:rsidRPr="00A35339">
        <w:tab/>
      </w:r>
      <w:r w:rsidRPr="00A35339">
        <w:tab/>
      </w:r>
      <w:r w:rsidRPr="00A35339">
        <w:tab/>
      </w:r>
      <w:r w:rsidRPr="00A35339">
        <w:tab/>
      </w:r>
      <w:r w:rsidRPr="00A35339">
        <w:tab/>
      </w:r>
      <w:r w:rsidRPr="00A35339">
        <w:tab/>
        <w:t xml:space="preserve">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7291" w:rsidRDefault="00957291">
      <w:r>
        <w:separator/>
      </w:r>
    </w:p>
  </w:endnote>
  <w:endnote w:type="continuationSeparator" w:id="0">
    <w:p w:rsidR="00957291" w:rsidRDefault="009572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7291" w:rsidRDefault="00957291">
      <w:r>
        <w:separator/>
      </w:r>
    </w:p>
  </w:footnote>
  <w:footnote w:type="continuationSeparator" w:id="0">
    <w:p w:rsidR="00957291" w:rsidRDefault="009572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3533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57291"/>
    <w:rsid w:val="009959AC"/>
    <w:rsid w:val="009C06BA"/>
    <w:rsid w:val="00A13794"/>
    <w:rsid w:val="00A26C60"/>
    <w:rsid w:val="00A35339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2016-06-10T04:10:00Z</cp:lastPrinted>
  <dcterms:created xsi:type="dcterms:W3CDTF">2016-06-10T04:09:00Z</dcterms:created>
  <dcterms:modified xsi:type="dcterms:W3CDTF">2016-06-10T04:10:00Z</dcterms:modified>
</cp:coreProperties>
</file>