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31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67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467DD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67DD" w:rsidRPr="004467DD">
              <w:rPr>
                <w:szCs w:val="28"/>
              </w:rPr>
              <w:t>2556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67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467DD" w:rsidRDefault="004467DD" w:rsidP="004467DD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Pr="0022675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226753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26753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Закон Приморского края </w:t>
            </w:r>
            <w:r>
              <w:rPr>
                <w:szCs w:val="28"/>
              </w:rPr>
              <w:br/>
              <w:t>"О социальной поддержке льготных категорий граждан, проживающих на территории Приморского края"</w:t>
            </w:r>
          </w:p>
        </w:tc>
      </w:tr>
    </w:tbl>
    <w:p w:rsidR="004467DD" w:rsidRDefault="004467DD" w:rsidP="004467DD">
      <w:pPr>
        <w:rPr>
          <w:szCs w:val="28"/>
        </w:rPr>
      </w:pPr>
    </w:p>
    <w:p w:rsidR="004467DD" w:rsidRPr="0059601A" w:rsidRDefault="004467DD" w:rsidP="004467DD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4467DD" w:rsidRPr="0059601A" w:rsidRDefault="004467DD" w:rsidP="004467DD">
      <w:pPr>
        <w:rPr>
          <w:szCs w:val="28"/>
        </w:rPr>
      </w:pPr>
    </w:p>
    <w:p w:rsidR="004467DD" w:rsidRPr="0059601A" w:rsidRDefault="004467DD" w:rsidP="004467DD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4467DD" w:rsidRPr="0059601A" w:rsidRDefault="004467DD" w:rsidP="004467DD">
      <w:pPr>
        <w:rPr>
          <w:szCs w:val="28"/>
        </w:rPr>
      </w:pPr>
    </w:p>
    <w:p w:rsidR="004467DD" w:rsidRPr="0059601A" w:rsidRDefault="004467DD" w:rsidP="004467D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й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 xml:space="preserve">в </w:t>
      </w:r>
      <w:r>
        <w:rPr>
          <w:szCs w:val="28"/>
        </w:rPr>
        <w:t xml:space="preserve">Закон Приморского края "О социальной поддержке льготных категорий граждан, проживающих на территории Приморского края" </w:t>
      </w:r>
      <w:r w:rsidRPr="0059601A">
        <w:rPr>
          <w:szCs w:val="28"/>
        </w:rPr>
        <w:t>в первом чтении.</w:t>
      </w:r>
    </w:p>
    <w:p w:rsidR="004467DD" w:rsidRPr="0059601A" w:rsidRDefault="004467DD" w:rsidP="004467DD">
      <w:pPr>
        <w:ind w:firstLine="709"/>
        <w:jc w:val="both"/>
        <w:rPr>
          <w:szCs w:val="28"/>
        </w:rPr>
      </w:pPr>
    </w:p>
    <w:p w:rsidR="004467DD" w:rsidRDefault="004467DD" w:rsidP="004467DD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26 июня</w:t>
      </w:r>
      <w:r w:rsidRPr="00CF60CD">
        <w:rPr>
          <w:szCs w:val="28"/>
        </w:rPr>
        <w:t xml:space="preserve"> 201</w:t>
      </w:r>
      <w:r>
        <w:rPr>
          <w:szCs w:val="28"/>
        </w:rPr>
        <w:t>6</w:t>
      </w:r>
      <w:r w:rsidRPr="00CF60CD">
        <w:rPr>
          <w:szCs w:val="28"/>
        </w:rPr>
        <w:t xml:space="preserve"> года.</w:t>
      </w:r>
    </w:p>
    <w:p w:rsidR="004467DD" w:rsidRDefault="004467DD" w:rsidP="004467D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467DD" w:rsidRPr="0059601A" w:rsidRDefault="004467DD" w:rsidP="004467D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467DD" w:rsidRPr="0059601A" w:rsidRDefault="004467DD" w:rsidP="004467D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467DD" w:rsidRPr="0059601A" w:rsidRDefault="004467DD" w:rsidP="004467D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4467DD" w:rsidRPr="0059601A" w:rsidRDefault="004467DD" w:rsidP="004467D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467DD" w:rsidRDefault="004467DD" w:rsidP="004467D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467DD" w:rsidRPr="0059601A" w:rsidRDefault="004467DD" w:rsidP="004467D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467DD" w:rsidRPr="0059601A" w:rsidRDefault="004467DD" w:rsidP="004467D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4467DD" w:rsidRPr="0059601A" w:rsidRDefault="004467DD" w:rsidP="004467D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4467DD" w:rsidRDefault="004467DD" w:rsidP="004467D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C7D" w:rsidRDefault="00DC2C7D">
      <w:r>
        <w:separator/>
      </w:r>
    </w:p>
  </w:endnote>
  <w:endnote w:type="continuationSeparator" w:id="0">
    <w:p w:rsidR="00DC2C7D" w:rsidRDefault="00DC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C7D" w:rsidRDefault="00DC2C7D">
      <w:r>
        <w:separator/>
      </w:r>
    </w:p>
  </w:footnote>
  <w:footnote w:type="continuationSeparator" w:id="0">
    <w:p w:rsidR="00DC2C7D" w:rsidRDefault="00DC2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67DD"/>
    <w:rsid w:val="00057575"/>
    <w:rsid w:val="000B3FB2"/>
    <w:rsid w:val="000D628E"/>
    <w:rsid w:val="000E5228"/>
    <w:rsid w:val="00123119"/>
    <w:rsid w:val="00155F7F"/>
    <w:rsid w:val="003325F4"/>
    <w:rsid w:val="00392E21"/>
    <w:rsid w:val="004467D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2C7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2016-06-10T06:59:00Z</cp:lastPrinted>
  <dcterms:created xsi:type="dcterms:W3CDTF">2016-06-10T06:58:00Z</dcterms:created>
  <dcterms:modified xsi:type="dcterms:W3CDTF">2016-06-10T06:59:00Z</dcterms:modified>
</cp:coreProperties>
</file>