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29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58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58BC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58BC" w:rsidRPr="007058BC">
              <w:rPr>
                <w:szCs w:val="28"/>
              </w:rPr>
              <w:t>2553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58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058BC" w:rsidRDefault="007058BC" w:rsidP="007058BC">
            <w:pPr>
              <w:ind w:left="-108"/>
              <w:jc w:val="both"/>
              <w:rPr>
                <w:szCs w:val="28"/>
              </w:rPr>
            </w:pPr>
            <w:proofErr w:type="gramStart"/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статью 1 </w:t>
            </w:r>
            <w:r w:rsidRPr="00226753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226753">
              <w:rPr>
                <w:szCs w:val="28"/>
              </w:rPr>
              <w:t xml:space="preserve"> Приморского края "</w:t>
            </w:r>
            <w:r w:rsidRPr="00E33A94">
              <w:rPr>
                <w:szCs w:val="28"/>
              </w:rPr>
              <w:t>О размере предельной величины среднедушевого дохода для предоставления социальных услуг бесплатно в Приморском крае</w:t>
            </w:r>
            <w:r w:rsidRPr="00226753">
              <w:rPr>
                <w:szCs w:val="28"/>
              </w:rPr>
              <w:t>"</w:t>
            </w:r>
            <w:proofErr w:type="gramEnd"/>
          </w:p>
          <w:p w:rsidR="000B3FB2" w:rsidRPr="007058BC" w:rsidRDefault="000B3FB2" w:rsidP="0094344A">
            <w:pPr>
              <w:ind w:left="-108"/>
              <w:jc w:val="both"/>
            </w:pPr>
          </w:p>
        </w:tc>
      </w:tr>
    </w:tbl>
    <w:p w:rsidR="007058BC" w:rsidRPr="0059601A" w:rsidRDefault="007058BC" w:rsidP="007058BC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7058BC" w:rsidRPr="0059601A" w:rsidRDefault="007058BC" w:rsidP="007058BC">
      <w:pPr>
        <w:rPr>
          <w:szCs w:val="28"/>
        </w:rPr>
      </w:pPr>
    </w:p>
    <w:p w:rsidR="007058BC" w:rsidRPr="0059601A" w:rsidRDefault="007058BC" w:rsidP="007058BC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7058BC" w:rsidRPr="0059601A" w:rsidRDefault="007058BC" w:rsidP="007058BC">
      <w:pPr>
        <w:rPr>
          <w:szCs w:val="28"/>
        </w:rPr>
      </w:pPr>
    </w:p>
    <w:p w:rsidR="007058BC" w:rsidRPr="0059601A" w:rsidRDefault="007058BC" w:rsidP="007058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 xml:space="preserve">статью 1 </w:t>
      </w:r>
      <w:r w:rsidRPr="00226753">
        <w:rPr>
          <w:szCs w:val="28"/>
        </w:rPr>
        <w:t>Закон</w:t>
      </w:r>
      <w:r>
        <w:rPr>
          <w:szCs w:val="28"/>
        </w:rPr>
        <w:t>а</w:t>
      </w:r>
      <w:r w:rsidRPr="00226753">
        <w:rPr>
          <w:szCs w:val="28"/>
        </w:rPr>
        <w:t xml:space="preserve"> Приморского края "</w:t>
      </w:r>
      <w:r w:rsidRPr="00E33A94">
        <w:rPr>
          <w:szCs w:val="28"/>
        </w:rPr>
        <w:t xml:space="preserve">О размере предельной величины среднедушевого дохода для предоставления социальных услуг бесплатно </w:t>
      </w:r>
      <w:r>
        <w:rPr>
          <w:szCs w:val="28"/>
        </w:rPr>
        <w:br/>
      </w:r>
      <w:r w:rsidRPr="00E33A94">
        <w:rPr>
          <w:szCs w:val="28"/>
        </w:rPr>
        <w:t>в Приморском крае</w:t>
      </w:r>
      <w:r w:rsidRPr="002447C7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  <w:proofErr w:type="gramEnd"/>
    </w:p>
    <w:p w:rsidR="007058BC" w:rsidRPr="0059601A" w:rsidRDefault="007058BC" w:rsidP="007058BC">
      <w:pPr>
        <w:ind w:firstLine="709"/>
        <w:jc w:val="both"/>
        <w:rPr>
          <w:szCs w:val="28"/>
        </w:rPr>
      </w:pP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8BC" w:rsidRDefault="007058BC" w:rsidP="007058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7058BC" w:rsidRPr="0059601A" w:rsidRDefault="007058BC" w:rsidP="007058B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7058BC" w:rsidRDefault="007058BC" w:rsidP="007058BC"/>
    <w:p w:rsidR="007058BC" w:rsidRDefault="007058BC" w:rsidP="007058BC"/>
    <w:p w:rsidR="007058BC" w:rsidRDefault="007058BC" w:rsidP="007058BC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697" w:rsidRDefault="00AA1697">
      <w:r>
        <w:separator/>
      </w:r>
    </w:p>
  </w:endnote>
  <w:endnote w:type="continuationSeparator" w:id="0">
    <w:p w:rsidR="00AA1697" w:rsidRDefault="00AA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697" w:rsidRDefault="00AA1697">
      <w:r>
        <w:separator/>
      </w:r>
    </w:p>
  </w:footnote>
  <w:footnote w:type="continuationSeparator" w:id="0">
    <w:p w:rsidR="00AA1697" w:rsidRDefault="00AA1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58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58BC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1697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2016-06-10T06:56:00Z</cp:lastPrinted>
  <dcterms:created xsi:type="dcterms:W3CDTF">2016-06-10T06:55:00Z</dcterms:created>
  <dcterms:modified xsi:type="dcterms:W3CDTF">2016-06-10T06:56:00Z</dcterms:modified>
</cp:coreProperties>
</file>