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39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3BE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3BE4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3BE4" w:rsidRPr="00603BE4">
              <w:rPr>
                <w:szCs w:val="28"/>
              </w:rPr>
              <w:t>2552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3BE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3BE4" w:rsidP="0094344A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"Об исполнении бюджета </w:t>
            </w:r>
            <w:proofErr w:type="spellStart"/>
            <w:proofErr w:type="gramStart"/>
            <w:r>
              <w:rPr>
                <w:szCs w:val="28"/>
              </w:rPr>
              <w:t>территори-ального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При-морского края за 2015 год"</w:t>
            </w:r>
          </w:p>
          <w:p w:rsidR="000B3FB2" w:rsidRPr="00603BE4" w:rsidRDefault="000B3FB2" w:rsidP="0094344A">
            <w:pPr>
              <w:ind w:left="-108"/>
              <w:jc w:val="both"/>
            </w:pPr>
          </w:p>
        </w:tc>
      </w:tr>
    </w:tbl>
    <w:p w:rsidR="00603BE4" w:rsidRDefault="00603BE4" w:rsidP="00603BE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03BE4" w:rsidRDefault="00603BE4" w:rsidP="00603BE4">
      <w:pPr>
        <w:pStyle w:val="a3"/>
        <w:tabs>
          <w:tab w:val="clear" w:pos="4153"/>
          <w:tab w:val="clear" w:pos="8306"/>
        </w:tabs>
      </w:pPr>
    </w:p>
    <w:p w:rsidR="00603BE4" w:rsidRDefault="00603BE4" w:rsidP="00603BE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03BE4" w:rsidRDefault="00603BE4" w:rsidP="00603BE4"/>
    <w:p w:rsidR="00603BE4" w:rsidRDefault="00603BE4" w:rsidP="00603BE4">
      <w:pPr>
        <w:jc w:val="both"/>
      </w:pPr>
      <w:r>
        <w:tab/>
        <w:t>1.Принять Закон Приморского края "</w:t>
      </w:r>
      <w:r>
        <w:rPr>
          <w:szCs w:val="28"/>
        </w:rPr>
        <w:t xml:space="preserve">Об исполнении </w:t>
      </w:r>
      <w:proofErr w:type="gramStart"/>
      <w:r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>
        <w:rPr>
          <w:szCs w:val="28"/>
        </w:rPr>
        <w:t xml:space="preserve"> за 2015 год</w:t>
      </w:r>
      <w:r>
        <w:t>".</w:t>
      </w:r>
    </w:p>
    <w:p w:rsidR="00603BE4" w:rsidRDefault="00603BE4" w:rsidP="00603BE4">
      <w:pPr>
        <w:jc w:val="both"/>
      </w:pPr>
    </w:p>
    <w:p w:rsidR="00603BE4" w:rsidRDefault="00603BE4" w:rsidP="00603BE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03BE4" w:rsidRDefault="00603BE4" w:rsidP="00603BE4">
      <w:pPr>
        <w:jc w:val="both"/>
      </w:pPr>
    </w:p>
    <w:p w:rsidR="00603BE4" w:rsidRDefault="00603BE4" w:rsidP="00603BE4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603BE4" w:rsidRDefault="00603BE4" w:rsidP="00603BE4">
      <w:pPr>
        <w:jc w:val="both"/>
      </w:pPr>
    </w:p>
    <w:p w:rsidR="00603BE4" w:rsidRDefault="00603BE4" w:rsidP="00603BE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3BE4" w:rsidRDefault="00603BE4" w:rsidP="00603BE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3BE4" w:rsidRDefault="00603BE4" w:rsidP="00603BE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03BE4" w:rsidRDefault="00603BE4" w:rsidP="00603BE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942E2E"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BA" w:rsidRDefault="00667DBA">
      <w:r>
        <w:separator/>
      </w:r>
    </w:p>
  </w:endnote>
  <w:endnote w:type="continuationSeparator" w:id="0">
    <w:p w:rsidR="00667DBA" w:rsidRDefault="00667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BA" w:rsidRDefault="00667DBA">
      <w:r>
        <w:separator/>
      </w:r>
    </w:p>
  </w:footnote>
  <w:footnote w:type="continuationSeparator" w:id="0">
    <w:p w:rsidR="00667DBA" w:rsidRDefault="00667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BE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3BE4"/>
    <w:rsid w:val="00667DB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2016-06-10T04:26:00Z</cp:lastPrinted>
  <dcterms:created xsi:type="dcterms:W3CDTF">2016-06-10T04:26:00Z</dcterms:created>
  <dcterms:modified xsi:type="dcterms:W3CDTF">2016-06-10T04:27:00Z</dcterms:modified>
</cp:coreProperties>
</file>